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745" w:rsidRDefault="00914745" w:rsidP="000A1698">
      <w:pPr>
        <w:pStyle w:val="Bezproreda1"/>
        <w:rPr>
          <w:rFonts w:cs="Times New Roman"/>
        </w:rPr>
      </w:pPr>
    </w:p>
    <w:p w:rsidR="00914745" w:rsidRDefault="00914745" w:rsidP="000A1698">
      <w:pPr>
        <w:pStyle w:val="Bezproreda1"/>
        <w:rPr>
          <w:rFonts w:cs="Times New Roman"/>
        </w:rPr>
      </w:pPr>
    </w:p>
    <w:p w:rsidR="00914745" w:rsidRDefault="00914745" w:rsidP="001C40DD">
      <w:pPr>
        <w:jc w:val="center"/>
        <w:rPr>
          <w:rFonts w:ascii="Arial" w:hAnsi="Arial" w:cs="Arial"/>
          <w:color w:val="555555"/>
          <w:sz w:val="15"/>
          <w:szCs w:val="15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pt;margin-top:-18pt;width:486.05pt;height:108pt;z-index:-251658240;visibility:visible;mso-wrap-edited:f">
            <v:imagedata r:id="rId7" o:title=""/>
          </v:shape>
          <o:OLEObject Type="Embed" ProgID="Word.Picture.8" ShapeID="_x0000_s1026" DrawAspect="Content" ObjectID="_1615698394" r:id="rId8"/>
        </w:pict>
      </w:r>
      <w:r>
        <w:t xml:space="preserve">          </w:t>
      </w:r>
      <w:r>
        <w:object w:dxaOrig="7033" w:dyaOrig="7367">
          <v:shape id="_x0000_i1027" type="#_x0000_t75" style="width:70.5pt;height:77.25pt" o:ole="">
            <v:imagedata r:id="rId9" o:title=""/>
          </v:shape>
          <o:OLEObject Type="Embed" ProgID="MSPhotoEd.3" ShapeID="_x0000_i1027" DrawAspect="Content" ObjectID="_1615698389" r:id="rId10"/>
        </w:object>
      </w:r>
      <w:r w:rsidRPr="002152EE">
        <w:rPr>
          <w:b/>
          <w:bCs/>
          <w:noProof/>
          <w:color w:val="333333"/>
        </w:rPr>
        <w:pict>
          <v:shape id="Slika 2" o:spid="_x0000_i1028" type="#_x0000_t75" style="width:70.5pt;height:84.75pt;visibility:visible">
            <v:imagedata r:id="rId11" o:title="" gain="1.25"/>
          </v:shape>
        </w:pict>
      </w:r>
    </w:p>
    <w:p w:rsidR="00914745" w:rsidRPr="0026662F" w:rsidRDefault="00914745" w:rsidP="002C4D40">
      <w:pPr>
        <w:jc w:val="center"/>
        <w:rPr>
          <w:rFonts w:ascii="Elephant" w:hAnsi="Elephant" w:cs="Elephant"/>
          <w:b/>
          <w:bCs/>
          <w:color w:val="333333"/>
          <w:sz w:val="32"/>
          <w:szCs w:val="32"/>
        </w:rPr>
      </w:pP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>HRVATSKI  NOGOMETNI  SAVEZ</w:t>
      </w:r>
    </w:p>
    <w:p w:rsidR="00914745" w:rsidRPr="0026662F" w:rsidRDefault="00914745" w:rsidP="002C4D40">
      <w:pPr>
        <w:jc w:val="center"/>
        <w:rPr>
          <w:rFonts w:ascii="Elephant" w:hAnsi="Elephant" w:cs="Elephant"/>
          <w:b/>
          <w:bCs/>
          <w:color w:val="333333"/>
          <w:sz w:val="32"/>
          <w:szCs w:val="32"/>
        </w:rPr>
      </w:pP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>NOGOMETNI  SAVEZ  ZAGREBA</w:t>
      </w:r>
      <w:r w:rsidRPr="0026662F">
        <w:rPr>
          <w:b/>
          <w:bCs/>
          <w:color w:val="333333"/>
          <w:sz w:val="32"/>
          <w:szCs w:val="32"/>
        </w:rPr>
        <w:t>Č</w:t>
      </w: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 xml:space="preserve">KE  </w:t>
      </w:r>
      <w:r w:rsidRPr="0026662F">
        <w:rPr>
          <w:b/>
          <w:bCs/>
          <w:color w:val="333333"/>
          <w:sz w:val="32"/>
          <w:szCs w:val="32"/>
        </w:rPr>
        <w:t>Ž</w:t>
      </w: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>UPANIJE</w:t>
      </w:r>
    </w:p>
    <w:p w:rsidR="00914745" w:rsidRPr="0026662F" w:rsidRDefault="00914745" w:rsidP="002C4D40">
      <w:pPr>
        <w:jc w:val="center"/>
        <w:rPr>
          <w:rFonts w:ascii="Elephant" w:hAnsi="Elephant" w:cs="Elephant"/>
          <w:b/>
          <w:bCs/>
          <w:color w:val="333333"/>
          <w:sz w:val="32"/>
          <w:szCs w:val="32"/>
        </w:rPr>
      </w:pP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>Nogometni  savez  Velika  Gorica</w:t>
      </w:r>
    </w:p>
    <w:p w:rsidR="00914745" w:rsidRPr="0026662F" w:rsidRDefault="00914745" w:rsidP="002C4D40">
      <w:pPr>
        <w:jc w:val="center"/>
        <w:rPr>
          <w:rFonts w:ascii="Elephant" w:hAnsi="Elephant" w:cs="Elephant"/>
          <w:b/>
          <w:bCs/>
          <w:i/>
          <w:iCs/>
          <w:color w:val="333333"/>
          <w:sz w:val="32"/>
          <w:szCs w:val="32"/>
        </w:rPr>
      </w:pPr>
      <w:r w:rsidRPr="0026662F">
        <w:rPr>
          <w:rFonts w:ascii="Elephant" w:hAnsi="Elephant" w:cs="Elephant"/>
          <w:b/>
          <w:bCs/>
          <w:i/>
          <w:iCs/>
          <w:color w:val="333333"/>
          <w:sz w:val="32"/>
          <w:szCs w:val="32"/>
        </w:rPr>
        <w:t>tel. 01/6265-237,  tel, fax: 01/6265-236</w:t>
      </w:r>
    </w:p>
    <w:p w:rsidR="00914745" w:rsidRPr="0026662F" w:rsidRDefault="00914745" w:rsidP="006C4EB2">
      <w:pPr>
        <w:jc w:val="center"/>
        <w:rPr>
          <w:rFonts w:ascii="Elephant" w:hAnsi="Elephant" w:cs="Elephant"/>
          <w:b/>
          <w:bCs/>
          <w:i/>
          <w:iCs/>
          <w:color w:val="0000FF"/>
          <w:sz w:val="32"/>
          <w:szCs w:val="32"/>
        </w:rPr>
      </w:pPr>
      <w:r w:rsidRPr="0026662F">
        <w:rPr>
          <w:rFonts w:ascii="Elephant" w:hAnsi="Elephant" w:cs="Elephant"/>
          <w:b/>
          <w:bCs/>
          <w:i/>
          <w:iCs/>
          <w:color w:val="0000FF"/>
          <w:sz w:val="32"/>
          <w:szCs w:val="32"/>
        </w:rPr>
        <w:t>e-mail: tajnik@nsvg.hr</w:t>
      </w:r>
    </w:p>
    <w:p w:rsidR="00914745" w:rsidRPr="0026662F" w:rsidRDefault="00914745" w:rsidP="002C4D40">
      <w:pPr>
        <w:jc w:val="center"/>
        <w:rPr>
          <w:rFonts w:ascii="Elephant" w:hAnsi="Elephant" w:cs="Elephant"/>
          <w:b/>
          <w:bCs/>
          <w:color w:val="333333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  <w:gridCol w:w="4644"/>
      </w:tblGrid>
      <w:tr w:rsidR="00914745" w:rsidRPr="0098264C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914745" w:rsidRPr="0026662F" w:rsidRDefault="00914745" w:rsidP="00E33D5B">
            <w:pPr>
              <w:rPr>
                <w:rFonts w:ascii="Elephant" w:hAnsi="Elephant" w:cs="Elephant"/>
                <w:color w:val="333333"/>
              </w:rPr>
            </w:pPr>
            <w:r w:rsidRPr="0026662F">
              <w:rPr>
                <w:rFonts w:ascii="Elephant" w:hAnsi="Elephant" w:cs="Elephant"/>
                <w:color w:val="333333"/>
              </w:rPr>
              <w:t xml:space="preserve">Velika Gorica, </w:t>
            </w:r>
            <w:r>
              <w:rPr>
                <w:rFonts w:ascii="Elephant" w:hAnsi="Elephant" w:cs="Elephant"/>
                <w:color w:val="333333"/>
              </w:rPr>
              <w:t>02.04.</w:t>
            </w:r>
            <w:r w:rsidRPr="0026662F">
              <w:rPr>
                <w:rFonts w:ascii="Elephant" w:hAnsi="Elephant" w:cs="Elephant"/>
                <w:color w:val="333333"/>
              </w:rPr>
              <w:t>201</w:t>
            </w:r>
            <w:r>
              <w:rPr>
                <w:rFonts w:ascii="Elephant" w:hAnsi="Elephant" w:cs="Elephant"/>
                <w:color w:val="333333"/>
              </w:rPr>
              <w:t>9</w:t>
            </w:r>
            <w:r w:rsidRPr="0026662F">
              <w:rPr>
                <w:rFonts w:ascii="Elephant" w:hAnsi="Elephant" w:cs="Elephant"/>
                <w:color w:val="333333"/>
              </w:rPr>
              <w:t xml:space="preserve">. god. 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914745" w:rsidRPr="0026662F" w:rsidRDefault="00914745" w:rsidP="00E33D5B">
            <w:pPr>
              <w:jc w:val="center"/>
              <w:rPr>
                <w:rFonts w:ascii="Elephant" w:hAnsi="Elephant" w:cs="Elephant"/>
                <w:color w:val="333333"/>
              </w:rPr>
            </w:pPr>
            <w:r w:rsidRPr="0026662F">
              <w:rPr>
                <w:rFonts w:ascii="Elephant" w:hAnsi="Elephant" w:cs="Elephant"/>
                <w:color w:val="333333"/>
              </w:rPr>
              <w:t xml:space="preserve">                      Broj: V-</w:t>
            </w:r>
            <w:r>
              <w:rPr>
                <w:rFonts w:ascii="Elephant" w:hAnsi="Elephant" w:cs="Elephant"/>
                <w:color w:val="333333"/>
              </w:rPr>
              <w:t>17</w:t>
            </w:r>
            <w:r w:rsidRPr="0026662F">
              <w:rPr>
                <w:rFonts w:ascii="Elephant" w:hAnsi="Elephant" w:cs="Elephant"/>
                <w:color w:val="333333"/>
              </w:rPr>
              <w:t xml:space="preserve"> 2018/19.</w:t>
            </w:r>
          </w:p>
        </w:tc>
      </w:tr>
    </w:tbl>
    <w:p w:rsidR="00914745" w:rsidRPr="0026662F" w:rsidRDefault="00914745" w:rsidP="002C4D40">
      <w:pPr>
        <w:jc w:val="center"/>
        <w:rPr>
          <w:rFonts w:ascii="Arial Rounded MT Bold" w:hAnsi="Arial Rounded MT Bold" w:cs="Arial Rounded MT Bold"/>
          <w:b/>
          <w:bCs/>
          <w:color w:val="000080"/>
          <w:sz w:val="72"/>
          <w:szCs w:val="72"/>
        </w:rPr>
      </w:pPr>
      <w:r w:rsidRPr="0026662F">
        <w:rPr>
          <w:rFonts w:ascii="Arial Rounded MT Bold" w:hAnsi="Arial Rounded MT Bold" w:cs="Arial Rounded MT Bold"/>
          <w:b/>
          <w:bCs/>
          <w:color w:val="000080"/>
          <w:sz w:val="72"/>
          <w:szCs w:val="72"/>
        </w:rPr>
        <w:t xml:space="preserve">GLASILO </w:t>
      </w:r>
    </w:p>
    <w:p w:rsidR="00914745" w:rsidRPr="0026662F" w:rsidRDefault="00914745" w:rsidP="002C4D40">
      <w:pPr>
        <w:jc w:val="center"/>
        <w:rPr>
          <w:rFonts w:ascii="Arial Rounded MT Bold" w:hAnsi="Arial Rounded MT Bold" w:cs="Arial Rounded MT Bold"/>
          <w:b/>
          <w:bCs/>
          <w:color w:val="000080"/>
          <w:sz w:val="72"/>
          <w:szCs w:val="72"/>
        </w:rPr>
      </w:pPr>
      <w:r w:rsidRPr="0026662F">
        <w:rPr>
          <w:rFonts w:ascii="Arial Rounded MT Bold" w:hAnsi="Arial Rounded MT Bold" w:cs="Arial Rounded MT Bold"/>
          <w:b/>
          <w:bCs/>
          <w:color w:val="000080"/>
          <w:sz w:val="72"/>
          <w:szCs w:val="72"/>
        </w:rPr>
        <w:t>VG VETERANA</w:t>
      </w:r>
    </w:p>
    <w:p w:rsidR="00914745" w:rsidRDefault="00914745" w:rsidP="002C4D40">
      <w:pPr>
        <w:jc w:val="center"/>
        <w:rPr>
          <w:rFonts w:ascii="Cooper Black" w:hAnsi="Cooper Black" w:cs="Cooper Black"/>
          <w:b/>
          <w:bCs/>
          <w:color w:val="000080"/>
          <w:sz w:val="28"/>
          <w:szCs w:val="28"/>
        </w:rPr>
      </w:pPr>
    </w:p>
    <w:p w:rsidR="00914745" w:rsidRDefault="00914745" w:rsidP="002C4D40">
      <w:pPr>
        <w:jc w:val="center"/>
        <w:rPr>
          <w:rFonts w:ascii="Cooper Black" w:hAnsi="Cooper Black" w:cs="Cooper Black"/>
          <w:b/>
          <w:bCs/>
          <w:color w:val="000080"/>
          <w:sz w:val="28"/>
          <w:szCs w:val="28"/>
        </w:rPr>
      </w:pPr>
      <w:r w:rsidRPr="002152EE">
        <w:rPr>
          <w:rFonts w:ascii="Arial Black" w:hAnsi="Arial Black" w:cs="Arial Black"/>
          <w:b/>
          <w:bCs/>
          <w:noProof/>
          <w:sz w:val="22"/>
          <w:szCs w:val="22"/>
        </w:rPr>
        <w:pict>
          <v:shape id="Slika 1" o:spid="_x0000_i1029" type="#_x0000_t75" alt="thumbnail35LJG8TD" style="width:282.75pt;height:209.25pt;visibility:visible">
            <v:imagedata r:id="rId12" o:title="" cropbottom="8842f"/>
          </v:shape>
        </w:pict>
      </w:r>
    </w:p>
    <w:p w:rsidR="00914745" w:rsidRPr="001C40DD" w:rsidRDefault="00914745" w:rsidP="002C4D40">
      <w:pPr>
        <w:jc w:val="center"/>
        <w:rPr>
          <w:rFonts w:ascii="Cooper Black" w:hAnsi="Cooper Black" w:cs="Cooper Black"/>
          <w:b/>
          <w:bCs/>
          <w:color w:val="000080"/>
          <w:sz w:val="28"/>
          <w:szCs w:val="28"/>
        </w:rPr>
      </w:pPr>
    </w:p>
    <w:p w:rsidR="00914745" w:rsidRDefault="00914745" w:rsidP="00D33459">
      <w:pPr>
        <w:rPr>
          <w:b/>
          <w:bCs/>
        </w:rPr>
      </w:pPr>
      <w:r>
        <w:rPr>
          <w:b/>
          <w:bCs/>
        </w:rPr>
        <w:t xml:space="preserve">Sadržaj :  </w:t>
      </w:r>
    </w:p>
    <w:p w:rsidR="00914745" w:rsidRDefault="00914745" w:rsidP="00704B2F">
      <w:pPr>
        <w:rPr>
          <w:b/>
          <w:bCs/>
        </w:rPr>
      </w:pPr>
      <w:r>
        <w:rPr>
          <w:b/>
          <w:bCs/>
        </w:rPr>
        <w:t xml:space="preserve">                  </w:t>
      </w:r>
      <w:r>
        <w:rPr>
          <w:b/>
          <w:bCs/>
        </w:rPr>
        <w:tab/>
        <w:t>-</w:t>
      </w:r>
      <w:r>
        <w:rPr>
          <w:b/>
          <w:bCs/>
        </w:rPr>
        <w:tab/>
        <w:t>Rezultati 14.kola</w:t>
      </w:r>
    </w:p>
    <w:p w:rsidR="00914745" w:rsidRDefault="00914745" w:rsidP="00910EF7">
      <w:pPr>
        <w:ind w:left="708" w:firstLine="708"/>
        <w:rPr>
          <w:b/>
          <w:bCs/>
        </w:rPr>
      </w:pPr>
      <w:r>
        <w:rPr>
          <w:b/>
          <w:bCs/>
        </w:rPr>
        <w:t xml:space="preserve">- </w:t>
      </w:r>
      <w:r>
        <w:rPr>
          <w:b/>
          <w:bCs/>
        </w:rPr>
        <w:tab/>
        <w:t>Raspored za proljeće 2019.</w:t>
      </w:r>
    </w:p>
    <w:p w:rsidR="00914745" w:rsidRDefault="00914745" w:rsidP="0026662F">
      <w:pPr>
        <w:ind w:left="708" w:firstLine="708"/>
        <w:rPr>
          <w:b/>
          <w:bCs/>
        </w:rPr>
      </w:pPr>
      <w:r>
        <w:rPr>
          <w:b/>
          <w:bCs/>
        </w:rPr>
        <w:t>-</w:t>
      </w:r>
      <w:r>
        <w:rPr>
          <w:b/>
          <w:bCs/>
        </w:rPr>
        <w:tab/>
        <w:t>Podaci voditelja</w:t>
      </w:r>
    </w:p>
    <w:p w:rsidR="00914745" w:rsidRDefault="00914745" w:rsidP="008D7ADE">
      <w:pPr>
        <w:ind w:left="708" w:firstLine="708"/>
        <w:rPr>
          <w:b/>
          <w:bCs/>
        </w:rPr>
      </w:pPr>
      <w:r>
        <w:rPr>
          <w:b/>
          <w:bCs/>
        </w:rPr>
        <w:tab/>
        <w:t xml:space="preserve"> </w:t>
      </w:r>
    </w:p>
    <w:p w:rsidR="00914745" w:rsidRDefault="00914745" w:rsidP="00483456">
      <w:pPr>
        <w:rPr>
          <w:b/>
          <w:bCs/>
        </w:rPr>
      </w:pPr>
      <w:r>
        <w:rPr>
          <w:b/>
          <w:bCs/>
        </w:rPr>
        <w:t xml:space="preserve">                       </w:t>
      </w:r>
    </w:p>
    <w:p w:rsidR="00914745" w:rsidRPr="009D1CBD" w:rsidRDefault="00914745" w:rsidP="002C4D40">
      <w:pPr>
        <w:rPr>
          <w:b/>
          <w:bCs/>
          <w:color w:val="C00000"/>
        </w:rPr>
      </w:pPr>
      <w:r w:rsidRPr="00BC1796">
        <w:rPr>
          <w:b/>
          <w:bCs/>
          <w:color w:val="333333"/>
        </w:rPr>
        <w:t>Izdaje</w:t>
      </w:r>
      <w:r w:rsidRPr="009D1CBD">
        <w:rPr>
          <w:b/>
          <w:bCs/>
          <w:color w:val="C00000"/>
        </w:rPr>
        <w:t xml:space="preserve">: NOGOMETNI SAVEZ VELIKA GORICA </w:t>
      </w:r>
    </w:p>
    <w:p w:rsidR="00914745" w:rsidRPr="009D1CBD" w:rsidRDefault="00914745" w:rsidP="002C4D40">
      <w:pPr>
        <w:rPr>
          <w:b/>
          <w:bCs/>
          <w:color w:val="C00000"/>
        </w:rPr>
      </w:pPr>
      <w:r w:rsidRPr="009D1CBD">
        <w:rPr>
          <w:b/>
          <w:bCs/>
          <w:color w:val="C00000"/>
        </w:rPr>
        <w:t xml:space="preserve">             LJUDEVITA GAJA 25, 10410 VELIKA GORICA</w:t>
      </w:r>
    </w:p>
    <w:p w:rsidR="00914745" w:rsidRPr="00BC1796" w:rsidRDefault="00914745" w:rsidP="002C4D40">
      <w:pPr>
        <w:rPr>
          <w:b/>
          <w:bCs/>
          <w:color w:val="333333"/>
        </w:rPr>
      </w:pPr>
    </w:p>
    <w:p w:rsidR="00914745" w:rsidRPr="0098264C" w:rsidRDefault="00914745" w:rsidP="002C4D40">
      <w:pPr>
        <w:rPr>
          <w:b/>
          <w:bCs/>
          <w:color w:val="333333"/>
          <w:sz w:val="22"/>
          <w:szCs w:val="22"/>
        </w:rPr>
      </w:pPr>
      <w:r w:rsidRPr="0098264C">
        <w:rPr>
          <w:b/>
          <w:bCs/>
          <w:color w:val="333333"/>
          <w:sz w:val="22"/>
          <w:szCs w:val="22"/>
        </w:rPr>
        <w:t>IBAN:</w:t>
      </w:r>
      <w:r>
        <w:rPr>
          <w:b/>
          <w:bCs/>
          <w:color w:val="333333"/>
          <w:sz w:val="22"/>
          <w:szCs w:val="22"/>
        </w:rPr>
        <w:tab/>
      </w:r>
      <w:r w:rsidRPr="0098264C">
        <w:rPr>
          <w:b/>
          <w:bCs/>
          <w:color w:val="333333"/>
          <w:sz w:val="22"/>
          <w:szCs w:val="22"/>
        </w:rPr>
        <w:t>HR6723600001101401378, ZABA</w:t>
      </w:r>
    </w:p>
    <w:p w:rsidR="00914745" w:rsidRPr="00F94D0F" w:rsidRDefault="00914745" w:rsidP="002C4D40">
      <w:pPr>
        <w:rPr>
          <w:b/>
          <w:bCs/>
          <w:color w:val="333333"/>
          <w:sz w:val="22"/>
          <w:szCs w:val="22"/>
        </w:rPr>
      </w:pPr>
      <w:r w:rsidRPr="0098264C">
        <w:rPr>
          <w:b/>
          <w:bCs/>
          <w:color w:val="333333"/>
          <w:sz w:val="22"/>
          <w:szCs w:val="22"/>
        </w:rPr>
        <w:t xml:space="preserve">            </w:t>
      </w:r>
      <w:r>
        <w:rPr>
          <w:b/>
          <w:bCs/>
          <w:color w:val="333333"/>
          <w:sz w:val="22"/>
          <w:szCs w:val="22"/>
        </w:rPr>
        <w:tab/>
      </w:r>
      <w:r w:rsidRPr="0098264C">
        <w:rPr>
          <w:b/>
          <w:bCs/>
          <w:color w:val="333333"/>
          <w:sz w:val="22"/>
          <w:szCs w:val="22"/>
        </w:rPr>
        <w:t>HR7423400091110806134</w:t>
      </w:r>
      <w:r>
        <w:rPr>
          <w:b/>
          <w:bCs/>
          <w:color w:val="333333"/>
          <w:sz w:val="22"/>
          <w:szCs w:val="22"/>
        </w:rPr>
        <w:t>, PBZ</w:t>
      </w:r>
    </w:p>
    <w:p w:rsidR="00914745" w:rsidRDefault="00914745" w:rsidP="002C4D40">
      <w:pPr>
        <w:rPr>
          <w:b/>
          <w:bCs/>
          <w:color w:val="333333"/>
        </w:rPr>
      </w:pPr>
      <w:r>
        <w:rPr>
          <w:b/>
          <w:bCs/>
          <w:color w:val="333333"/>
        </w:rPr>
        <w:t>OIB:</w:t>
      </w:r>
      <w:r>
        <w:rPr>
          <w:b/>
          <w:bCs/>
          <w:color w:val="333333"/>
        </w:rPr>
        <w:tab/>
        <w:t>12001227058</w:t>
      </w:r>
    </w:p>
    <w:p w:rsidR="00914745" w:rsidRPr="00BC1796" w:rsidRDefault="00914745" w:rsidP="002C4D40">
      <w:pPr>
        <w:rPr>
          <w:b/>
          <w:bCs/>
          <w:color w:val="333333"/>
        </w:rPr>
      </w:pPr>
      <w:r w:rsidRPr="00BC1796">
        <w:rPr>
          <w:b/>
          <w:bCs/>
          <w:color w:val="333333"/>
        </w:rPr>
        <w:t xml:space="preserve">Obradio: </w:t>
      </w:r>
      <w:r>
        <w:rPr>
          <w:b/>
          <w:bCs/>
          <w:color w:val="333333"/>
        </w:rPr>
        <w:t>Zlatko Petrac</w:t>
      </w:r>
    </w:p>
    <w:p w:rsidR="00914745" w:rsidRDefault="00914745" w:rsidP="00281D4D">
      <w:pPr>
        <w:rPr>
          <w:rFonts w:ascii="Cambria" w:hAnsi="Cambria" w:cs="Cambria"/>
        </w:rPr>
      </w:pPr>
    </w:p>
    <w:p w:rsidR="00914745" w:rsidRDefault="00914745" w:rsidP="005853B3">
      <w:pPr>
        <w:rPr>
          <w:rFonts w:ascii="Arial" w:hAnsi="Arial" w:cs="Arial"/>
        </w:rPr>
      </w:pPr>
      <w:r>
        <w:rPr>
          <w:rFonts w:ascii="Arial" w:hAnsi="Arial" w:cs="Arial"/>
        </w:rPr>
        <w:t>PROLJETNI POČETAK NASTAVKA!</w:t>
      </w:r>
    </w:p>
    <w:p w:rsidR="00914745" w:rsidRDefault="00914745" w:rsidP="005853B3">
      <w:pPr>
        <w:rPr>
          <w:rFonts w:ascii="Arial" w:hAnsi="Arial" w:cs="Arial"/>
        </w:rPr>
      </w:pPr>
    </w:p>
    <w:p w:rsidR="00914745" w:rsidRDefault="00914745" w:rsidP="005853B3">
      <w:pPr>
        <w:rPr>
          <w:rFonts w:ascii="Arial" w:hAnsi="Arial" w:cs="Arial"/>
        </w:rPr>
      </w:pPr>
      <w:r>
        <w:rPr>
          <w:rFonts w:ascii="Arial" w:hAnsi="Arial" w:cs="Arial"/>
        </w:rPr>
        <w:t>Fino je počelo to proljeće. Svi brojačno puni, razigrani, zaigrani, nabrušeni i nakureni. Nigdo nikome neda pod pete i ne priznaje nikaj. Nema više nikaj na stare zasluge.</w:t>
      </w:r>
    </w:p>
    <w:p w:rsidR="00914745" w:rsidRDefault="00914745" w:rsidP="005853B3">
      <w:pPr>
        <w:rPr>
          <w:rFonts w:ascii="Arial" w:hAnsi="Arial" w:cs="Arial"/>
        </w:rPr>
      </w:pPr>
      <w:r>
        <w:rPr>
          <w:rFonts w:ascii="Arial" w:hAnsi="Arial" w:cs="Arial"/>
        </w:rPr>
        <w:t>Konačno smo i to doživjeli ove sezone. Nakon dugih i teških borbi, odličnih partija, ali nesretnih rezultata, i Kanarinci su nekoga zgazili. Nadamo se da će to sada biti jedna lagana serija. Čim dulje tim bolje, kak bi rekli oni.</w:t>
      </w:r>
    </w:p>
    <w:p w:rsidR="00914745" w:rsidRDefault="00914745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Rezultatski nikakvih novosti nema. Iste mete, isto rastojanje, Favoriti gaze sve pred sobom, borba trojca bez kormilara se i dalje nastavlja. Izgleda da se oni zastvarno buju ozbiljno pofajtali za ovogodišnju titulu. Naravno, svi ostali su tu, nabrušeni. I jedva čekaju da nekom od njih pokvare račune i pomiješaju zupčanike na mjenjaču pomoću jednog malenog kamenčića ubačenih u njihove jake snage. </w:t>
      </w:r>
    </w:p>
    <w:p w:rsidR="00914745" w:rsidRDefault="00914745" w:rsidP="005853B3">
      <w:pPr>
        <w:rPr>
          <w:rFonts w:ascii="Arial" w:hAnsi="Arial" w:cs="Arial"/>
        </w:rPr>
      </w:pPr>
      <w:r>
        <w:rPr>
          <w:rFonts w:ascii="Arial" w:hAnsi="Arial" w:cs="Arial"/>
        </w:rPr>
        <w:t>Jedna mala napomena za dalje:</w:t>
      </w:r>
    </w:p>
    <w:p w:rsidR="00914745" w:rsidRDefault="00914745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Sve utakmice koje su bile planirane u 17,00 sati, počinjati će u 17,30 jer je vidljivost dobra i nema potreba za ranijim početkom. Ova promjena je na traženje većine voditelja, a i mislim da je bolje tako, više nas može nesmetano doći na tekme. Zato molim sve voditelje da o tome izvjeste svoje igrače. </w:t>
      </w:r>
    </w:p>
    <w:p w:rsidR="00914745" w:rsidRDefault="00914745" w:rsidP="005853B3">
      <w:pPr>
        <w:rPr>
          <w:rFonts w:ascii="Arial" w:hAnsi="Arial" w:cs="Arial"/>
        </w:rPr>
      </w:pPr>
    </w:p>
    <w:p w:rsidR="00914745" w:rsidRDefault="00914745" w:rsidP="005853B3">
      <w:pPr>
        <w:rPr>
          <w:rFonts w:ascii="Arial" w:hAnsi="Arial" w:cs="Arial"/>
        </w:rPr>
      </w:pPr>
      <w:r>
        <w:rPr>
          <w:rFonts w:ascii="Arial" w:hAnsi="Arial" w:cs="Arial"/>
        </w:rPr>
        <w:t>Pa pogledajmo što smo to imali u 14. kolu:</w:t>
      </w:r>
    </w:p>
    <w:p w:rsidR="00914745" w:rsidRDefault="00914745" w:rsidP="005853B3">
      <w:pPr>
        <w:rPr>
          <w:rFonts w:ascii="Arial" w:hAnsi="Arial" w:cs="Arial"/>
        </w:rPr>
      </w:pPr>
    </w:p>
    <w:tbl>
      <w:tblPr>
        <w:tblStyle w:val="TableGrid"/>
        <w:tblW w:w="0" w:type="auto"/>
        <w:tblLook w:val="01E0"/>
      </w:tblPr>
      <w:tblGrid>
        <w:gridCol w:w="1788"/>
        <w:gridCol w:w="2280"/>
        <w:gridCol w:w="960"/>
      </w:tblGrid>
      <w:tr w:rsidR="00914745" w:rsidTr="00D671A7">
        <w:tc>
          <w:tcPr>
            <w:tcW w:w="1788" w:type="dxa"/>
          </w:tcPr>
          <w:p w:rsidR="00914745" w:rsidRDefault="00914745" w:rsidP="005853B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VG BOYS</w:t>
            </w:r>
          </w:p>
        </w:tc>
        <w:tc>
          <w:tcPr>
            <w:tcW w:w="2280" w:type="dxa"/>
          </w:tcPr>
          <w:p w:rsidR="00914745" w:rsidRDefault="00914745" w:rsidP="005853B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VATROGASAC</w:t>
            </w:r>
          </w:p>
        </w:tc>
        <w:tc>
          <w:tcPr>
            <w:tcW w:w="960" w:type="dxa"/>
          </w:tcPr>
          <w:p w:rsidR="00914745" w:rsidRDefault="00914745" w:rsidP="00D671A7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2-0</w:t>
            </w:r>
          </w:p>
        </w:tc>
      </w:tr>
    </w:tbl>
    <w:p w:rsidR="00914745" w:rsidRDefault="00914745" w:rsidP="005853B3">
      <w:pPr>
        <w:rPr>
          <w:rFonts w:ascii="Arial" w:hAnsi="Arial" w:cs="Arial"/>
        </w:rPr>
      </w:pPr>
      <w:r>
        <w:rPr>
          <w:rFonts w:ascii="Arial" w:hAnsi="Arial" w:cs="Arial"/>
        </w:rPr>
        <w:t>Bojsi igraju silovito, Bojsi igraju okomito, Bojsi su hebeno opasni. Kad su kompletni. A to su stalno. To su na svojoj koži osjetili i Vatropirci, njihovi «gosti» na svom terenu. Tekma vrlo zanimljiva i sadržajna, sa puno lijepih akcija, obrana vratara i promašenih prilika na obje strane.</w:t>
      </w:r>
    </w:p>
    <w:p w:rsidR="00914745" w:rsidRDefault="00914745" w:rsidP="005853B3">
      <w:pPr>
        <w:rPr>
          <w:rFonts w:ascii="Arial" w:hAnsi="Arial" w:cs="Arial"/>
        </w:rPr>
      </w:pPr>
    </w:p>
    <w:tbl>
      <w:tblPr>
        <w:tblStyle w:val="TableGrid"/>
        <w:tblW w:w="0" w:type="auto"/>
        <w:tblLook w:val="01E0"/>
      </w:tblPr>
      <w:tblGrid>
        <w:gridCol w:w="1788"/>
        <w:gridCol w:w="2280"/>
        <w:gridCol w:w="960"/>
      </w:tblGrid>
      <w:tr w:rsidR="00914745" w:rsidTr="00D671A7">
        <w:tc>
          <w:tcPr>
            <w:tcW w:w="1788" w:type="dxa"/>
          </w:tcPr>
          <w:p w:rsidR="00914745" w:rsidRDefault="00914745" w:rsidP="005853B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MLADOST</w:t>
            </w:r>
          </w:p>
        </w:tc>
        <w:tc>
          <w:tcPr>
            <w:tcW w:w="2280" w:type="dxa"/>
          </w:tcPr>
          <w:p w:rsidR="00914745" w:rsidRDefault="00914745" w:rsidP="005853B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GRADIĆI</w:t>
            </w:r>
          </w:p>
        </w:tc>
        <w:tc>
          <w:tcPr>
            <w:tcW w:w="960" w:type="dxa"/>
          </w:tcPr>
          <w:p w:rsidR="00914745" w:rsidRDefault="00914745" w:rsidP="00D671A7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2-1</w:t>
            </w:r>
          </w:p>
        </w:tc>
      </w:tr>
    </w:tbl>
    <w:p w:rsidR="00914745" w:rsidRDefault="00914745" w:rsidP="005853B3">
      <w:pPr>
        <w:rPr>
          <w:rFonts w:ascii="Arial" w:hAnsi="Arial" w:cs="Arial"/>
        </w:rPr>
      </w:pPr>
      <w:r>
        <w:rPr>
          <w:rFonts w:ascii="Arial" w:hAnsi="Arial" w:cs="Arial"/>
        </w:rPr>
        <w:t>Možda nekoga iznenađuje «teška» pobjeda favorita nad Kanalcima. Nije to iznenađenje, Kanalci su vrlo dobra ekipa i samo malo im je sreće više trebalo da iznenade ležerne Dokove trupe.</w:t>
      </w:r>
    </w:p>
    <w:p w:rsidR="00914745" w:rsidRDefault="00914745" w:rsidP="005853B3">
      <w:pPr>
        <w:rPr>
          <w:rFonts w:ascii="Arial" w:hAnsi="Arial" w:cs="Arial"/>
        </w:rPr>
      </w:pPr>
    </w:p>
    <w:tbl>
      <w:tblPr>
        <w:tblStyle w:val="TableGrid"/>
        <w:tblW w:w="0" w:type="auto"/>
        <w:tblLook w:val="01E0"/>
      </w:tblPr>
      <w:tblGrid>
        <w:gridCol w:w="1788"/>
        <w:gridCol w:w="2280"/>
        <w:gridCol w:w="960"/>
      </w:tblGrid>
      <w:tr w:rsidR="00914745" w:rsidTr="00D671A7">
        <w:tc>
          <w:tcPr>
            <w:tcW w:w="1788" w:type="dxa"/>
          </w:tcPr>
          <w:p w:rsidR="00914745" w:rsidRDefault="00914745" w:rsidP="005853B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MLAKA </w:t>
            </w:r>
          </w:p>
        </w:tc>
        <w:tc>
          <w:tcPr>
            <w:tcW w:w="2280" w:type="dxa"/>
          </w:tcPr>
          <w:p w:rsidR="00914745" w:rsidRDefault="00914745" w:rsidP="005853B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DINAMO</w:t>
            </w:r>
          </w:p>
        </w:tc>
        <w:tc>
          <w:tcPr>
            <w:tcW w:w="960" w:type="dxa"/>
          </w:tcPr>
          <w:p w:rsidR="00914745" w:rsidRDefault="00914745" w:rsidP="00D671A7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9-3</w:t>
            </w:r>
          </w:p>
        </w:tc>
      </w:tr>
    </w:tbl>
    <w:p w:rsidR="00914745" w:rsidRDefault="00914745" w:rsidP="005853B3">
      <w:pPr>
        <w:rPr>
          <w:rFonts w:ascii="Arial" w:hAnsi="Arial" w:cs="Arial"/>
        </w:rPr>
      </w:pPr>
      <w:r>
        <w:rPr>
          <w:rFonts w:ascii="Arial" w:hAnsi="Arial" w:cs="Arial"/>
        </w:rPr>
        <w:t>Mudrijaši su se iskalili na na, njima, tradicionalno negostoljubivim Gosponima i sav njihov trud, Mudrijašof, u prijateljskim i pripremnim utakmicama i radnjama kvalitetno se naplatio već u prvoj tekmi. Puhanje za vrat vodećem dvojcu biti će kvalitetno i konstantno.</w:t>
      </w:r>
    </w:p>
    <w:p w:rsidR="00914745" w:rsidRDefault="00914745" w:rsidP="005853B3">
      <w:pPr>
        <w:rPr>
          <w:rFonts w:ascii="Arial" w:hAnsi="Arial" w:cs="Arial"/>
        </w:rPr>
      </w:pPr>
    </w:p>
    <w:tbl>
      <w:tblPr>
        <w:tblStyle w:val="TableGrid"/>
        <w:tblW w:w="0" w:type="auto"/>
        <w:tblLook w:val="01E0"/>
      </w:tblPr>
      <w:tblGrid>
        <w:gridCol w:w="1788"/>
        <w:gridCol w:w="2280"/>
        <w:gridCol w:w="960"/>
      </w:tblGrid>
      <w:tr w:rsidR="00914745" w:rsidTr="00D671A7">
        <w:tc>
          <w:tcPr>
            <w:tcW w:w="1788" w:type="dxa"/>
          </w:tcPr>
          <w:p w:rsidR="00914745" w:rsidRDefault="00914745" w:rsidP="005853B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KLAS</w:t>
            </w:r>
          </w:p>
        </w:tc>
        <w:tc>
          <w:tcPr>
            <w:tcW w:w="2280" w:type="dxa"/>
          </w:tcPr>
          <w:p w:rsidR="00914745" w:rsidRDefault="00914745" w:rsidP="005853B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KURILOVEC</w:t>
            </w:r>
          </w:p>
        </w:tc>
        <w:tc>
          <w:tcPr>
            <w:tcW w:w="960" w:type="dxa"/>
          </w:tcPr>
          <w:p w:rsidR="00914745" w:rsidRDefault="00914745" w:rsidP="00D671A7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4-1</w:t>
            </w:r>
          </w:p>
        </w:tc>
      </w:tr>
    </w:tbl>
    <w:p w:rsidR="00914745" w:rsidRDefault="00914745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Kanarinci uspjeli naći svoju prvu žrtvu. Smireno, pametno i efikasno proslavljen je prvi trobod mnogih trobodavao u ovoj polusezoni. Frajeri u mislima na tekmi sa Dinamom. </w:t>
      </w:r>
    </w:p>
    <w:p w:rsidR="00914745" w:rsidRDefault="00914745" w:rsidP="005853B3">
      <w:pPr>
        <w:rPr>
          <w:rFonts w:ascii="Arial" w:hAnsi="Arial" w:cs="Arial"/>
        </w:rPr>
      </w:pPr>
      <w:r>
        <w:rPr>
          <w:rFonts w:ascii="Arial" w:hAnsi="Arial" w:cs="Arial"/>
        </w:rPr>
        <w:t>Suđenje: bez greške.</w:t>
      </w:r>
    </w:p>
    <w:tbl>
      <w:tblPr>
        <w:tblStyle w:val="TableGrid"/>
        <w:tblW w:w="0" w:type="auto"/>
        <w:tblLook w:val="01E0"/>
      </w:tblPr>
      <w:tblGrid>
        <w:gridCol w:w="1788"/>
        <w:gridCol w:w="2280"/>
        <w:gridCol w:w="960"/>
      </w:tblGrid>
      <w:tr w:rsidR="00914745" w:rsidTr="00D671A7">
        <w:tc>
          <w:tcPr>
            <w:tcW w:w="1788" w:type="dxa"/>
          </w:tcPr>
          <w:p w:rsidR="00914745" w:rsidRDefault="00914745" w:rsidP="005853B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GORICA</w:t>
            </w:r>
          </w:p>
        </w:tc>
        <w:tc>
          <w:tcPr>
            <w:tcW w:w="2280" w:type="dxa"/>
          </w:tcPr>
          <w:p w:rsidR="00914745" w:rsidRDefault="00914745" w:rsidP="005853B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MRACLIN</w:t>
            </w:r>
          </w:p>
        </w:tc>
        <w:tc>
          <w:tcPr>
            <w:tcW w:w="960" w:type="dxa"/>
          </w:tcPr>
          <w:p w:rsidR="00914745" w:rsidRDefault="00914745" w:rsidP="00D671A7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2-0</w:t>
            </w:r>
          </w:p>
        </w:tc>
      </w:tr>
    </w:tbl>
    <w:p w:rsidR="00914745" w:rsidRDefault="00914745" w:rsidP="005853B3">
      <w:pPr>
        <w:rPr>
          <w:rFonts w:ascii="Arial" w:hAnsi="Arial" w:cs="Arial"/>
        </w:rPr>
      </w:pPr>
      <w:r>
        <w:rPr>
          <w:rFonts w:ascii="Arial" w:hAnsi="Arial" w:cs="Arial"/>
        </w:rPr>
        <w:t>Šljakei us u smirenom ritmu uspojeli riješiti mnogobrojnu ekipu Paerikožara. Dobra i kvalitetna veteranska prestva, ali umjetan trava je i ovaj put pokazala svoej ćudi.</w:t>
      </w:r>
    </w:p>
    <w:p w:rsidR="00914745" w:rsidRDefault="00914745" w:rsidP="005853B3">
      <w:pPr>
        <w:rPr>
          <w:rFonts w:ascii="Arial" w:hAnsi="Arial" w:cs="Arial"/>
        </w:rPr>
      </w:pPr>
    </w:p>
    <w:tbl>
      <w:tblPr>
        <w:tblStyle w:val="TableGrid"/>
        <w:tblW w:w="0" w:type="auto"/>
        <w:tblLook w:val="01E0"/>
      </w:tblPr>
      <w:tblGrid>
        <w:gridCol w:w="1788"/>
        <w:gridCol w:w="2280"/>
        <w:gridCol w:w="960"/>
      </w:tblGrid>
      <w:tr w:rsidR="00914745" w:rsidTr="00D671A7">
        <w:tc>
          <w:tcPr>
            <w:tcW w:w="1788" w:type="dxa"/>
          </w:tcPr>
          <w:p w:rsidR="00914745" w:rsidRDefault="00914745" w:rsidP="005853B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LEKENIK</w:t>
            </w:r>
          </w:p>
        </w:tc>
        <w:tc>
          <w:tcPr>
            <w:tcW w:w="2280" w:type="dxa"/>
          </w:tcPr>
          <w:p w:rsidR="00914745" w:rsidRDefault="00914745" w:rsidP="005853B3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BUNA</w:t>
            </w:r>
          </w:p>
        </w:tc>
        <w:tc>
          <w:tcPr>
            <w:tcW w:w="960" w:type="dxa"/>
          </w:tcPr>
          <w:p w:rsidR="00914745" w:rsidRDefault="00914745" w:rsidP="00D671A7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4-1</w:t>
            </w:r>
          </w:p>
        </w:tc>
      </w:tr>
    </w:tbl>
    <w:p w:rsidR="00914745" w:rsidRDefault="00914745" w:rsidP="005853B3">
      <w:pPr>
        <w:rPr>
          <w:rFonts w:ascii="Arial" w:hAnsi="Arial" w:cs="Arial"/>
        </w:rPr>
      </w:pPr>
      <w:r>
        <w:rPr>
          <w:rFonts w:ascii="Arial" w:hAnsi="Arial" w:cs="Arial"/>
        </w:rPr>
        <w:t>U derbiju kola, Ukleti u laganom ritmu riješili problem Posrnulih djevica i mudrom igrom otupili sva njihova nastojanja za boljim rezultatom. Zvrk bi trebao početi polagano slagati kose sijede jer i oporba mu je počela zabijati golove. Zato je, mimo svojih običaja, ostal malo dulje sa dečkima na druženju da čuje i osjeti kako dišu i kako guguću. Nikaj nije pametnoga čul. Samo: kak sem žejen. Sa obje strane.</w:t>
      </w:r>
    </w:p>
    <w:p w:rsidR="00914745" w:rsidRDefault="00914745" w:rsidP="005853B3">
      <w:pPr>
        <w:rPr>
          <w:rFonts w:ascii="Arial" w:hAnsi="Arial" w:cs="Arial"/>
        </w:rPr>
      </w:pPr>
    </w:p>
    <w:p w:rsidR="00914745" w:rsidRDefault="00914745" w:rsidP="005853B3">
      <w:pPr>
        <w:rPr>
          <w:rFonts w:ascii="Arial" w:hAnsi="Arial" w:cs="Arial"/>
        </w:rPr>
      </w:pPr>
    </w:p>
    <w:p w:rsidR="00914745" w:rsidRDefault="00914745" w:rsidP="005853B3">
      <w:pPr>
        <w:rPr>
          <w:rFonts w:ascii="Arial" w:hAnsi="Arial" w:cs="Arial"/>
        </w:rPr>
      </w:pPr>
    </w:p>
    <w:p w:rsidR="00914745" w:rsidRDefault="00914745" w:rsidP="005853B3">
      <w:pPr>
        <w:rPr>
          <w:rFonts w:ascii="Arial" w:hAnsi="Arial" w:cs="Arial"/>
        </w:rPr>
      </w:pPr>
    </w:p>
    <w:p w:rsidR="00914745" w:rsidRDefault="00914745" w:rsidP="005853B3">
      <w:pPr>
        <w:rPr>
          <w:rFonts w:ascii="Arial" w:hAnsi="Arial" w:cs="Arial"/>
        </w:rPr>
      </w:pPr>
    </w:p>
    <w:p w:rsidR="00914745" w:rsidRDefault="00914745" w:rsidP="005853B3">
      <w:pPr>
        <w:rPr>
          <w:rFonts w:ascii="Arial" w:hAnsi="Arial" w:cs="Arial"/>
        </w:rPr>
      </w:pPr>
    </w:p>
    <w:p w:rsidR="00914745" w:rsidRDefault="00914745" w:rsidP="005853B3">
      <w:pPr>
        <w:rPr>
          <w:rFonts w:ascii="Arial" w:hAnsi="Arial" w:cs="Arial"/>
        </w:rPr>
      </w:pPr>
    </w:p>
    <w:p w:rsidR="00914745" w:rsidRDefault="00914745" w:rsidP="005853B3">
      <w:pPr>
        <w:rPr>
          <w:rFonts w:ascii="Arial" w:hAnsi="Arial" w:cs="Arial"/>
        </w:rPr>
      </w:pPr>
    </w:p>
    <w:p w:rsidR="00914745" w:rsidRPr="00CE5399" w:rsidRDefault="00914745" w:rsidP="004B306C">
      <w:pPr>
        <w:jc w:val="center"/>
        <w:rPr>
          <w:rFonts w:ascii="Arial" w:hAnsi="Arial" w:cs="Arial"/>
          <w:b/>
          <w:bCs/>
        </w:rPr>
      </w:pPr>
      <w:r w:rsidRPr="00CE5399">
        <w:rPr>
          <w:rFonts w:ascii="Arial" w:hAnsi="Arial" w:cs="Arial"/>
          <w:b/>
          <w:bCs/>
        </w:rPr>
        <w:t xml:space="preserve">TABLICA NAKON </w:t>
      </w:r>
      <w:r>
        <w:rPr>
          <w:rFonts w:ascii="Arial" w:hAnsi="Arial" w:cs="Arial"/>
          <w:b/>
          <w:bCs/>
        </w:rPr>
        <w:t>14. kola</w:t>
      </w:r>
    </w:p>
    <w:p w:rsidR="00914745" w:rsidRPr="00CE5399" w:rsidRDefault="00914745" w:rsidP="004B306C">
      <w:pPr>
        <w:rPr>
          <w:rFonts w:ascii="Arial Rounded MT Bold" w:hAnsi="Arial Rounded MT Bold" w:cs="Arial Rounded MT Bold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61"/>
        <w:gridCol w:w="1999"/>
        <w:gridCol w:w="764"/>
        <w:gridCol w:w="916"/>
        <w:gridCol w:w="851"/>
        <w:gridCol w:w="850"/>
        <w:gridCol w:w="1155"/>
        <w:gridCol w:w="850"/>
        <w:gridCol w:w="1114"/>
      </w:tblGrid>
      <w:tr w:rsidR="00914745" w:rsidRPr="00266D83"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Mj</w:t>
            </w:r>
          </w:p>
        </w:tc>
        <w:tc>
          <w:tcPr>
            <w:tcW w:w="19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Momčad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Utak</w:t>
            </w:r>
          </w:p>
        </w:tc>
        <w:tc>
          <w:tcPr>
            <w:tcW w:w="9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Pob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Ner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Por</w:t>
            </w:r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Golovi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+/-</w:t>
            </w:r>
          </w:p>
        </w:tc>
        <w:tc>
          <w:tcPr>
            <w:tcW w:w="11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Bodovi</w:t>
            </w:r>
          </w:p>
        </w:tc>
      </w:tr>
      <w:tr w:rsidR="00914745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rPr>
                <w:rFonts w:ascii="Arial" w:hAnsi="Arial" w:cs="Arial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Default="00914745" w:rsidP="0098443D">
            <w:pPr>
              <w:jc w:val="center"/>
            </w:pP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</w:p>
        </w:tc>
      </w:tr>
      <w:tr w:rsidR="00914745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1B68A2" w:rsidRDefault="00914745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1B68A2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1B68A2" w:rsidRDefault="00914745" w:rsidP="00ED1AD5">
            <w:pPr>
              <w:rPr>
                <w:rFonts w:ascii="Arial" w:hAnsi="Arial" w:cs="Arial"/>
                <w:b/>
                <w:bCs/>
              </w:rPr>
            </w:pPr>
            <w:r w:rsidRPr="001B68A2">
              <w:rPr>
                <w:rFonts w:ascii="Arial" w:hAnsi="Arial" w:cs="Arial"/>
                <w:b/>
                <w:bCs/>
              </w:rPr>
              <w:t>GORICA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1B68A2" w:rsidRDefault="00914745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1B68A2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1B68A2" w:rsidRDefault="00914745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1B68A2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1B68A2" w:rsidRDefault="00914745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1B68A2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1B68A2" w:rsidRDefault="00914745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1B68A2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1B68A2" w:rsidRDefault="00914745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1B68A2">
              <w:rPr>
                <w:rFonts w:ascii="Arial" w:hAnsi="Arial" w:cs="Arial"/>
                <w:b/>
                <w:bCs/>
              </w:rPr>
              <w:t>4</w:t>
            </w:r>
            <w:r>
              <w:rPr>
                <w:rFonts w:ascii="Arial" w:hAnsi="Arial" w:cs="Arial"/>
                <w:b/>
                <w:bCs/>
              </w:rPr>
              <w:t>3</w:t>
            </w:r>
            <w:r w:rsidRPr="001B68A2">
              <w:rPr>
                <w:rFonts w:ascii="Arial" w:hAnsi="Arial" w:cs="Arial"/>
                <w:b/>
                <w:bCs/>
              </w:rPr>
              <w:t>-13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1B68A2" w:rsidRDefault="00914745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1B68A2" w:rsidRDefault="00914745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1B68A2">
              <w:rPr>
                <w:rFonts w:ascii="Arial" w:hAnsi="Arial" w:cs="Arial"/>
                <w:b/>
                <w:bCs/>
              </w:rPr>
              <w:t>3</w:t>
            </w:r>
            <w:r>
              <w:rPr>
                <w:rFonts w:ascii="Arial" w:hAnsi="Arial" w:cs="Arial"/>
                <w:b/>
                <w:bCs/>
              </w:rPr>
              <w:t>5</w:t>
            </w:r>
          </w:p>
        </w:tc>
      </w:tr>
      <w:tr w:rsidR="00914745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2.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F134BD" w:rsidRDefault="00914745" w:rsidP="00ED1AD5">
            <w:pPr>
              <w:rPr>
                <w:rFonts w:ascii="Arial" w:hAnsi="Arial" w:cs="Arial"/>
              </w:rPr>
            </w:pPr>
            <w:r w:rsidRPr="00F134BD">
              <w:rPr>
                <w:rFonts w:ascii="Arial" w:hAnsi="Arial" w:cs="Arial"/>
              </w:rPr>
              <w:t>MLADOST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D776D3" w:rsidRDefault="00914745" w:rsidP="00ED1AD5">
            <w:pPr>
              <w:jc w:val="center"/>
              <w:rPr>
                <w:rFonts w:ascii="Arial" w:hAnsi="Arial" w:cs="Arial"/>
              </w:rPr>
            </w:pPr>
            <w:r w:rsidRPr="001B68A2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F134BD" w:rsidRDefault="00914745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F134BD" w:rsidRDefault="00914745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F134BD" w:rsidRDefault="00914745" w:rsidP="00ED1AD5">
            <w:pPr>
              <w:jc w:val="center"/>
              <w:rPr>
                <w:rFonts w:ascii="Arial" w:hAnsi="Arial" w:cs="Arial"/>
              </w:rPr>
            </w:pPr>
            <w:r w:rsidRPr="00F134BD">
              <w:rPr>
                <w:rFonts w:ascii="Arial" w:hAnsi="Arial" w:cs="Arial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F134BD" w:rsidRDefault="00914745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35-11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F134BD" w:rsidRDefault="00914745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F134BD" w:rsidRDefault="00914745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914745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3.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MLAKA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D776D3" w:rsidRDefault="00914745" w:rsidP="00ED1AD5">
            <w:pPr>
              <w:jc w:val="center"/>
              <w:rPr>
                <w:rFonts w:ascii="Arial" w:hAnsi="Arial" w:cs="Arial"/>
              </w:rPr>
            </w:pPr>
            <w:r w:rsidRPr="001B68A2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53-27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</w:tr>
      <w:tr w:rsidR="00914745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4.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LEKENIK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Default="00914745" w:rsidP="0098443D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41-24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</w:tr>
      <w:tr w:rsidR="00914745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5.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BUNA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Default="00914745" w:rsidP="0098443D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30-32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</w:tr>
      <w:tr w:rsidR="00914745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6.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VG BOYS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Default="00914745" w:rsidP="0098443D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</w:tr>
      <w:tr w:rsidR="00914745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7.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KURILOVEC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Default="00914745" w:rsidP="0098443D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914745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8.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MRACLIN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Default="00914745" w:rsidP="0098443D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25-26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</w:tr>
      <w:tr w:rsidR="00914745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9.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DINAMO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Default="00914745" w:rsidP="00E939AF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30-43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914745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10.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VATROGASAC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Default="00914745" w:rsidP="00E939AF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31-46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</w:tr>
      <w:tr w:rsidR="00914745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KLAS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Default="00914745" w:rsidP="0098443D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26-36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</w:tr>
      <w:tr w:rsidR="00914745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12.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GRADIĆI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Default="00914745" w:rsidP="0098443D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</w:tr>
      <w:tr w:rsidR="00914745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13.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HRUŠEVEC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Default="00914745" w:rsidP="0098443D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984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914745" w:rsidRPr="00266D83"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  <w:color w:val="222222"/>
              </w:rPr>
            </w:pPr>
            <w:r w:rsidRPr="00266D83">
              <w:rPr>
                <w:rFonts w:ascii="Arial" w:hAnsi="Arial" w:cs="Arial"/>
                <w:color w:val="222222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745" w:rsidRPr="00266D83" w:rsidRDefault="00914745" w:rsidP="00ED1AD5">
            <w:pPr>
              <w:rPr>
                <w:rFonts w:ascii="Arial" w:hAnsi="Arial" w:cs="Arial"/>
                <w:color w:val="222222"/>
                <w:sz w:val="19"/>
                <w:szCs w:val="19"/>
              </w:rPr>
            </w:pPr>
          </w:p>
        </w:tc>
        <w:tc>
          <w:tcPr>
            <w:tcW w:w="0" w:type="auto"/>
            <w:vAlign w:val="center"/>
          </w:tcPr>
          <w:p w:rsidR="00914745" w:rsidRPr="00266D83" w:rsidRDefault="00914745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914745" w:rsidRPr="00266D83" w:rsidRDefault="00914745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914745" w:rsidRPr="00266D83" w:rsidRDefault="00914745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914745" w:rsidRPr="00266D83" w:rsidRDefault="00914745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745" w:rsidRPr="00266D83" w:rsidRDefault="00914745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378-378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914745" w:rsidRPr="00266D83" w:rsidRDefault="00914745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914745" w:rsidRPr="00266D83" w:rsidRDefault="00914745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14745" w:rsidRDefault="00914745" w:rsidP="00972DCD">
      <w:pPr>
        <w:rPr>
          <w:rFonts w:ascii="Arial" w:hAnsi="Arial" w:cs="Arial"/>
        </w:rPr>
      </w:pPr>
    </w:p>
    <w:p w:rsidR="00914745" w:rsidRDefault="00914745" w:rsidP="00972DCD">
      <w:pPr>
        <w:rPr>
          <w:rFonts w:ascii="Arial" w:hAnsi="Arial" w:cs="Arial"/>
        </w:rPr>
      </w:pPr>
    </w:p>
    <w:p w:rsidR="00914745" w:rsidRDefault="00914745" w:rsidP="00972DCD">
      <w:pPr>
        <w:rPr>
          <w:rFonts w:ascii="Arial" w:hAnsi="Arial" w:cs="Arial"/>
        </w:rPr>
      </w:pPr>
    </w:p>
    <w:p w:rsidR="00914745" w:rsidRDefault="00914745" w:rsidP="00972DCD">
      <w:pPr>
        <w:rPr>
          <w:rFonts w:ascii="Arial" w:hAnsi="Arial" w:cs="Arial"/>
        </w:rPr>
      </w:pPr>
    </w:p>
    <w:p w:rsidR="00914745" w:rsidRDefault="00914745" w:rsidP="00E33D5B">
      <w:pPr>
        <w:rPr>
          <w:rFonts w:ascii="Arial" w:hAnsi="Arial" w:cs="Arial"/>
        </w:rPr>
      </w:pPr>
      <w:r>
        <w:rPr>
          <w:rFonts w:ascii="Arial" w:hAnsi="Arial" w:cs="Arial"/>
        </w:rPr>
        <w:t>Raspored odigravanja 15. kola u polusezoni proljeće 2019.</w:t>
      </w:r>
    </w:p>
    <w:p w:rsidR="00914745" w:rsidRPr="00F42F45" w:rsidRDefault="00914745" w:rsidP="008E02C8">
      <w:pPr>
        <w:rPr>
          <w:rFonts w:ascii="Arial Narrow" w:hAnsi="Arial Narrow" w:cs="Arial Narrow"/>
        </w:rPr>
      </w:pPr>
    </w:p>
    <w:tbl>
      <w:tblPr>
        <w:tblW w:w="5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1809"/>
        <w:gridCol w:w="1809"/>
      </w:tblGrid>
      <w:tr w:rsidR="00914745" w:rsidRPr="00236A42" w:rsidTr="00324EAD">
        <w:tc>
          <w:tcPr>
            <w:tcW w:w="1809" w:type="dxa"/>
            <w:shd w:val="clear" w:color="auto" w:fill="D9D9D9"/>
          </w:tcPr>
          <w:p w:rsidR="00914745" w:rsidRPr="00676AE7" w:rsidRDefault="00914745" w:rsidP="0055221D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15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09" w:type="dxa"/>
            <w:shd w:val="clear" w:color="auto" w:fill="D9D9D9"/>
          </w:tcPr>
          <w:p w:rsidR="00914745" w:rsidRPr="00676AE7" w:rsidRDefault="00914745" w:rsidP="0055221D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05.04. i 08.04.</w:t>
            </w:r>
          </w:p>
        </w:tc>
        <w:tc>
          <w:tcPr>
            <w:tcW w:w="1809" w:type="dxa"/>
            <w:shd w:val="clear" w:color="auto" w:fill="D9D9D9"/>
          </w:tcPr>
          <w:p w:rsidR="00914745" w:rsidRPr="00676AE7" w:rsidRDefault="00914745" w:rsidP="0055221D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17,30</w:t>
            </w:r>
          </w:p>
        </w:tc>
      </w:tr>
      <w:tr w:rsidR="00914745" w:rsidRPr="00236A42" w:rsidTr="00324EAD">
        <w:tc>
          <w:tcPr>
            <w:tcW w:w="1809" w:type="dxa"/>
          </w:tcPr>
          <w:p w:rsidR="00914745" w:rsidRPr="00C25C87" w:rsidRDefault="00914745" w:rsidP="0055221D">
            <w:pPr>
              <w:rPr>
                <w:rFonts w:ascii="Arial Narrow" w:hAnsi="Arial Narrow" w:cs="Arial Narrow"/>
              </w:rPr>
            </w:pPr>
          </w:p>
        </w:tc>
        <w:tc>
          <w:tcPr>
            <w:tcW w:w="1809" w:type="dxa"/>
          </w:tcPr>
          <w:p w:rsidR="00914745" w:rsidRPr="00C25C87" w:rsidRDefault="00914745" w:rsidP="0055221D">
            <w:pPr>
              <w:rPr>
                <w:rFonts w:ascii="Arial Narrow" w:hAnsi="Arial Narrow" w:cs="Arial Narrow"/>
              </w:rPr>
            </w:pPr>
            <w:r w:rsidRPr="00C25C87"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809" w:type="dxa"/>
          </w:tcPr>
          <w:p w:rsidR="00914745" w:rsidRPr="0075197E" w:rsidRDefault="00914745" w:rsidP="0055221D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914745" w:rsidRPr="00236A42" w:rsidTr="00324EAD">
        <w:tc>
          <w:tcPr>
            <w:tcW w:w="1809" w:type="dxa"/>
          </w:tcPr>
          <w:p w:rsidR="00914745" w:rsidRPr="00676AE7" w:rsidRDefault="00914745" w:rsidP="0055221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PET, 05.04.</w:t>
            </w:r>
          </w:p>
        </w:tc>
        <w:tc>
          <w:tcPr>
            <w:tcW w:w="1809" w:type="dxa"/>
          </w:tcPr>
          <w:p w:rsidR="00914745" w:rsidRPr="00676AE7" w:rsidRDefault="00914745" w:rsidP="0055221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809" w:type="dxa"/>
          </w:tcPr>
          <w:p w:rsidR="00914745" w:rsidRPr="00676AE7" w:rsidRDefault="00914745" w:rsidP="0055221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</w:tr>
      <w:tr w:rsidR="00914745" w:rsidRPr="00236A42" w:rsidTr="00324EAD">
        <w:tc>
          <w:tcPr>
            <w:tcW w:w="1809" w:type="dxa"/>
          </w:tcPr>
          <w:p w:rsidR="00914745" w:rsidRPr="00676AE7" w:rsidRDefault="00914745" w:rsidP="0055221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914745" w:rsidRPr="00676AE7" w:rsidRDefault="00914745" w:rsidP="0055221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809" w:type="dxa"/>
          </w:tcPr>
          <w:p w:rsidR="00914745" w:rsidRPr="00676AE7" w:rsidRDefault="00914745" w:rsidP="0055221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</w:tr>
      <w:tr w:rsidR="00914745" w:rsidRPr="00236A42" w:rsidTr="00324EAD">
        <w:tc>
          <w:tcPr>
            <w:tcW w:w="1809" w:type="dxa"/>
          </w:tcPr>
          <w:p w:rsidR="00914745" w:rsidRPr="00676AE7" w:rsidRDefault="00914745" w:rsidP="0055221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914745" w:rsidRPr="00676AE7" w:rsidRDefault="00914745" w:rsidP="0055221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VATROGASAC </w:t>
            </w:r>
          </w:p>
        </w:tc>
        <w:tc>
          <w:tcPr>
            <w:tcW w:w="1809" w:type="dxa"/>
          </w:tcPr>
          <w:p w:rsidR="00914745" w:rsidRPr="00676AE7" w:rsidRDefault="00914745" w:rsidP="0055221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</w:tr>
      <w:tr w:rsidR="00914745" w:rsidRPr="00236A42" w:rsidTr="00324EAD">
        <w:tc>
          <w:tcPr>
            <w:tcW w:w="1809" w:type="dxa"/>
          </w:tcPr>
          <w:p w:rsidR="00914745" w:rsidRPr="00676AE7" w:rsidRDefault="00914745" w:rsidP="0055221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SUB, 06.04.</w:t>
            </w:r>
          </w:p>
        </w:tc>
        <w:tc>
          <w:tcPr>
            <w:tcW w:w="1809" w:type="dxa"/>
          </w:tcPr>
          <w:p w:rsidR="00914745" w:rsidRPr="00676AE7" w:rsidRDefault="00914745" w:rsidP="0055221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809" w:type="dxa"/>
          </w:tcPr>
          <w:p w:rsidR="00914745" w:rsidRPr="00676AE7" w:rsidRDefault="00914745" w:rsidP="0055221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</w:tr>
      <w:tr w:rsidR="00914745" w:rsidRPr="00236A42" w:rsidTr="00324EAD">
        <w:tc>
          <w:tcPr>
            <w:tcW w:w="1809" w:type="dxa"/>
          </w:tcPr>
          <w:p w:rsidR="00914745" w:rsidRPr="00676AE7" w:rsidRDefault="00914745" w:rsidP="0055221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PON, 08.04.</w:t>
            </w:r>
          </w:p>
        </w:tc>
        <w:tc>
          <w:tcPr>
            <w:tcW w:w="1809" w:type="dxa"/>
          </w:tcPr>
          <w:p w:rsidR="00914745" w:rsidRPr="00676AE7" w:rsidRDefault="00914745" w:rsidP="0055221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809" w:type="dxa"/>
          </w:tcPr>
          <w:p w:rsidR="00914745" w:rsidRPr="00676AE7" w:rsidRDefault="00914745" w:rsidP="0055221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</w:tr>
      <w:tr w:rsidR="00914745" w:rsidRPr="00236A42" w:rsidTr="00324EAD">
        <w:tc>
          <w:tcPr>
            <w:tcW w:w="1809" w:type="dxa"/>
          </w:tcPr>
          <w:p w:rsidR="00914745" w:rsidRPr="00676AE7" w:rsidRDefault="00914745" w:rsidP="0055221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PON </w:t>
            </w:r>
            <w:r w:rsidRPr="006158CB">
              <w:rPr>
                <w:rFonts w:ascii="Arial Narrow" w:hAnsi="Arial Narrow" w:cs="Arial Narrow"/>
                <w:b/>
                <w:bCs/>
              </w:rPr>
              <w:t>Peščenica</w:t>
            </w:r>
          </w:p>
        </w:tc>
        <w:tc>
          <w:tcPr>
            <w:tcW w:w="1809" w:type="dxa"/>
          </w:tcPr>
          <w:p w:rsidR="00914745" w:rsidRPr="00676AE7" w:rsidRDefault="00914745" w:rsidP="0055221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809" w:type="dxa"/>
          </w:tcPr>
          <w:p w:rsidR="00914745" w:rsidRPr="00676AE7" w:rsidRDefault="00914745" w:rsidP="0055221D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MLADOST</w:t>
            </w:r>
          </w:p>
        </w:tc>
      </w:tr>
    </w:tbl>
    <w:p w:rsidR="00914745" w:rsidRDefault="00914745" w:rsidP="00972DCD">
      <w:pPr>
        <w:rPr>
          <w:rFonts w:ascii="Arial" w:hAnsi="Arial" w:cs="Arial"/>
        </w:rPr>
      </w:pPr>
    </w:p>
    <w:p w:rsidR="00914745" w:rsidRDefault="00914745" w:rsidP="00972DCD">
      <w:pPr>
        <w:rPr>
          <w:rFonts w:ascii="Arial" w:hAnsi="Arial" w:cs="Arial"/>
        </w:rPr>
      </w:pPr>
    </w:p>
    <w:p w:rsidR="00914745" w:rsidRDefault="00914745" w:rsidP="00B71E4E">
      <w:pPr>
        <w:rPr>
          <w:rFonts w:ascii="Arial" w:hAnsi="Arial" w:cs="Arial"/>
        </w:rPr>
      </w:pPr>
      <w:r w:rsidRPr="004B306C">
        <w:rPr>
          <w:rFonts w:ascii="Arial" w:hAnsi="Arial" w:cs="Arial"/>
        </w:rPr>
        <w:object w:dxaOrig="10430" w:dyaOrig="15418">
          <v:shape id="_x0000_i1030" type="#_x0000_t75" style="width:521.25pt;height:771pt" o:ole="">
            <v:imagedata r:id="rId13" o:title=""/>
          </v:shape>
          <o:OLEObject Type="Embed" ProgID="Word.Document.8" ShapeID="_x0000_i1030" DrawAspect="Content" ObjectID="_1615698390" r:id="rId14">
            <o:FieldCodes>\s</o:FieldCodes>
          </o:OLEObject>
        </w:object>
      </w:r>
      <w:r w:rsidRPr="004B306C">
        <w:rPr>
          <w:rFonts w:ascii="Arial" w:hAnsi="Arial" w:cs="Arial"/>
        </w:rPr>
        <w:object w:dxaOrig="10450" w:dyaOrig="15595">
          <v:shape id="_x0000_i1031" type="#_x0000_t75" style="width:522.75pt;height:780pt" o:ole="">
            <v:imagedata r:id="rId15" o:title=""/>
          </v:shape>
          <o:OLEObject Type="Embed" ProgID="Word.Document.8" ShapeID="_x0000_i1031" DrawAspect="Content" ObjectID="_1615698391" r:id="rId16">
            <o:FieldCodes>\s</o:FieldCodes>
          </o:OLEObject>
        </w:object>
      </w:r>
      <w:r w:rsidRPr="004B306C">
        <w:rPr>
          <w:rFonts w:ascii="Arial" w:hAnsi="Arial" w:cs="Arial"/>
        </w:rPr>
        <w:object w:dxaOrig="10429" w:dyaOrig="15651">
          <v:shape id="_x0000_i1032" type="#_x0000_t75" style="width:521.25pt;height:782.25pt" o:ole="">
            <v:imagedata r:id="rId17" o:title=""/>
          </v:shape>
          <o:OLEObject Type="Embed" ProgID="Word.Document.8" ShapeID="_x0000_i1032" DrawAspect="Content" ObjectID="_1615698392" r:id="rId18">
            <o:FieldCodes>\s</o:FieldCodes>
          </o:OLEObject>
        </w:object>
      </w:r>
      <w:r w:rsidRPr="004B306C">
        <w:rPr>
          <w:rFonts w:ascii="Arial" w:hAnsi="Arial" w:cs="Arial"/>
        </w:rPr>
        <w:object w:dxaOrig="10429" w:dyaOrig="3807">
          <v:shape id="_x0000_i1033" type="#_x0000_t75" style="width:521.25pt;height:190.5pt" o:ole="">
            <v:imagedata r:id="rId19" o:title=""/>
          </v:shape>
          <o:OLEObject Type="Embed" ProgID="Word.Document.8" ShapeID="_x0000_i1033" DrawAspect="Content" ObjectID="_1615698393" r:id="rId20">
            <o:FieldCodes>\s</o:FieldCodes>
          </o:OLEObject>
        </w:object>
      </w:r>
    </w:p>
    <w:p w:rsidR="00914745" w:rsidRDefault="00914745" w:rsidP="00B71E4E">
      <w:pPr>
        <w:rPr>
          <w:rFonts w:ascii="Arial" w:hAnsi="Arial" w:cs="Arial"/>
        </w:rPr>
      </w:pPr>
    </w:p>
    <w:p w:rsidR="00914745" w:rsidRDefault="00914745" w:rsidP="00B71E4E">
      <w:pPr>
        <w:rPr>
          <w:rFonts w:ascii="Arial" w:hAnsi="Arial" w:cs="Arial"/>
        </w:rPr>
      </w:pPr>
    </w:p>
    <w:p w:rsidR="00914745" w:rsidRDefault="00914745" w:rsidP="00B71E4E">
      <w:pPr>
        <w:rPr>
          <w:rFonts w:ascii="Arial" w:hAnsi="Arial" w:cs="Arial"/>
        </w:rPr>
      </w:pPr>
    </w:p>
    <w:p w:rsidR="00914745" w:rsidRDefault="00914745" w:rsidP="00B71E4E">
      <w:pPr>
        <w:rPr>
          <w:rFonts w:ascii="Arial" w:hAnsi="Arial" w:cs="Arial"/>
        </w:rPr>
      </w:pPr>
    </w:p>
    <w:p w:rsidR="00914745" w:rsidRDefault="00914745" w:rsidP="00B71E4E">
      <w:pPr>
        <w:rPr>
          <w:rFonts w:ascii="Arial" w:hAnsi="Arial" w:cs="Arial"/>
        </w:rPr>
      </w:pPr>
    </w:p>
    <w:p w:rsidR="00914745" w:rsidRDefault="00914745" w:rsidP="00B71E4E">
      <w:pPr>
        <w:rPr>
          <w:rFonts w:ascii="Arial" w:hAnsi="Arial" w:cs="Arial"/>
        </w:rPr>
      </w:pPr>
    </w:p>
    <w:p w:rsidR="00914745" w:rsidRDefault="00914745" w:rsidP="00B71E4E">
      <w:pPr>
        <w:rPr>
          <w:rFonts w:ascii="Arial" w:hAnsi="Arial" w:cs="Arial"/>
        </w:rPr>
      </w:pPr>
    </w:p>
    <w:p w:rsidR="00914745" w:rsidRDefault="00914745" w:rsidP="00B71E4E">
      <w:pPr>
        <w:rPr>
          <w:rFonts w:ascii="Arial" w:hAnsi="Arial" w:cs="Arial"/>
        </w:rPr>
      </w:pPr>
    </w:p>
    <w:p w:rsidR="00914745" w:rsidRDefault="00914745" w:rsidP="00B71E4E">
      <w:pPr>
        <w:rPr>
          <w:rFonts w:ascii="Arial" w:hAnsi="Arial" w:cs="Arial"/>
        </w:rPr>
      </w:pPr>
    </w:p>
    <w:p w:rsidR="00914745" w:rsidRPr="004B306C" w:rsidRDefault="00914745" w:rsidP="00B71E4E">
      <w:pPr>
        <w:rPr>
          <w:rFonts w:ascii="Arial Black" w:hAnsi="Arial Black" w:cs="Arial Black"/>
          <w:sz w:val="20"/>
          <w:szCs w:val="20"/>
        </w:rPr>
      </w:pPr>
    </w:p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tbl>
      <w:tblPr>
        <w:tblW w:w="12202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0"/>
        <w:gridCol w:w="840"/>
        <w:gridCol w:w="8002"/>
      </w:tblGrid>
      <w:tr w:rsidR="00914745" w:rsidRPr="00B729A5">
        <w:trPr>
          <w:trHeight w:val="557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914745" w:rsidRDefault="00914745" w:rsidP="00ED1AD5">
            <w:pPr>
              <w:pStyle w:val="Bezproreda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</w:t>
            </w: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NOGOMETNI SAVEZ </w:t>
            </w:r>
          </w:p>
          <w:p w:rsidR="00914745" w:rsidRPr="00B729A5" w:rsidRDefault="00914745" w:rsidP="00ED1AD5">
            <w:pPr>
              <w:pStyle w:val="Bezproreda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</w:t>
            </w: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VELIKA GORICA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 w:rsidR="00914745" w:rsidRPr="00B729A5" w:rsidRDefault="00914745" w:rsidP="00ED1AD5">
            <w:pPr>
              <w:pStyle w:val="Bezproreda2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002" w:type="dxa"/>
          </w:tcPr>
          <w:p w:rsidR="00914745" w:rsidRPr="00B729A5" w:rsidRDefault="00914745" w:rsidP="00ED1AD5">
            <w:pPr>
              <w:pStyle w:val="Bezproreda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Povjerenik za natjecanje: Zlatko Petrac, 098-9351-989</w:t>
            </w:r>
          </w:p>
        </w:tc>
      </w:tr>
      <w:tr w:rsidR="00914745" w:rsidRPr="00B729A5"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914745" w:rsidRPr="00B729A5" w:rsidRDefault="00914745" w:rsidP="00ED1AD5">
            <w:pPr>
              <w:pStyle w:val="Bezproreda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</w:t>
            </w: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LIGA VETERANA</w:t>
            </w:r>
            <w:r w:rsidRPr="00B729A5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 w:rsidR="00914745" w:rsidRPr="00B729A5" w:rsidRDefault="00914745" w:rsidP="00ED1AD5">
            <w:pPr>
              <w:pStyle w:val="Bezproreda2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002" w:type="dxa"/>
          </w:tcPr>
          <w:p w:rsidR="00914745" w:rsidRPr="00B729A5" w:rsidRDefault="00914745" w:rsidP="00ED1AD5">
            <w:pPr>
              <w:pStyle w:val="Bezproreda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Povjerenik za suđenje:      Dalibor Meić, 098-1604-291</w:t>
            </w:r>
          </w:p>
        </w:tc>
      </w:tr>
      <w:tr w:rsidR="00914745" w:rsidRPr="00B729A5"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914745" w:rsidRPr="00B729A5" w:rsidRDefault="00914745" w:rsidP="00ED1AD5">
            <w:pPr>
              <w:pStyle w:val="Bezproreda2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 w:rsidR="00914745" w:rsidRPr="00B729A5" w:rsidRDefault="00914745" w:rsidP="00ED1AD5">
            <w:pPr>
              <w:pStyle w:val="Bezproreda2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002" w:type="dxa"/>
          </w:tcPr>
          <w:p w:rsidR="00914745" w:rsidRPr="00B729A5" w:rsidRDefault="00914745" w:rsidP="00ED1AD5">
            <w:pPr>
              <w:pStyle w:val="Bezproreda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Disciplinski sudac:</w:t>
            </w:r>
            <w:r w:rsidRPr="00B729A5">
              <w:rPr>
                <w:rFonts w:ascii="Arial" w:hAnsi="Arial" w:cs="Arial"/>
                <w:sz w:val="22"/>
                <w:szCs w:val="22"/>
              </w:rPr>
              <w:tab/>
              <w:t xml:space="preserve">       Stjepan Petrac, 098-1814-689</w:t>
            </w:r>
          </w:p>
        </w:tc>
      </w:tr>
      <w:tr w:rsidR="00914745" w:rsidRPr="00B729A5"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914745" w:rsidRPr="00B729A5" w:rsidRDefault="00914745" w:rsidP="00ED1AD5">
            <w:pPr>
              <w:pStyle w:val="Bezproreda2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</w:tcBorders>
          </w:tcPr>
          <w:p w:rsidR="00914745" w:rsidRPr="00B729A5" w:rsidRDefault="00914745" w:rsidP="00ED1AD5">
            <w:pPr>
              <w:pStyle w:val="Bezproreda2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002" w:type="dxa"/>
          </w:tcPr>
          <w:p w:rsidR="00914745" w:rsidRPr="00B729A5" w:rsidRDefault="00914745" w:rsidP="00ED1AD5">
            <w:pPr>
              <w:pStyle w:val="Bezproreda2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 xml:space="preserve">NS VG  Tajnik:                  Stjepan Petrac, 6265-237 </w:t>
            </w:r>
          </w:p>
        </w:tc>
      </w:tr>
    </w:tbl>
    <w:p w:rsidR="00914745" w:rsidRPr="00B729A5" w:rsidRDefault="00914745" w:rsidP="004B306C">
      <w:pPr>
        <w:pStyle w:val="Bezproreda2"/>
        <w:jc w:val="center"/>
        <w:rPr>
          <w:rFonts w:ascii="Arial" w:hAnsi="Arial" w:cs="Arial"/>
          <w:b/>
          <w:bCs/>
          <w:sz w:val="22"/>
          <w:szCs w:val="22"/>
        </w:rPr>
      </w:pPr>
      <w:r w:rsidRPr="00B729A5">
        <w:rPr>
          <w:rFonts w:ascii="Arial" w:hAnsi="Arial" w:cs="Arial"/>
          <w:b/>
          <w:bCs/>
          <w:sz w:val="22"/>
          <w:szCs w:val="22"/>
        </w:rPr>
        <w:t>PREGLED PODATAKA VETERANSKIH MOMČADI</w:t>
      </w:r>
    </w:p>
    <w:p w:rsidR="00914745" w:rsidRDefault="00914745" w:rsidP="004B306C">
      <w:pPr>
        <w:pStyle w:val="Heading1"/>
        <w:rPr>
          <w:rFonts w:ascii="Arial" w:hAnsi="Arial" w:cs="Arial"/>
          <w:b w:val="0"/>
          <w:bCs w:val="0"/>
          <w:sz w:val="22"/>
          <w:szCs w:val="22"/>
        </w:rPr>
      </w:pPr>
      <w:r w:rsidRPr="00B729A5">
        <w:rPr>
          <w:rFonts w:ascii="Arial" w:hAnsi="Arial" w:cs="Arial"/>
          <w:b w:val="0"/>
          <w:bCs w:val="0"/>
          <w:sz w:val="22"/>
          <w:szCs w:val="22"/>
        </w:rPr>
        <w:t>Sezona: 2018/19.</w:t>
      </w:r>
    </w:p>
    <w:p w:rsidR="00914745" w:rsidRPr="00520BD0" w:rsidRDefault="00914745" w:rsidP="004B306C"/>
    <w:tbl>
      <w:tblPr>
        <w:tblW w:w="12202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0"/>
        <w:gridCol w:w="1800"/>
        <w:gridCol w:w="1560"/>
        <w:gridCol w:w="2040"/>
        <w:gridCol w:w="3240"/>
        <w:gridCol w:w="3082"/>
      </w:tblGrid>
      <w:tr w:rsidR="00914745" w:rsidRPr="00B729A5">
        <w:tc>
          <w:tcPr>
            <w:tcW w:w="480" w:type="dxa"/>
          </w:tcPr>
          <w:p w:rsidR="00914745" w:rsidRPr="00B729A5" w:rsidRDefault="00914745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Rb</w:t>
            </w:r>
          </w:p>
        </w:tc>
        <w:tc>
          <w:tcPr>
            <w:tcW w:w="1800" w:type="dxa"/>
          </w:tcPr>
          <w:p w:rsidR="00914745" w:rsidRPr="00B729A5" w:rsidRDefault="00914745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Klub</w:t>
            </w:r>
          </w:p>
          <w:p w:rsidR="00914745" w:rsidRPr="00B729A5" w:rsidRDefault="00914745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Mjesto igre</w:t>
            </w:r>
          </w:p>
        </w:tc>
        <w:tc>
          <w:tcPr>
            <w:tcW w:w="1560" w:type="dxa"/>
          </w:tcPr>
          <w:p w:rsidR="00914745" w:rsidRPr="00B729A5" w:rsidRDefault="00914745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Dan igre</w:t>
            </w:r>
          </w:p>
          <w:p w:rsidR="00914745" w:rsidRPr="00B729A5" w:rsidRDefault="00914745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Boja dresa</w:t>
            </w:r>
          </w:p>
        </w:tc>
        <w:tc>
          <w:tcPr>
            <w:tcW w:w="2040" w:type="dxa"/>
          </w:tcPr>
          <w:p w:rsidR="00914745" w:rsidRPr="00B729A5" w:rsidRDefault="00914745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Voditelj</w:t>
            </w:r>
          </w:p>
        </w:tc>
        <w:tc>
          <w:tcPr>
            <w:tcW w:w="3240" w:type="dxa"/>
          </w:tcPr>
          <w:p w:rsidR="00914745" w:rsidRPr="00B729A5" w:rsidRDefault="00914745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Mail</w:t>
            </w:r>
          </w:p>
        </w:tc>
        <w:tc>
          <w:tcPr>
            <w:tcW w:w="3082" w:type="dxa"/>
          </w:tcPr>
          <w:p w:rsidR="00914745" w:rsidRPr="00B729A5" w:rsidRDefault="00914745" w:rsidP="004B306C">
            <w:pPr>
              <w:rPr>
                <w:rFonts w:ascii="Arial" w:hAnsi="Arial" w:cs="Arial"/>
                <w:b/>
                <w:bCs/>
              </w:rPr>
            </w:pP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Kontakt</w:t>
            </w:r>
          </w:p>
        </w:tc>
      </w:tr>
      <w:tr w:rsidR="00914745" w:rsidRPr="00B729A5">
        <w:tc>
          <w:tcPr>
            <w:tcW w:w="480" w:type="dxa"/>
          </w:tcPr>
          <w:p w:rsidR="00914745" w:rsidRPr="00B729A5" w:rsidRDefault="00914745" w:rsidP="00ED1AD5">
            <w:pPr>
              <w:jc w:val="center"/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800" w:type="dxa"/>
          </w:tcPr>
          <w:p w:rsidR="00914745" w:rsidRPr="004E536F" w:rsidRDefault="00914745" w:rsidP="00ED1AD5">
            <w:pPr>
              <w:rPr>
                <w:rFonts w:ascii="Arial" w:hAnsi="Arial" w:cs="Arial"/>
                <w:b/>
                <w:bCs/>
              </w:rPr>
            </w:pPr>
            <w:r w:rsidRPr="004E536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BUNA     </w:t>
            </w:r>
          </w:p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Mala Buna</w:t>
            </w:r>
          </w:p>
        </w:tc>
        <w:tc>
          <w:tcPr>
            <w:tcW w:w="1560" w:type="dxa"/>
          </w:tcPr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Petak</w:t>
            </w:r>
          </w:p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Crvena</w:t>
            </w:r>
          </w:p>
        </w:tc>
        <w:tc>
          <w:tcPr>
            <w:tcW w:w="2040" w:type="dxa"/>
          </w:tcPr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Zlatko Petrac</w:t>
            </w:r>
          </w:p>
        </w:tc>
        <w:tc>
          <w:tcPr>
            <w:tcW w:w="3240" w:type="dxa"/>
          </w:tcPr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zpetrac@gmail.com</w:t>
            </w:r>
          </w:p>
        </w:tc>
        <w:tc>
          <w:tcPr>
            <w:tcW w:w="3082" w:type="dxa"/>
          </w:tcPr>
          <w:p w:rsidR="00914745" w:rsidRPr="00B729A5" w:rsidRDefault="00914745" w:rsidP="004B306C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098-9351-989</w:t>
            </w:r>
          </w:p>
        </w:tc>
      </w:tr>
      <w:tr w:rsidR="00914745" w:rsidRPr="00B729A5">
        <w:tc>
          <w:tcPr>
            <w:tcW w:w="480" w:type="dxa"/>
          </w:tcPr>
          <w:p w:rsidR="00914745" w:rsidRPr="00B729A5" w:rsidRDefault="00914745" w:rsidP="00ED1AD5">
            <w:pPr>
              <w:jc w:val="center"/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800" w:type="dxa"/>
          </w:tcPr>
          <w:p w:rsidR="00914745" w:rsidRPr="004E536F" w:rsidRDefault="00914745" w:rsidP="00ED1AD5">
            <w:pPr>
              <w:rPr>
                <w:rFonts w:ascii="Arial" w:hAnsi="Arial" w:cs="Arial"/>
                <w:b/>
                <w:bCs/>
              </w:rPr>
            </w:pPr>
            <w:r w:rsidRPr="004E536F">
              <w:rPr>
                <w:rFonts w:ascii="Arial" w:hAnsi="Arial" w:cs="Arial"/>
                <w:b/>
                <w:bCs/>
                <w:sz w:val="22"/>
                <w:szCs w:val="22"/>
              </w:rPr>
              <w:t>DINAMO</w:t>
            </w:r>
          </w:p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Novo Čiče</w:t>
            </w:r>
          </w:p>
        </w:tc>
        <w:tc>
          <w:tcPr>
            <w:tcW w:w="1560" w:type="dxa"/>
          </w:tcPr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Petak</w:t>
            </w:r>
          </w:p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Plava</w:t>
            </w:r>
          </w:p>
        </w:tc>
        <w:tc>
          <w:tcPr>
            <w:tcW w:w="2040" w:type="dxa"/>
          </w:tcPr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Stjepan Grgar</w:t>
            </w:r>
          </w:p>
        </w:tc>
        <w:tc>
          <w:tcPr>
            <w:tcW w:w="3240" w:type="dxa"/>
          </w:tcPr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 xml:space="preserve">grgar.stjepan@gmail.com </w:t>
            </w:r>
          </w:p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ihemen@xnet.hr</w:t>
            </w:r>
          </w:p>
        </w:tc>
        <w:tc>
          <w:tcPr>
            <w:tcW w:w="3082" w:type="dxa"/>
          </w:tcPr>
          <w:p w:rsidR="00914745" w:rsidRPr="00B729A5" w:rsidRDefault="00914745" w:rsidP="004B306C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091-7240-791</w:t>
            </w:r>
          </w:p>
        </w:tc>
      </w:tr>
      <w:tr w:rsidR="00914745" w:rsidRPr="00B729A5">
        <w:tc>
          <w:tcPr>
            <w:tcW w:w="480" w:type="dxa"/>
          </w:tcPr>
          <w:p w:rsidR="00914745" w:rsidRPr="00B729A5" w:rsidRDefault="00914745" w:rsidP="00ED1AD5">
            <w:pPr>
              <w:jc w:val="center"/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800" w:type="dxa"/>
          </w:tcPr>
          <w:p w:rsidR="00914745" w:rsidRPr="004E536F" w:rsidRDefault="00914745" w:rsidP="00ED1AD5">
            <w:pPr>
              <w:rPr>
                <w:rFonts w:ascii="Arial" w:hAnsi="Arial" w:cs="Arial"/>
                <w:b/>
                <w:bCs/>
              </w:rPr>
            </w:pPr>
            <w:r w:rsidRPr="004E536F">
              <w:rPr>
                <w:rFonts w:ascii="Arial" w:hAnsi="Arial" w:cs="Arial"/>
                <w:b/>
                <w:bCs/>
                <w:sz w:val="22"/>
                <w:szCs w:val="22"/>
              </w:rPr>
              <w:t>GRADIĆI</w:t>
            </w:r>
          </w:p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Gradići</w:t>
            </w:r>
          </w:p>
        </w:tc>
        <w:tc>
          <w:tcPr>
            <w:tcW w:w="1560" w:type="dxa"/>
          </w:tcPr>
          <w:p w:rsidR="00914745" w:rsidRPr="00B729A5" w:rsidRDefault="00914745" w:rsidP="00ED1AD5">
            <w:pPr>
              <w:rPr>
                <w:rFonts w:ascii="Arial" w:hAnsi="Arial" w:cs="Arial"/>
                <w:b/>
                <w:bCs/>
              </w:rPr>
            </w:pP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Ponedjeljak</w:t>
            </w:r>
          </w:p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Plava</w:t>
            </w:r>
          </w:p>
        </w:tc>
        <w:tc>
          <w:tcPr>
            <w:tcW w:w="2040" w:type="dxa"/>
          </w:tcPr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 xml:space="preserve">Zvonko Počuča </w:t>
            </w:r>
          </w:p>
        </w:tc>
        <w:tc>
          <w:tcPr>
            <w:tcW w:w="3240" w:type="dxa"/>
          </w:tcPr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mirpoz@hotmail.com</w:t>
            </w:r>
          </w:p>
        </w:tc>
        <w:tc>
          <w:tcPr>
            <w:tcW w:w="3082" w:type="dxa"/>
          </w:tcPr>
          <w:p w:rsidR="00914745" w:rsidRPr="00B729A5" w:rsidRDefault="00914745" w:rsidP="004B306C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 xml:space="preserve">091-6378-066 </w:t>
            </w:r>
          </w:p>
          <w:p w:rsidR="00914745" w:rsidRPr="00B729A5" w:rsidRDefault="00914745" w:rsidP="004B306C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098-1968-061</w:t>
            </w:r>
          </w:p>
        </w:tc>
      </w:tr>
      <w:tr w:rsidR="00914745" w:rsidRPr="00B729A5">
        <w:tc>
          <w:tcPr>
            <w:tcW w:w="480" w:type="dxa"/>
          </w:tcPr>
          <w:p w:rsidR="00914745" w:rsidRPr="00B729A5" w:rsidRDefault="00914745" w:rsidP="00ED1AD5">
            <w:pPr>
              <w:jc w:val="center"/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800" w:type="dxa"/>
          </w:tcPr>
          <w:p w:rsidR="00914745" w:rsidRPr="004E536F" w:rsidRDefault="00914745" w:rsidP="00ED1AD5">
            <w:pPr>
              <w:rPr>
                <w:rFonts w:ascii="Arial" w:hAnsi="Arial" w:cs="Arial"/>
                <w:b/>
                <w:bCs/>
              </w:rPr>
            </w:pPr>
            <w:r w:rsidRPr="004E536F">
              <w:rPr>
                <w:rFonts w:ascii="Arial" w:hAnsi="Arial" w:cs="Arial"/>
                <w:b/>
                <w:bCs/>
                <w:sz w:val="22"/>
                <w:szCs w:val="22"/>
              </w:rPr>
              <w:t>GORICA</w:t>
            </w:r>
          </w:p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V. Gorica</w:t>
            </w:r>
          </w:p>
        </w:tc>
        <w:tc>
          <w:tcPr>
            <w:tcW w:w="1560" w:type="dxa"/>
          </w:tcPr>
          <w:p w:rsidR="00914745" w:rsidRPr="00B729A5" w:rsidRDefault="00914745" w:rsidP="00ED1AD5">
            <w:pPr>
              <w:rPr>
                <w:rFonts w:ascii="Arial" w:hAnsi="Arial" w:cs="Arial"/>
                <w:b/>
                <w:bCs/>
              </w:rPr>
            </w:pP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Ponedjeljak</w:t>
            </w:r>
          </w:p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Crvena,bijela</w:t>
            </w:r>
          </w:p>
        </w:tc>
        <w:tc>
          <w:tcPr>
            <w:tcW w:w="2040" w:type="dxa"/>
          </w:tcPr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Devi Debijađi</w:t>
            </w:r>
          </w:p>
        </w:tc>
        <w:tc>
          <w:tcPr>
            <w:tcW w:w="3240" w:type="dxa"/>
          </w:tcPr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devi.debiaggi@gmail.com</w:t>
            </w:r>
          </w:p>
        </w:tc>
        <w:tc>
          <w:tcPr>
            <w:tcW w:w="3082" w:type="dxa"/>
          </w:tcPr>
          <w:p w:rsidR="00914745" w:rsidRPr="00B729A5" w:rsidRDefault="00914745" w:rsidP="004B306C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091-5370-000</w:t>
            </w:r>
          </w:p>
        </w:tc>
      </w:tr>
      <w:tr w:rsidR="00914745" w:rsidRPr="00B729A5">
        <w:tc>
          <w:tcPr>
            <w:tcW w:w="480" w:type="dxa"/>
          </w:tcPr>
          <w:p w:rsidR="00914745" w:rsidRPr="00B729A5" w:rsidRDefault="00914745" w:rsidP="00ED1AD5">
            <w:pPr>
              <w:jc w:val="center"/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800" w:type="dxa"/>
          </w:tcPr>
          <w:p w:rsidR="00914745" w:rsidRPr="004E536F" w:rsidRDefault="00914745" w:rsidP="00ED1AD5">
            <w:pPr>
              <w:rPr>
                <w:rFonts w:ascii="Arial" w:hAnsi="Arial" w:cs="Arial"/>
                <w:b/>
                <w:bCs/>
              </w:rPr>
            </w:pPr>
            <w:r w:rsidRPr="004E536F">
              <w:rPr>
                <w:rFonts w:ascii="Arial" w:hAnsi="Arial" w:cs="Arial"/>
                <w:b/>
                <w:bCs/>
                <w:sz w:val="22"/>
                <w:szCs w:val="22"/>
              </w:rPr>
              <w:t>HRUŠEVEC</w:t>
            </w:r>
          </w:p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D.Hruševec</w:t>
            </w:r>
          </w:p>
        </w:tc>
        <w:tc>
          <w:tcPr>
            <w:tcW w:w="1560" w:type="dxa"/>
          </w:tcPr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Petak</w:t>
            </w:r>
          </w:p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Plava</w:t>
            </w:r>
          </w:p>
        </w:tc>
        <w:tc>
          <w:tcPr>
            <w:tcW w:w="2040" w:type="dxa"/>
          </w:tcPr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Stjepan Skrbin</w:t>
            </w:r>
          </w:p>
        </w:tc>
        <w:tc>
          <w:tcPr>
            <w:tcW w:w="3240" w:type="dxa"/>
          </w:tcPr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s.skrbin@hotmail.com</w:t>
            </w:r>
          </w:p>
        </w:tc>
        <w:tc>
          <w:tcPr>
            <w:tcW w:w="3082" w:type="dxa"/>
          </w:tcPr>
          <w:p w:rsidR="00914745" w:rsidRPr="00B729A5" w:rsidRDefault="00914745" w:rsidP="004B306C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097-6622-711</w:t>
            </w:r>
          </w:p>
        </w:tc>
      </w:tr>
      <w:tr w:rsidR="00914745" w:rsidRPr="00B729A5">
        <w:tc>
          <w:tcPr>
            <w:tcW w:w="480" w:type="dxa"/>
          </w:tcPr>
          <w:p w:rsidR="00914745" w:rsidRPr="00B729A5" w:rsidRDefault="00914745" w:rsidP="00ED1AD5">
            <w:pPr>
              <w:jc w:val="center"/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800" w:type="dxa"/>
          </w:tcPr>
          <w:p w:rsidR="00914745" w:rsidRPr="004E536F" w:rsidRDefault="00914745" w:rsidP="00ED1AD5">
            <w:pPr>
              <w:rPr>
                <w:rFonts w:ascii="Arial" w:hAnsi="Arial" w:cs="Arial"/>
                <w:b/>
                <w:bCs/>
              </w:rPr>
            </w:pPr>
            <w:r w:rsidRPr="004E536F">
              <w:rPr>
                <w:rFonts w:ascii="Arial" w:hAnsi="Arial" w:cs="Arial"/>
                <w:b/>
                <w:bCs/>
                <w:sz w:val="22"/>
                <w:szCs w:val="22"/>
              </w:rPr>
              <w:t>KLAS</w:t>
            </w:r>
          </w:p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Mičevec</w:t>
            </w:r>
          </w:p>
        </w:tc>
        <w:tc>
          <w:tcPr>
            <w:tcW w:w="1560" w:type="dxa"/>
          </w:tcPr>
          <w:p w:rsidR="00914745" w:rsidRPr="00B729A5" w:rsidRDefault="00914745" w:rsidP="00ED1AD5">
            <w:pPr>
              <w:rPr>
                <w:rFonts w:ascii="Arial" w:hAnsi="Arial" w:cs="Arial"/>
                <w:b/>
                <w:bCs/>
              </w:rPr>
            </w:pP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Ponedjeljak</w:t>
            </w:r>
          </w:p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Žuta</w:t>
            </w:r>
          </w:p>
        </w:tc>
        <w:tc>
          <w:tcPr>
            <w:tcW w:w="2040" w:type="dxa"/>
          </w:tcPr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Vlado Haluga</w:t>
            </w:r>
          </w:p>
        </w:tc>
        <w:tc>
          <w:tcPr>
            <w:tcW w:w="3240" w:type="dxa"/>
          </w:tcPr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nkklas.micevec@gmail.com</w:t>
            </w:r>
          </w:p>
        </w:tc>
        <w:tc>
          <w:tcPr>
            <w:tcW w:w="3082" w:type="dxa"/>
          </w:tcPr>
          <w:p w:rsidR="00914745" w:rsidRPr="00B729A5" w:rsidRDefault="00914745" w:rsidP="004B306C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091-5221-990</w:t>
            </w:r>
          </w:p>
          <w:p w:rsidR="00914745" w:rsidRPr="00B729A5" w:rsidRDefault="00914745" w:rsidP="004B306C">
            <w:pPr>
              <w:rPr>
                <w:rFonts w:ascii="Arial" w:hAnsi="Arial" w:cs="Arial"/>
              </w:rPr>
            </w:pPr>
          </w:p>
        </w:tc>
      </w:tr>
      <w:tr w:rsidR="00914745" w:rsidRPr="00B729A5">
        <w:tc>
          <w:tcPr>
            <w:tcW w:w="480" w:type="dxa"/>
          </w:tcPr>
          <w:p w:rsidR="00914745" w:rsidRPr="00B729A5" w:rsidRDefault="00914745" w:rsidP="00ED1AD5">
            <w:pPr>
              <w:jc w:val="center"/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800" w:type="dxa"/>
          </w:tcPr>
          <w:p w:rsidR="00914745" w:rsidRPr="004E536F" w:rsidRDefault="00914745" w:rsidP="00ED1AD5">
            <w:pPr>
              <w:rPr>
                <w:rFonts w:ascii="Arial" w:hAnsi="Arial" w:cs="Arial"/>
                <w:b/>
                <w:bCs/>
              </w:rPr>
            </w:pPr>
            <w:r w:rsidRPr="004E536F">
              <w:rPr>
                <w:rFonts w:ascii="Arial" w:hAnsi="Arial" w:cs="Arial"/>
                <w:b/>
                <w:bCs/>
                <w:sz w:val="22"/>
                <w:szCs w:val="22"/>
              </w:rPr>
              <w:t>KURILOVEC</w:t>
            </w:r>
          </w:p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Kurilovec</w:t>
            </w:r>
          </w:p>
        </w:tc>
        <w:tc>
          <w:tcPr>
            <w:tcW w:w="1560" w:type="dxa"/>
          </w:tcPr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Petak</w:t>
            </w:r>
          </w:p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Crvena</w:t>
            </w:r>
          </w:p>
        </w:tc>
        <w:tc>
          <w:tcPr>
            <w:tcW w:w="2040" w:type="dxa"/>
          </w:tcPr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Ivan Barbarić</w:t>
            </w:r>
          </w:p>
        </w:tc>
        <w:tc>
          <w:tcPr>
            <w:tcW w:w="3240" w:type="dxa"/>
          </w:tcPr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nkkurilovec@gmail.com</w:t>
            </w:r>
          </w:p>
        </w:tc>
        <w:tc>
          <w:tcPr>
            <w:tcW w:w="3082" w:type="dxa"/>
          </w:tcPr>
          <w:p w:rsidR="00914745" w:rsidRPr="00B729A5" w:rsidRDefault="00914745" w:rsidP="004B306C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095-1979-760</w:t>
            </w:r>
          </w:p>
        </w:tc>
      </w:tr>
      <w:tr w:rsidR="00914745" w:rsidRPr="00B729A5">
        <w:tc>
          <w:tcPr>
            <w:tcW w:w="480" w:type="dxa"/>
          </w:tcPr>
          <w:p w:rsidR="00914745" w:rsidRPr="00B729A5" w:rsidRDefault="00914745" w:rsidP="00ED1AD5">
            <w:pPr>
              <w:jc w:val="center"/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800" w:type="dxa"/>
          </w:tcPr>
          <w:p w:rsidR="00914745" w:rsidRPr="004E536F" w:rsidRDefault="00914745" w:rsidP="00ED1AD5">
            <w:pPr>
              <w:rPr>
                <w:rFonts w:ascii="Arial" w:hAnsi="Arial" w:cs="Arial"/>
                <w:b/>
                <w:bCs/>
              </w:rPr>
            </w:pPr>
            <w:r w:rsidRPr="004E536F">
              <w:rPr>
                <w:rFonts w:ascii="Arial" w:hAnsi="Arial" w:cs="Arial"/>
                <w:b/>
                <w:bCs/>
                <w:sz w:val="22"/>
                <w:szCs w:val="22"/>
              </w:rPr>
              <w:t>LEKENIK</w:t>
            </w:r>
          </w:p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Peščenica</w:t>
            </w:r>
          </w:p>
        </w:tc>
        <w:tc>
          <w:tcPr>
            <w:tcW w:w="1560" w:type="dxa"/>
          </w:tcPr>
          <w:p w:rsidR="00914745" w:rsidRPr="00B729A5" w:rsidRDefault="00914745" w:rsidP="00ED1AD5">
            <w:pPr>
              <w:rPr>
                <w:rFonts w:ascii="Arial" w:hAnsi="Arial" w:cs="Arial"/>
                <w:b/>
                <w:bCs/>
              </w:rPr>
            </w:pP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Ponedjeljak</w:t>
            </w:r>
          </w:p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Narančasta</w:t>
            </w:r>
          </w:p>
        </w:tc>
        <w:tc>
          <w:tcPr>
            <w:tcW w:w="2040" w:type="dxa"/>
          </w:tcPr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Zoran Gregurić</w:t>
            </w:r>
          </w:p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Branko Puškarić</w:t>
            </w:r>
          </w:p>
        </w:tc>
        <w:tc>
          <w:tcPr>
            <w:tcW w:w="3240" w:type="dxa"/>
          </w:tcPr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zoranfestival@gmail.com</w:t>
            </w:r>
          </w:p>
        </w:tc>
        <w:tc>
          <w:tcPr>
            <w:tcW w:w="3082" w:type="dxa"/>
          </w:tcPr>
          <w:p w:rsidR="00914745" w:rsidRPr="00B729A5" w:rsidRDefault="00914745" w:rsidP="004B306C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 xml:space="preserve">098-228-929 </w:t>
            </w:r>
          </w:p>
          <w:p w:rsidR="00914745" w:rsidRPr="00B729A5" w:rsidRDefault="00914745" w:rsidP="004B306C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095-3668-968</w:t>
            </w:r>
          </w:p>
        </w:tc>
      </w:tr>
      <w:tr w:rsidR="00914745" w:rsidRPr="00B729A5">
        <w:tc>
          <w:tcPr>
            <w:tcW w:w="480" w:type="dxa"/>
          </w:tcPr>
          <w:p w:rsidR="00914745" w:rsidRPr="00B729A5" w:rsidRDefault="00914745" w:rsidP="00ED1AD5">
            <w:pPr>
              <w:jc w:val="center"/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800" w:type="dxa"/>
          </w:tcPr>
          <w:p w:rsidR="00914745" w:rsidRPr="004E536F" w:rsidRDefault="00914745" w:rsidP="00ED1AD5">
            <w:pPr>
              <w:rPr>
                <w:rFonts w:ascii="Arial" w:hAnsi="Arial" w:cs="Arial"/>
                <w:b/>
                <w:bCs/>
              </w:rPr>
            </w:pPr>
            <w:r w:rsidRPr="004E536F">
              <w:rPr>
                <w:rFonts w:ascii="Arial" w:hAnsi="Arial" w:cs="Arial"/>
                <w:b/>
                <w:bCs/>
                <w:sz w:val="22"/>
                <w:szCs w:val="22"/>
              </w:rPr>
              <w:t>MLADOST</w:t>
            </w:r>
          </w:p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Obrezina</w:t>
            </w:r>
          </w:p>
        </w:tc>
        <w:tc>
          <w:tcPr>
            <w:tcW w:w="1560" w:type="dxa"/>
          </w:tcPr>
          <w:p w:rsidR="00914745" w:rsidRPr="00B729A5" w:rsidRDefault="00914745" w:rsidP="00ED1AD5">
            <w:pPr>
              <w:rPr>
                <w:rFonts w:ascii="Arial" w:hAnsi="Arial" w:cs="Arial"/>
                <w:b/>
                <w:bCs/>
              </w:rPr>
            </w:pP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Ponedjeljak</w:t>
            </w:r>
          </w:p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Crno-žuta</w:t>
            </w:r>
          </w:p>
        </w:tc>
        <w:tc>
          <w:tcPr>
            <w:tcW w:w="2040" w:type="dxa"/>
          </w:tcPr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Dubravko Šorša</w:t>
            </w:r>
          </w:p>
        </w:tc>
        <w:tc>
          <w:tcPr>
            <w:tcW w:w="3240" w:type="dxa"/>
          </w:tcPr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dubravko.sorsa@hotmail.com</w:t>
            </w:r>
          </w:p>
        </w:tc>
        <w:tc>
          <w:tcPr>
            <w:tcW w:w="3082" w:type="dxa"/>
          </w:tcPr>
          <w:p w:rsidR="00914745" w:rsidRPr="00B729A5" w:rsidRDefault="00914745" w:rsidP="004B306C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 xml:space="preserve">098-1800-097 </w:t>
            </w:r>
          </w:p>
        </w:tc>
      </w:tr>
      <w:tr w:rsidR="00914745" w:rsidRPr="00B729A5">
        <w:tc>
          <w:tcPr>
            <w:tcW w:w="480" w:type="dxa"/>
          </w:tcPr>
          <w:p w:rsidR="00914745" w:rsidRPr="00B729A5" w:rsidRDefault="00914745" w:rsidP="00ED1AD5">
            <w:pPr>
              <w:jc w:val="center"/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800" w:type="dxa"/>
          </w:tcPr>
          <w:p w:rsidR="00914745" w:rsidRPr="004E536F" w:rsidRDefault="00914745" w:rsidP="00ED1AD5">
            <w:pPr>
              <w:rPr>
                <w:rFonts w:ascii="Arial" w:hAnsi="Arial" w:cs="Arial"/>
                <w:b/>
                <w:bCs/>
              </w:rPr>
            </w:pPr>
            <w:r w:rsidRPr="004E536F">
              <w:rPr>
                <w:rFonts w:ascii="Arial" w:hAnsi="Arial" w:cs="Arial"/>
                <w:b/>
                <w:bCs/>
                <w:sz w:val="22"/>
                <w:szCs w:val="22"/>
              </w:rPr>
              <w:t>MLAKA</w:t>
            </w:r>
          </w:p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V.Mlaka</w:t>
            </w:r>
          </w:p>
        </w:tc>
        <w:tc>
          <w:tcPr>
            <w:tcW w:w="1560" w:type="dxa"/>
          </w:tcPr>
          <w:p w:rsidR="00914745" w:rsidRPr="00B729A5" w:rsidRDefault="00914745" w:rsidP="00ED1AD5">
            <w:pPr>
              <w:rPr>
                <w:rFonts w:ascii="Arial" w:hAnsi="Arial" w:cs="Arial"/>
                <w:b/>
                <w:bCs/>
              </w:rPr>
            </w:pP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Ponedjeljak</w:t>
            </w:r>
          </w:p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Crna</w:t>
            </w:r>
          </w:p>
        </w:tc>
        <w:tc>
          <w:tcPr>
            <w:tcW w:w="2040" w:type="dxa"/>
          </w:tcPr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Marko Kovač</w:t>
            </w:r>
          </w:p>
        </w:tc>
        <w:tc>
          <w:tcPr>
            <w:tcW w:w="3240" w:type="dxa"/>
          </w:tcPr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sudac999@yahoo.com</w:t>
            </w:r>
          </w:p>
        </w:tc>
        <w:tc>
          <w:tcPr>
            <w:tcW w:w="3082" w:type="dxa"/>
          </w:tcPr>
          <w:p w:rsidR="00914745" w:rsidRPr="00B729A5" w:rsidRDefault="00914745" w:rsidP="004B306C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099-5752-527</w:t>
            </w:r>
          </w:p>
        </w:tc>
      </w:tr>
      <w:tr w:rsidR="00914745" w:rsidRPr="00B729A5">
        <w:tc>
          <w:tcPr>
            <w:tcW w:w="480" w:type="dxa"/>
          </w:tcPr>
          <w:p w:rsidR="00914745" w:rsidRPr="00B729A5" w:rsidRDefault="00914745" w:rsidP="00ED1AD5">
            <w:pPr>
              <w:jc w:val="center"/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800" w:type="dxa"/>
          </w:tcPr>
          <w:p w:rsidR="00914745" w:rsidRPr="004E536F" w:rsidRDefault="00914745" w:rsidP="00ED1AD5">
            <w:pPr>
              <w:rPr>
                <w:rFonts w:ascii="Arial" w:hAnsi="Arial" w:cs="Arial"/>
                <w:b/>
                <w:bCs/>
              </w:rPr>
            </w:pPr>
            <w:r w:rsidRPr="004E536F">
              <w:rPr>
                <w:rFonts w:ascii="Arial" w:hAnsi="Arial" w:cs="Arial"/>
                <w:b/>
                <w:bCs/>
                <w:sz w:val="22"/>
                <w:szCs w:val="22"/>
              </w:rPr>
              <w:t>MRACLIN</w:t>
            </w:r>
          </w:p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Mraclin</w:t>
            </w:r>
          </w:p>
        </w:tc>
        <w:tc>
          <w:tcPr>
            <w:tcW w:w="1560" w:type="dxa"/>
          </w:tcPr>
          <w:p w:rsidR="00914745" w:rsidRPr="00B729A5" w:rsidRDefault="00914745" w:rsidP="00ED1AD5">
            <w:pPr>
              <w:rPr>
                <w:rFonts w:ascii="Arial" w:hAnsi="Arial" w:cs="Arial"/>
                <w:b/>
                <w:bCs/>
              </w:rPr>
            </w:pPr>
            <w:r w:rsidRPr="00B729A5">
              <w:rPr>
                <w:rFonts w:ascii="Arial" w:hAnsi="Arial" w:cs="Arial"/>
                <w:b/>
                <w:bCs/>
                <w:sz w:val="22"/>
                <w:szCs w:val="22"/>
              </w:rPr>
              <w:t>Subota</w:t>
            </w:r>
          </w:p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Tamnoplava</w:t>
            </w:r>
          </w:p>
        </w:tc>
        <w:tc>
          <w:tcPr>
            <w:tcW w:w="2040" w:type="dxa"/>
          </w:tcPr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Mario Tandarić</w:t>
            </w:r>
          </w:p>
        </w:tc>
        <w:tc>
          <w:tcPr>
            <w:tcW w:w="3240" w:type="dxa"/>
          </w:tcPr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itandaric@gmail.com</w:t>
            </w:r>
          </w:p>
        </w:tc>
        <w:tc>
          <w:tcPr>
            <w:tcW w:w="3082" w:type="dxa"/>
          </w:tcPr>
          <w:p w:rsidR="00914745" w:rsidRPr="00B729A5" w:rsidRDefault="00914745" w:rsidP="004B306C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098-327-297</w:t>
            </w:r>
          </w:p>
        </w:tc>
      </w:tr>
      <w:tr w:rsidR="00914745" w:rsidRPr="00B729A5">
        <w:tc>
          <w:tcPr>
            <w:tcW w:w="480" w:type="dxa"/>
          </w:tcPr>
          <w:p w:rsidR="00914745" w:rsidRPr="00B729A5" w:rsidRDefault="00914745" w:rsidP="00ED1AD5">
            <w:pPr>
              <w:jc w:val="center"/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800" w:type="dxa"/>
          </w:tcPr>
          <w:p w:rsidR="00914745" w:rsidRPr="004E536F" w:rsidRDefault="00914745" w:rsidP="00ED1AD5">
            <w:pPr>
              <w:rPr>
                <w:rFonts w:ascii="Arial" w:hAnsi="Arial" w:cs="Arial"/>
                <w:b/>
                <w:bCs/>
              </w:rPr>
            </w:pPr>
            <w:r w:rsidRPr="004E536F">
              <w:rPr>
                <w:rFonts w:ascii="Arial" w:hAnsi="Arial" w:cs="Arial"/>
                <w:b/>
                <w:bCs/>
                <w:sz w:val="22"/>
                <w:szCs w:val="22"/>
              </w:rPr>
              <w:t>VATROGASAC</w:t>
            </w:r>
          </w:p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Kobilić</w:t>
            </w:r>
          </w:p>
        </w:tc>
        <w:tc>
          <w:tcPr>
            <w:tcW w:w="1560" w:type="dxa"/>
          </w:tcPr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Petak</w:t>
            </w:r>
          </w:p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Crvena</w:t>
            </w:r>
          </w:p>
        </w:tc>
        <w:tc>
          <w:tcPr>
            <w:tcW w:w="2040" w:type="dxa"/>
          </w:tcPr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Željko Pavlinovac</w:t>
            </w:r>
          </w:p>
        </w:tc>
        <w:tc>
          <w:tcPr>
            <w:tcW w:w="3240" w:type="dxa"/>
          </w:tcPr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zeljkopavlinovac@gmail.com</w:t>
            </w:r>
          </w:p>
        </w:tc>
        <w:tc>
          <w:tcPr>
            <w:tcW w:w="3082" w:type="dxa"/>
          </w:tcPr>
          <w:p w:rsidR="00914745" w:rsidRDefault="00914745" w:rsidP="004B30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091-9033-639</w:t>
            </w:r>
          </w:p>
          <w:p w:rsidR="00914745" w:rsidRPr="00B729A5" w:rsidRDefault="00914745" w:rsidP="004B306C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091-5053-711</w:t>
            </w:r>
          </w:p>
        </w:tc>
      </w:tr>
      <w:tr w:rsidR="00914745" w:rsidRPr="00B729A5">
        <w:tc>
          <w:tcPr>
            <w:tcW w:w="480" w:type="dxa"/>
          </w:tcPr>
          <w:p w:rsidR="00914745" w:rsidRPr="00B729A5" w:rsidRDefault="00914745" w:rsidP="00ED1AD5">
            <w:pPr>
              <w:jc w:val="center"/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800" w:type="dxa"/>
          </w:tcPr>
          <w:p w:rsidR="00914745" w:rsidRPr="004E536F" w:rsidRDefault="00914745" w:rsidP="00ED1AD5">
            <w:pPr>
              <w:rPr>
                <w:rFonts w:ascii="Arial" w:hAnsi="Arial" w:cs="Arial"/>
                <w:b/>
                <w:bCs/>
              </w:rPr>
            </w:pPr>
            <w:r w:rsidRPr="004E536F">
              <w:rPr>
                <w:rFonts w:ascii="Arial" w:hAnsi="Arial" w:cs="Arial"/>
                <w:b/>
                <w:bCs/>
                <w:sz w:val="22"/>
                <w:szCs w:val="22"/>
              </w:rPr>
              <w:t>VG BOYS</w:t>
            </w:r>
          </w:p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Kobilić</w:t>
            </w:r>
          </w:p>
        </w:tc>
        <w:tc>
          <w:tcPr>
            <w:tcW w:w="1560" w:type="dxa"/>
          </w:tcPr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Petak</w:t>
            </w:r>
          </w:p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S.plava,</w:t>
            </w:r>
            <w:r>
              <w:rPr>
                <w:rFonts w:ascii="Arial" w:hAnsi="Arial" w:cs="Arial"/>
                <w:sz w:val="22"/>
                <w:szCs w:val="22"/>
              </w:rPr>
              <w:t>B</w:t>
            </w:r>
            <w:r w:rsidRPr="00B729A5">
              <w:rPr>
                <w:rFonts w:ascii="Arial" w:hAnsi="Arial" w:cs="Arial"/>
                <w:sz w:val="22"/>
                <w:szCs w:val="22"/>
              </w:rPr>
              <w:t>ijela</w:t>
            </w:r>
          </w:p>
        </w:tc>
        <w:tc>
          <w:tcPr>
            <w:tcW w:w="2040" w:type="dxa"/>
          </w:tcPr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Stanislav Labus Dražen Vezmar</w:t>
            </w:r>
          </w:p>
        </w:tc>
        <w:tc>
          <w:tcPr>
            <w:tcW w:w="3240" w:type="dxa"/>
          </w:tcPr>
          <w:p w:rsidR="00914745" w:rsidRPr="00B729A5" w:rsidRDefault="00914745" w:rsidP="00ED1AD5">
            <w:pPr>
              <w:rPr>
                <w:rFonts w:ascii="Arial" w:hAnsi="Arial" w:cs="Arial"/>
              </w:rPr>
            </w:pPr>
            <w:hyperlink r:id="rId21" w:history="1">
              <w:r w:rsidRPr="00B729A5">
                <w:rPr>
                  <w:rStyle w:val="Hyperlink"/>
                  <w:rFonts w:ascii="Arial" w:hAnsi="Arial" w:cs="Arial"/>
                  <w:sz w:val="22"/>
                  <w:szCs w:val="22"/>
                </w:rPr>
                <w:t>stanislav.labus@yahoo.com</w:t>
              </w:r>
            </w:hyperlink>
            <w:r w:rsidRPr="00B729A5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22" w:history="1">
              <w:r w:rsidRPr="00B729A5">
                <w:rPr>
                  <w:rStyle w:val="Hyperlink"/>
                  <w:rFonts w:ascii="Arial" w:hAnsi="Arial" w:cs="Arial"/>
                  <w:sz w:val="22"/>
                  <w:szCs w:val="22"/>
                </w:rPr>
                <w:t>drazen.vezmar1@gmail.com</w:t>
              </w:r>
            </w:hyperlink>
          </w:p>
          <w:p w:rsidR="00914745" w:rsidRPr="00B729A5" w:rsidRDefault="00914745" w:rsidP="00ED1AD5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vgboys2013@gmail.com</w:t>
            </w:r>
          </w:p>
        </w:tc>
        <w:tc>
          <w:tcPr>
            <w:tcW w:w="3082" w:type="dxa"/>
          </w:tcPr>
          <w:p w:rsidR="00914745" w:rsidRPr="00B729A5" w:rsidRDefault="00914745" w:rsidP="004B306C">
            <w:pPr>
              <w:rPr>
                <w:rFonts w:ascii="Arial" w:hAnsi="Arial" w:cs="Arial"/>
              </w:rPr>
            </w:pPr>
            <w:r w:rsidRPr="00B729A5">
              <w:rPr>
                <w:rFonts w:ascii="Arial" w:hAnsi="Arial" w:cs="Arial"/>
                <w:sz w:val="22"/>
                <w:szCs w:val="22"/>
              </w:rPr>
              <w:t>091-5105-066</w:t>
            </w:r>
          </w:p>
        </w:tc>
      </w:tr>
    </w:tbl>
    <w:p w:rsidR="00914745" w:rsidRDefault="00914745" w:rsidP="00B71E4E">
      <w:pPr>
        <w:rPr>
          <w:rFonts w:ascii="Arial Black" w:hAnsi="Arial Black" w:cs="Arial Black"/>
          <w:sz w:val="20"/>
          <w:szCs w:val="20"/>
        </w:rPr>
      </w:pPr>
    </w:p>
    <w:sectPr w:rsidR="00914745" w:rsidSect="00C43C27">
      <w:pgSz w:w="11906" w:h="16838"/>
      <w:pgMar w:top="426" w:right="707" w:bottom="851" w:left="1276" w:header="142" w:footer="54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4745" w:rsidRDefault="00914745" w:rsidP="00C13C4C">
      <w:r>
        <w:separator/>
      </w:r>
    </w:p>
  </w:endnote>
  <w:endnote w:type="continuationSeparator" w:id="0">
    <w:p w:rsidR="00914745" w:rsidRDefault="00914745" w:rsidP="00C13C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Narrow">
    <w:panose1 w:val="020B050602020203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4745" w:rsidRDefault="00914745" w:rsidP="00C13C4C">
      <w:r>
        <w:separator/>
      </w:r>
    </w:p>
  </w:footnote>
  <w:footnote w:type="continuationSeparator" w:id="0">
    <w:p w:rsidR="00914745" w:rsidRDefault="00914745" w:rsidP="00C13C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5274A"/>
    <w:multiLevelType w:val="hybridMultilevel"/>
    <w:tmpl w:val="E0BE5D9C"/>
    <w:lvl w:ilvl="0" w:tplc="7D78D20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E67C57"/>
    <w:multiLevelType w:val="hybridMultilevel"/>
    <w:tmpl w:val="BE2EA32C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F725CA7"/>
    <w:multiLevelType w:val="hybridMultilevel"/>
    <w:tmpl w:val="6FE41BD4"/>
    <w:lvl w:ilvl="0" w:tplc="BDE0D502"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3">
    <w:nsid w:val="33C3040E"/>
    <w:multiLevelType w:val="hybridMultilevel"/>
    <w:tmpl w:val="1C703C50"/>
    <w:lvl w:ilvl="0" w:tplc="CE6209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6C60438"/>
    <w:multiLevelType w:val="hybridMultilevel"/>
    <w:tmpl w:val="A46A25D2"/>
    <w:lvl w:ilvl="0" w:tplc="6D609BB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70A3E66"/>
    <w:multiLevelType w:val="hybridMultilevel"/>
    <w:tmpl w:val="FCF4B6D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DD5AA6"/>
    <w:multiLevelType w:val="hybridMultilevel"/>
    <w:tmpl w:val="953247BC"/>
    <w:lvl w:ilvl="0" w:tplc="8DBCD56E">
      <w:start w:val="8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5201236"/>
    <w:multiLevelType w:val="hybridMultilevel"/>
    <w:tmpl w:val="C28C1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CA1A1B"/>
    <w:multiLevelType w:val="hybridMultilevel"/>
    <w:tmpl w:val="B8E245A0"/>
    <w:lvl w:ilvl="0" w:tplc="ECAE8250">
      <w:start w:val="5"/>
      <w:numFmt w:val="bullet"/>
      <w:lvlText w:val="-"/>
      <w:lvlJc w:val="left"/>
      <w:pPr>
        <w:ind w:left="141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cs="Wingdings" w:hint="default"/>
      </w:rPr>
    </w:lvl>
  </w:abstractNum>
  <w:abstractNum w:abstractNumId="9">
    <w:nsid w:val="460735C4"/>
    <w:multiLevelType w:val="hybridMultilevel"/>
    <w:tmpl w:val="4F46B5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444761"/>
    <w:multiLevelType w:val="hybridMultilevel"/>
    <w:tmpl w:val="798A3C2C"/>
    <w:lvl w:ilvl="0" w:tplc="A9302922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11">
    <w:nsid w:val="502C7018"/>
    <w:multiLevelType w:val="hybridMultilevel"/>
    <w:tmpl w:val="B2561B3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8170DC"/>
    <w:multiLevelType w:val="hybridMultilevel"/>
    <w:tmpl w:val="26E8EA84"/>
    <w:lvl w:ilvl="0" w:tplc="480C7D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5C57143"/>
    <w:multiLevelType w:val="hybridMultilevel"/>
    <w:tmpl w:val="E2569E7A"/>
    <w:lvl w:ilvl="0" w:tplc="104EBE4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69301D7A"/>
    <w:multiLevelType w:val="hybridMultilevel"/>
    <w:tmpl w:val="7130C274"/>
    <w:lvl w:ilvl="0" w:tplc="0938FD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694120AF"/>
    <w:multiLevelType w:val="hybridMultilevel"/>
    <w:tmpl w:val="929A98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875D5C"/>
    <w:multiLevelType w:val="hybridMultilevel"/>
    <w:tmpl w:val="0E4E1BCA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7">
    <w:nsid w:val="6D3273FE"/>
    <w:multiLevelType w:val="singleLevel"/>
    <w:tmpl w:val="4A6EB3CA"/>
    <w:lvl w:ilvl="0"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 w:hint="default"/>
      </w:rPr>
    </w:lvl>
  </w:abstractNum>
  <w:abstractNum w:abstractNumId="18">
    <w:nsid w:val="6FB82ABA"/>
    <w:multiLevelType w:val="hybridMultilevel"/>
    <w:tmpl w:val="2382A37E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74B16A8A"/>
    <w:multiLevelType w:val="hybridMultilevel"/>
    <w:tmpl w:val="AA5C3DE8"/>
    <w:lvl w:ilvl="0" w:tplc="D3727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61F547C"/>
    <w:multiLevelType w:val="hybridMultilevel"/>
    <w:tmpl w:val="6E4CD8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CF4B48"/>
    <w:multiLevelType w:val="hybridMultilevel"/>
    <w:tmpl w:val="C276B4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8"/>
  </w:num>
  <w:num w:numId="5">
    <w:abstractNumId w:val="19"/>
  </w:num>
  <w:num w:numId="6">
    <w:abstractNumId w:val="7"/>
  </w:num>
  <w:num w:numId="7">
    <w:abstractNumId w:val="2"/>
  </w:num>
  <w:num w:numId="8">
    <w:abstractNumId w:val="17"/>
  </w:num>
  <w:num w:numId="9">
    <w:abstractNumId w:val="3"/>
  </w:num>
  <w:num w:numId="10">
    <w:abstractNumId w:val="16"/>
  </w:num>
  <w:num w:numId="11">
    <w:abstractNumId w:val="5"/>
  </w:num>
  <w:num w:numId="12">
    <w:abstractNumId w:val="12"/>
  </w:num>
  <w:num w:numId="13">
    <w:abstractNumId w:val="1"/>
  </w:num>
  <w:num w:numId="14">
    <w:abstractNumId w:val="9"/>
  </w:num>
  <w:num w:numId="15">
    <w:abstractNumId w:val="11"/>
  </w:num>
  <w:num w:numId="16">
    <w:abstractNumId w:val="21"/>
  </w:num>
  <w:num w:numId="17">
    <w:abstractNumId w:val="14"/>
  </w:num>
  <w:num w:numId="18">
    <w:abstractNumId w:val="6"/>
  </w:num>
  <w:num w:numId="19">
    <w:abstractNumId w:val="18"/>
  </w:num>
  <w:num w:numId="20">
    <w:abstractNumId w:val="20"/>
  </w:num>
  <w:num w:numId="21">
    <w:abstractNumId w:val="15"/>
  </w:num>
  <w:num w:numId="22">
    <w:abstractNumId w:val="4"/>
  </w:num>
  <w:num w:numId="23">
    <w:abstractNumId w:val="13"/>
  </w:num>
  <w:num w:numId="2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hyphenationZone w:val="425"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2024"/>
    <w:rsid w:val="000001D1"/>
    <w:rsid w:val="00000BF9"/>
    <w:rsid w:val="00000C3B"/>
    <w:rsid w:val="0000424C"/>
    <w:rsid w:val="00004AEC"/>
    <w:rsid w:val="00005BCC"/>
    <w:rsid w:val="000101F1"/>
    <w:rsid w:val="0001619E"/>
    <w:rsid w:val="00020049"/>
    <w:rsid w:val="0002019F"/>
    <w:rsid w:val="00023968"/>
    <w:rsid w:val="00023989"/>
    <w:rsid w:val="00024D9F"/>
    <w:rsid w:val="00026083"/>
    <w:rsid w:val="0003198A"/>
    <w:rsid w:val="00033DF7"/>
    <w:rsid w:val="000346B7"/>
    <w:rsid w:val="00035C82"/>
    <w:rsid w:val="00035D64"/>
    <w:rsid w:val="000437F4"/>
    <w:rsid w:val="00044311"/>
    <w:rsid w:val="00046274"/>
    <w:rsid w:val="00046C50"/>
    <w:rsid w:val="0005082C"/>
    <w:rsid w:val="00050A19"/>
    <w:rsid w:val="0006297F"/>
    <w:rsid w:val="00063518"/>
    <w:rsid w:val="0006517D"/>
    <w:rsid w:val="00071216"/>
    <w:rsid w:val="00072BB1"/>
    <w:rsid w:val="00072DE8"/>
    <w:rsid w:val="00076529"/>
    <w:rsid w:val="0008144B"/>
    <w:rsid w:val="00081CEC"/>
    <w:rsid w:val="00082814"/>
    <w:rsid w:val="000834F2"/>
    <w:rsid w:val="0008546A"/>
    <w:rsid w:val="00085C69"/>
    <w:rsid w:val="0008628B"/>
    <w:rsid w:val="00086718"/>
    <w:rsid w:val="0009072B"/>
    <w:rsid w:val="00090DE7"/>
    <w:rsid w:val="00090DE8"/>
    <w:rsid w:val="000932ED"/>
    <w:rsid w:val="000A1698"/>
    <w:rsid w:val="000A2997"/>
    <w:rsid w:val="000A2BAD"/>
    <w:rsid w:val="000A46CD"/>
    <w:rsid w:val="000A49E0"/>
    <w:rsid w:val="000A59F7"/>
    <w:rsid w:val="000A5B01"/>
    <w:rsid w:val="000B17A7"/>
    <w:rsid w:val="000B7CB4"/>
    <w:rsid w:val="000B7CDF"/>
    <w:rsid w:val="000C0D51"/>
    <w:rsid w:val="000C2592"/>
    <w:rsid w:val="000C2789"/>
    <w:rsid w:val="000C3847"/>
    <w:rsid w:val="000C49AC"/>
    <w:rsid w:val="000C7D8E"/>
    <w:rsid w:val="000C7EA0"/>
    <w:rsid w:val="000D0F75"/>
    <w:rsid w:val="000D7582"/>
    <w:rsid w:val="000E13BD"/>
    <w:rsid w:val="000E2D77"/>
    <w:rsid w:val="000E4695"/>
    <w:rsid w:val="000E6BB3"/>
    <w:rsid w:val="000E6E16"/>
    <w:rsid w:val="000E7642"/>
    <w:rsid w:val="000F0B24"/>
    <w:rsid w:val="000F32E2"/>
    <w:rsid w:val="000F46AF"/>
    <w:rsid w:val="000F6D7F"/>
    <w:rsid w:val="001005A8"/>
    <w:rsid w:val="001070AC"/>
    <w:rsid w:val="00112EC3"/>
    <w:rsid w:val="0011357D"/>
    <w:rsid w:val="0011441C"/>
    <w:rsid w:val="00116590"/>
    <w:rsid w:val="001170B9"/>
    <w:rsid w:val="00126017"/>
    <w:rsid w:val="00131291"/>
    <w:rsid w:val="00131B9A"/>
    <w:rsid w:val="00134730"/>
    <w:rsid w:val="001404F3"/>
    <w:rsid w:val="00142C38"/>
    <w:rsid w:val="001503FE"/>
    <w:rsid w:val="001521BE"/>
    <w:rsid w:val="00152D49"/>
    <w:rsid w:val="001551F6"/>
    <w:rsid w:val="0015597F"/>
    <w:rsid w:val="00157E9F"/>
    <w:rsid w:val="0016192E"/>
    <w:rsid w:val="00163F81"/>
    <w:rsid w:val="0016570D"/>
    <w:rsid w:val="00166AA2"/>
    <w:rsid w:val="001673BF"/>
    <w:rsid w:val="00174A16"/>
    <w:rsid w:val="0017500B"/>
    <w:rsid w:val="00175B42"/>
    <w:rsid w:val="00176CAF"/>
    <w:rsid w:val="00181C7F"/>
    <w:rsid w:val="00185023"/>
    <w:rsid w:val="001946B5"/>
    <w:rsid w:val="00196AF9"/>
    <w:rsid w:val="00197C9C"/>
    <w:rsid w:val="001A0F00"/>
    <w:rsid w:val="001A10B7"/>
    <w:rsid w:val="001A12D4"/>
    <w:rsid w:val="001B0B63"/>
    <w:rsid w:val="001B4E7A"/>
    <w:rsid w:val="001B6385"/>
    <w:rsid w:val="001B68A2"/>
    <w:rsid w:val="001B6988"/>
    <w:rsid w:val="001C1B8F"/>
    <w:rsid w:val="001C3310"/>
    <w:rsid w:val="001C40DD"/>
    <w:rsid w:val="001C41E0"/>
    <w:rsid w:val="001D5547"/>
    <w:rsid w:val="001D55B2"/>
    <w:rsid w:val="001D6F72"/>
    <w:rsid w:val="001E104D"/>
    <w:rsid w:val="001E7A2B"/>
    <w:rsid w:val="001E7BE3"/>
    <w:rsid w:val="001F0FD7"/>
    <w:rsid w:val="001F26FC"/>
    <w:rsid w:val="001F33EF"/>
    <w:rsid w:val="001F449D"/>
    <w:rsid w:val="001F5705"/>
    <w:rsid w:val="001F5848"/>
    <w:rsid w:val="001F5BEC"/>
    <w:rsid w:val="00202114"/>
    <w:rsid w:val="0020295B"/>
    <w:rsid w:val="002035F6"/>
    <w:rsid w:val="00204AFC"/>
    <w:rsid w:val="0021497C"/>
    <w:rsid w:val="002152EE"/>
    <w:rsid w:val="0021581F"/>
    <w:rsid w:val="00226FF1"/>
    <w:rsid w:val="00227210"/>
    <w:rsid w:val="00227D0B"/>
    <w:rsid w:val="00230B4A"/>
    <w:rsid w:val="002311BE"/>
    <w:rsid w:val="00231AC7"/>
    <w:rsid w:val="0023222C"/>
    <w:rsid w:val="00236922"/>
    <w:rsid w:val="00236A42"/>
    <w:rsid w:val="00237AFA"/>
    <w:rsid w:val="00240688"/>
    <w:rsid w:val="00244948"/>
    <w:rsid w:val="00246D9A"/>
    <w:rsid w:val="0025562B"/>
    <w:rsid w:val="00256753"/>
    <w:rsid w:val="002570A1"/>
    <w:rsid w:val="00257ADF"/>
    <w:rsid w:val="00257C53"/>
    <w:rsid w:val="002609FA"/>
    <w:rsid w:val="00261BB0"/>
    <w:rsid w:val="0026662F"/>
    <w:rsid w:val="00266D83"/>
    <w:rsid w:val="00266F88"/>
    <w:rsid w:val="0027366A"/>
    <w:rsid w:val="002744D3"/>
    <w:rsid w:val="00274CEB"/>
    <w:rsid w:val="00281544"/>
    <w:rsid w:val="00281D4D"/>
    <w:rsid w:val="002834D0"/>
    <w:rsid w:val="002860B2"/>
    <w:rsid w:val="0028736B"/>
    <w:rsid w:val="00295DED"/>
    <w:rsid w:val="00296989"/>
    <w:rsid w:val="002A0580"/>
    <w:rsid w:val="002A664E"/>
    <w:rsid w:val="002A700C"/>
    <w:rsid w:val="002B029B"/>
    <w:rsid w:val="002C04D0"/>
    <w:rsid w:val="002C0AEB"/>
    <w:rsid w:val="002C1480"/>
    <w:rsid w:val="002C4C54"/>
    <w:rsid w:val="002C4D40"/>
    <w:rsid w:val="002C51A3"/>
    <w:rsid w:val="002C6294"/>
    <w:rsid w:val="002C7535"/>
    <w:rsid w:val="002D1F8D"/>
    <w:rsid w:val="002D33F7"/>
    <w:rsid w:val="002D497B"/>
    <w:rsid w:val="002D52D6"/>
    <w:rsid w:val="002E06BE"/>
    <w:rsid w:val="002E0D66"/>
    <w:rsid w:val="002E2D72"/>
    <w:rsid w:val="002F0DD5"/>
    <w:rsid w:val="002F1639"/>
    <w:rsid w:val="002F3ED4"/>
    <w:rsid w:val="003021D0"/>
    <w:rsid w:val="00303651"/>
    <w:rsid w:val="003045CC"/>
    <w:rsid w:val="003046D3"/>
    <w:rsid w:val="00304B18"/>
    <w:rsid w:val="003050B2"/>
    <w:rsid w:val="0030692F"/>
    <w:rsid w:val="003164F1"/>
    <w:rsid w:val="0031665C"/>
    <w:rsid w:val="00317170"/>
    <w:rsid w:val="0031718D"/>
    <w:rsid w:val="00321CBF"/>
    <w:rsid w:val="00322386"/>
    <w:rsid w:val="00324EAD"/>
    <w:rsid w:val="0032716F"/>
    <w:rsid w:val="00332B3C"/>
    <w:rsid w:val="00336856"/>
    <w:rsid w:val="00343F81"/>
    <w:rsid w:val="00346BF7"/>
    <w:rsid w:val="00346EFC"/>
    <w:rsid w:val="00347624"/>
    <w:rsid w:val="00347C55"/>
    <w:rsid w:val="00354378"/>
    <w:rsid w:val="00355FB9"/>
    <w:rsid w:val="00361A2F"/>
    <w:rsid w:val="00362024"/>
    <w:rsid w:val="00366562"/>
    <w:rsid w:val="003668E6"/>
    <w:rsid w:val="00367E4E"/>
    <w:rsid w:val="0037060D"/>
    <w:rsid w:val="00370BD5"/>
    <w:rsid w:val="00372621"/>
    <w:rsid w:val="00377C1F"/>
    <w:rsid w:val="003803B6"/>
    <w:rsid w:val="00381E9B"/>
    <w:rsid w:val="00384AD0"/>
    <w:rsid w:val="00385C9B"/>
    <w:rsid w:val="00387D06"/>
    <w:rsid w:val="003925DF"/>
    <w:rsid w:val="00397410"/>
    <w:rsid w:val="003A34A6"/>
    <w:rsid w:val="003A5E0F"/>
    <w:rsid w:val="003A7AF1"/>
    <w:rsid w:val="003B059B"/>
    <w:rsid w:val="003B20B8"/>
    <w:rsid w:val="003C367E"/>
    <w:rsid w:val="003C4CCC"/>
    <w:rsid w:val="003C7226"/>
    <w:rsid w:val="003D17E8"/>
    <w:rsid w:val="003D1B7B"/>
    <w:rsid w:val="003D21A3"/>
    <w:rsid w:val="003D7CCC"/>
    <w:rsid w:val="003E0631"/>
    <w:rsid w:val="003E0BDA"/>
    <w:rsid w:val="003E49EC"/>
    <w:rsid w:val="003E6012"/>
    <w:rsid w:val="003E67C7"/>
    <w:rsid w:val="003E752A"/>
    <w:rsid w:val="0040294B"/>
    <w:rsid w:val="004050C7"/>
    <w:rsid w:val="00407BE8"/>
    <w:rsid w:val="004116F4"/>
    <w:rsid w:val="0041206C"/>
    <w:rsid w:val="00416123"/>
    <w:rsid w:val="00423031"/>
    <w:rsid w:val="00423F2B"/>
    <w:rsid w:val="004257F4"/>
    <w:rsid w:val="004300F7"/>
    <w:rsid w:val="00430231"/>
    <w:rsid w:val="00431B1D"/>
    <w:rsid w:val="00435D33"/>
    <w:rsid w:val="004509F7"/>
    <w:rsid w:val="00452C78"/>
    <w:rsid w:val="0045315A"/>
    <w:rsid w:val="00461E2C"/>
    <w:rsid w:val="004701D8"/>
    <w:rsid w:val="00474C59"/>
    <w:rsid w:val="00481546"/>
    <w:rsid w:val="00483456"/>
    <w:rsid w:val="0048479C"/>
    <w:rsid w:val="00485E28"/>
    <w:rsid w:val="00486D3F"/>
    <w:rsid w:val="00487B2F"/>
    <w:rsid w:val="00492C1F"/>
    <w:rsid w:val="00493039"/>
    <w:rsid w:val="004971EE"/>
    <w:rsid w:val="004A2A28"/>
    <w:rsid w:val="004B0F9D"/>
    <w:rsid w:val="004B306C"/>
    <w:rsid w:val="004B3584"/>
    <w:rsid w:val="004B3EDF"/>
    <w:rsid w:val="004B7E9A"/>
    <w:rsid w:val="004C4809"/>
    <w:rsid w:val="004C589A"/>
    <w:rsid w:val="004C6DEA"/>
    <w:rsid w:val="004D0042"/>
    <w:rsid w:val="004D15CF"/>
    <w:rsid w:val="004D1B28"/>
    <w:rsid w:val="004D36BB"/>
    <w:rsid w:val="004D3914"/>
    <w:rsid w:val="004D4756"/>
    <w:rsid w:val="004D6308"/>
    <w:rsid w:val="004E3621"/>
    <w:rsid w:val="004E3B6E"/>
    <w:rsid w:val="004E536F"/>
    <w:rsid w:val="004E5759"/>
    <w:rsid w:val="004E60CD"/>
    <w:rsid w:val="004E6C70"/>
    <w:rsid w:val="004E74BE"/>
    <w:rsid w:val="004F01A9"/>
    <w:rsid w:val="004F0932"/>
    <w:rsid w:val="004F1818"/>
    <w:rsid w:val="004F2B20"/>
    <w:rsid w:val="004F6E1F"/>
    <w:rsid w:val="0050491B"/>
    <w:rsid w:val="005106AA"/>
    <w:rsid w:val="005108CF"/>
    <w:rsid w:val="005119CB"/>
    <w:rsid w:val="005127D2"/>
    <w:rsid w:val="00515836"/>
    <w:rsid w:val="00515C30"/>
    <w:rsid w:val="00520656"/>
    <w:rsid w:val="00520743"/>
    <w:rsid w:val="00520BD0"/>
    <w:rsid w:val="00522316"/>
    <w:rsid w:val="00522624"/>
    <w:rsid w:val="00523A62"/>
    <w:rsid w:val="00524547"/>
    <w:rsid w:val="0052650C"/>
    <w:rsid w:val="00527A99"/>
    <w:rsid w:val="0053652C"/>
    <w:rsid w:val="00541542"/>
    <w:rsid w:val="005420F2"/>
    <w:rsid w:val="005457CA"/>
    <w:rsid w:val="005464DD"/>
    <w:rsid w:val="00546D23"/>
    <w:rsid w:val="0055221D"/>
    <w:rsid w:val="00552DE9"/>
    <w:rsid w:val="00557070"/>
    <w:rsid w:val="00560BFE"/>
    <w:rsid w:val="00561579"/>
    <w:rsid w:val="00561A1F"/>
    <w:rsid w:val="005667D8"/>
    <w:rsid w:val="00566BEA"/>
    <w:rsid w:val="0057337D"/>
    <w:rsid w:val="005734E8"/>
    <w:rsid w:val="00575942"/>
    <w:rsid w:val="00581E84"/>
    <w:rsid w:val="005832F5"/>
    <w:rsid w:val="005853B3"/>
    <w:rsid w:val="00585A84"/>
    <w:rsid w:val="00587F99"/>
    <w:rsid w:val="00597080"/>
    <w:rsid w:val="005A1323"/>
    <w:rsid w:val="005A1552"/>
    <w:rsid w:val="005A5793"/>
    <w:rsid w:val="005A7D3E"/>
    <w:rsid w:val="005B0DFB"/>
    <w:rsid w:val="005B2E78"/>
    <w:rsid w:val="005B6954"/>
    <w:rsid w:val="005C634B"/>
    <w:rsid w:val="005D1BEF"/>
    <w:rsid w:val="005D2EA8"/>
    <w:rsid w:val="005D6051"/>
    <w:rsid w:val="005D64C7"/>
    <w:rsid w:val="005E5F01"/>
    <w:rsid w:val="005F07A1"/>
    <w:rsid w:val="005F317F"/>
    <w:rsid w:val="005F61A0"/>
    <w:rsid w:val="005F6C8C"/>
    <w:rsid w:val="005F7ED2"/>
    <w:rsid w:val="0060006F"/>
    <w:rsid w:val="00600446"/>
    <w:rsid w:val="00601A1D"/>
    <w:rsid w:val="006036CE"/>
    <w:rsid w:val="006046F8"/>
    <w:rsid w:val="00605F5E"/>
    <w:rsid w:val="00612C06"/>
    <w:rsid w:val="00613AEE"/>
    <w:rsid w:val="006158CB"/>
    <w:rsid w:val="0061689C"/>
    <w:rsid w:val="006203B8"/>
    <w:rsid w:val="00626554"/>
    <w:rsid w:val="00632E62"/>
    <w:rsid w:val="006350CE"/>
    <w:rsid w:val="00636669"/>
    <w:rsid w:val="00636E15"/>
    <w:rsid w:val="00637447"/>
    <w:rsid w:val="0064308E"/>
    <w:rsid w:val="00644748"/>
    <w:rsid w:val="006448E9"/>
    <w:rsid w:val="0064580D"/>
    <w:rsid w:val="006460C9"/>
    <w:rsid w:val="00652A94"/>
    <w:rsid w:val="0065347C"/>
    <w:rsid w:val="00653887"/>
    <w:rsid w:val="00654038"/>
    <w:rsid w:val="00654561"/>
    <w:rsid w:val="00654BC8"/>
    <w:rsid w:val="00664E1C"/>
    <w:rsid w:val="006730EB"/>
    <w:rsid w:val="00676AE7"/>
    <w:rsid w:val="0068037B"/>
    <w:rsid w:val="0068113D"/>
    <w:rsid w:val="00683897"/>
    <w:rsid w:val="00684A77"/>
    <w:rsid w:val="006853ED"/>
    <w:rsid w:val="00686A3C"/>
    <w:rsid w:val="00691E0D"/>
    <w:rsid w:val="00692F3E"/>
    <w:rsid w:val="00694455"/>
    <w:rsid w:val="006A2424"/>
    <w:rsid w:val="006A3224"/>
    <w:rsid w:val="006A5C0B"/>
    <w:rsid w:val="006A5D15"/>
    <w:rsid w:val="006B152D"/>
    <w:rsid w:val="006C4EB2"/>
    <w:rsid w:val="006C7829"/>
    <w:rsid w:val="006D04FA"/>
    <w:rsid w:val="006D2947"/>
    <w:rsid w:val="006D395F"/>
    <w:rsid w:val="006D47F2"/>
    <w:rsid w:val="006E07BA"/>
    <w:rsid w:val="006E5BFE"/>
    <w:rsid w:val="006E6CE7"/>
    <w:rsid w:val="006E6DF6"/>
    <w:rsid w:val="006E7862"/>
    <w:rsid w:val="006F052B"/>
    <w:rsid w:val="006F2E47"/>
    <w:rsid w:val="006F3476"/>
    <w:rsid w:val="006F5612"/>
    <w:rsid w:val="006F6EB5"/>
    <w:rsid w:val="007037A3"/>
    <w:rsid w:val="00704758"/>
    <w:rsid w:val="00704B2F"/>
    <w:rsid w:val="00707AE6"/>
    <w:rsid w:val="007105C5"/>
    <w:rsid w:val="00712CF1"/>
    <w:rsid w:val="0072066A"/>
    <w:rsid w:val="007208C4"/>
    <w:rsid w:val="00722B09"/>
    <w:rsid w:val="00722C6C"/>
    <w:rsid w:val="00724E4B"/>
    <w:rsid w:val="00725149"/>
    <w:rsid w:val="00730D28"/>
    <w:rsid w:val="00733954"/>
    <w:rsid w:val="0074442A"/>
    <w:rsid w:val="0074460C"/>
    <w:rsid w:val="00746F5D"/>
    <w:rsid w:val="0075197E"/>
    <w:rsid w:val="007535A3"/>
    <w:rsid w:val="00755116"/>
    <w:rsid w:val="007575B8"/>
    <w:rsid w:val="00760FFF"/>
    <w:rsid w:val="0076759B"/>
    <w:rsid w:val="00770473"/>
    <w:rsid w:val="007732E8"/>
    <w:rsid w:val="0077353D"/>
    <w:rsid w:val="00773A99"/>
    <w:rsid w:val="00773AEE"/>
    <w:rsid w:val="007768DF"/>
    <w:rsid w:val="0078146D"/>
    <w:rsid w:val="0078321C"/>
    <w:rsid w:val="007869EA"/>
    <w:rsid w:val="00786E99"/>
    <w:rsid w:val="007878B9"/>
    <w:rsid w:val="00791AE2"/>
    <w:rsid w:val="00795B0B"/>
    <w:rsid w:val="00797ABF"/>
    <w:rsid w:val="007A5690"/>
    <w:rsid w:val="007A570D"/>
    <w:rsid w:val="007A5D00"/>
    <w:rsid w:val="007A71C4"/>
    <w:rsid w:val="007A7727"/>
    <w:rsid w:val="007B33AB"/>
    <w:rsid w:val="007B42EA"/>
    <w:rsid w:val="007B69D4"/>
    <w:rsid w:val="007B72BC"/>
    <w:rsid w:val="007B7680"/>
    <w:rsid w:val="007C1E7D"/>
    <w:rsid w:val="007C3391"/>
    <w:rsid w:val="007C367D"/>
    <w:rsid w:val="007C6930"/>
    <w:rsid w:val="007D1039"/>
    <w:rsid w:val="007D60F6"/>
    <w:rsid w:val="007D795F"/>
    <w:rsid w:val="007E11ED"/>
    <w:rsid w:val="007E5923"/>
    <w:rsid w:val="007E6130"/>
    <w:rsid w:val="007E6BFF"/>
    <w:rsid w:val="007F3367"/>
    <w:rsid w:val="007F3B8B"/>
    <w:rsid w:val="007F6F8C"/>
    <w:rsid w:val="007F77F5"/>
    <w:rsid w:val="008018E6"/>
    <w:rsid w:val="00804B8B"/>
    <w:rsid w:val="00806B90"/>
    <w:rsid w:val="008074AD"/>
    <w:rsid w:val="008136CF"/>
    <w:rsid w:val="00815C7F"/>
    <w:rsid w:val="008174D9"/>
    <w:rsid w:val="0082662C"/>
    <w:rsid w:val="00826775"/>
    <w:rsid w:val="00831E15"/>
    <w:rsid w:val="00834C0A"/>
    <w:rsid w:val="00837246"/>
    <w:rsid w:val="00837EF8"/>
    <w:rsid w:val="00841967"/>
    <w:rsid w:val="00843BBA"/>
    <w:rsid w:val="00845C8C"/>
    <w:rsid w:val="008460C8"/>
    <w:rsid w:val="008478AE"/>
    <w:rsid w:val="008504D0"/>
    <w:rsid w:val="00852B9E"/>
    <w:rsid w:val="0085376B"/>
    <w:rsid w:val="00853ED7"/>
    <w:rsid w:val="00854AD0"/>
    <w:rsid w:val="00873742"/>
    <w:rsid w:val="00874818"/>
    <w:rsid w:val="0087522D"/>
    <w:rsid w:val="00876ADD"/>
    <w:rsid w:val="00880CB0"/>
    <w:rsid w:val="00883164"/>
    <w:rsid w:val="00884D03"/>
    <w:rsid w:val="00890637"/>
    <w:rsid w:val="008915E5"/>
    <w:rsid w:val="00895CC0"/>
    <w:rsid w:val="00896FB6"/>
    <w:rsid w:val="00897753"/>
    <w:rsid w:val="008A3E1A"/>
    <w:rsid w:val="008A5210"/>
    <w:rsid w:val="008A52EB"/>
    <w:rsid w:val="008B366D"/>
    <w:rsid w:val="008B39FF"/>
    <w:rsid w:val="008B6F74"/>
    <w:rsid w:val="008C6885"/>
    <w:rsid w:val="008C75C9"/>
    <w:rsid w:val="008C7D56"/>
    <w:rsid w:val="008D2F29"/>
    <w:rsid w:val="008D2F83"/>
    <w:rsid w:val="008D3A7B"/>
    <w:rsid w:val="008D3DFE"/>
    <w:rsid w:val="008D5E54"/>
    <w:rsid w:val="008D75E1"/>
    <w:rsid w:val="008D784D"/>
    <w:rsid w:val="008D7ADE"/>
    <w:rsid w:val="008E02C8"/>
    <w:rsid w:val="008E1654"/>
    <w:rsid w:val="008E25C2"/>
    <w:rsid w:val="008E52AE"/>
    <w:rsid w:val="008E61FA"/>
    <w:rsid w:val="008F07B3"/>
    <w:rsid w:val="008F35DE"/>
    <w:rsid w:val="008F43ED"/>
    <w:rsid w:val="008F5C57"/>
    <w:rsid w:val="008F5D2A"/>
    <w:rsid w:val="009006F0"/>
    <w:rsid w:val="0090086D"/>
    <w:rsid w:val="00903425"/>
    <w:rsid w:val="009037F2"/>
    <w:rsid w:val="0090571D"/>
    <w:rsid w:val="00905F4C"/>
    <w:rsid w:val="00905F7D"/>
    <w:rsid w:val="0090616F"/>
    <w:rsid w:val="00907421"/>
    <w:rsid w:val="00910EF7"/>
    <w:rsid w:val="00914413"/>
    <w:rsid w:val="00914745"/>
    <w:rsid w:val="00914EE3"/>
    <w:rsid w:val="00915DF2"/>
    <w:rsid w:val="00917E05"/>
    <w:rsid w:val="00920F25"/>
    <w:rsid w:val="00921784"/>
    <w:rsid w:val="00921BAB"/>
    <w:rsid w:val="00922375"/>
    <w:rsid w:val="009229D4"/>
    <w:rsid w:val="00922D64"/>
    <w:rsid w:val="009262F7"/>
    <w:rsid w:val="00927543"/>
    <w:rsid w:val="00927F14"/>
    <w:rsid w:val="0093292D"/>
    <w:rsid w:val="009331A6"/>
    <w:rsid w:val="00934C63"/>
    <w:rsid w:val="00935062"/>
    <w:rsid w:val="00937747"/>
    <w:rsid w:val="009417B8"/>
    <w:rsid w:val="009430BC"/>
    <w:rsid w:val="00943D70"/>
    <w:rsid w:val="009450ED"/>
    <w:rsid w:val="00946966"/>
    <w:rsid w:val="0094705D"/>
    <w:rsid w:val="00950F55"/>
    <w:rsid w:val="0095271B"/>
    <w:rsid w:val="00952769"/>
    <w:rsid w:val="00954EF0"/>
    <w:rsid w:val="00957825"/>
    <w:rsid w:val="0096078D"/>
    <w:rsid w:val="00960AD7"/>
    <w:rsid w:val="009650C0"/>
    <w:rsid w:val="00970B1A"/>
    <w:rsid w:val="0097188A"/>
    <w:rsid w:val="00972DCD"/>
    <w:rsid w:val="009758A2"/>
    <w:rsid w:val="009770C4"/>
    <w:rsid w:val="00980F4E"/>
    <w:rsid w:val="0098160C"/>
    <w:rsid w:val="0098264C"/>
    <w:rsid w:val="009828AF"/>
    <w:rsid w:val="009841C7"/>
    <w:rsid w:val="0098443D"/>
    <w:rsid w:val="00986BA0"/>
    <w:rsid w:val="0099591F"/>
    <w:rsid w:val="009A28C6"/>
    <w:rsid w:val="009B14F0"/>
    <w:rsid w:val="009B3955"/>
    <w:rsid w:val="009B44FD"/>
    <w:rsid w:val="009B6253"/>
    <w:rsid w:val="009B6F27"/>
    <w:rsid w:val="009C0631"/>
    <w:rsid w:val="009C1BBC"/>
    <w:rsid w:val="009C45F6"/>
    <w:rsid w:val="009C6321"/>
    <w:rsid w:val="009D0327"/>
    <w:rsid w:val="009D111E"/>
    <w:rsid w:val="009D1CBD"/>
    <w:rsid w:val="009D2127"/>
    <w:rsid w:val="009D2D2C"/>
    <w:rsid w:val="009D4A33"/>
    <w:rsid w:val="009D6B92"/>
    <w:rsid w:val="009D7C45"/>
    <w:rsid w:val="009E13E5"/>
    <w:rsid w:val="009E341B"/>
    <w:rsid w:val="009E5EF0"/>
    <w:rsid w:val="009E6070"/>
    <w:rsid w:val="009F4804"/>
    <w:rsid w:val="009F6C7B"/>
    <w:rsid w:val="009F7716"/>
    <w:rsid w:val="00A01684"/>
    <w:rsid w:val="00A01B20"/>
    <w:rsid w:val="00A02A31"/>
    <w:rsid w:val="00A03407"/>
    <w:rsid w:val="00A07961"/>
    <w:rsid w:val="00A079C9"/>
    <w:rsid w:val="00A116E5"/>
    <w:rsid w:val="00A1747D"/>
    <w:rsid w:val="00A200AA"/>
    <w:rsid w:val="00A225F1"/>
    <w:rsid w:val="00A2358F"/>
    <w:rsid w:val="00A239A8"/>
    <w:rsid w:val="00A24030"/>
    <w:rsid w:val="00A24903"/>
    <w:rsid w:val="00A31545"/>
    <w:rsid w:val="00A32A47"/>
    <w:rsid w:val="00A32D81"/>
    <w:rsid w:val="00A34008"/>
    <w:rsid w:val="00A34903"/>
    <w:rsid w:val="00A34D65"/>
    <w:rsid w:val="00A373E8"/>
    <w:rsid w:val="00A42E90"/>
    <w:rsid w:val="00A435E2"/>
    <w:rsid w:val="00A44719"/>
    <w:rsid w:val="00A44E2B"/>
    <w:rsid w:val="00A457F6"/>
    <w:rsid w:val="00A46FFC"/>
    <w:rsid w:val="00A470AF"/>
    <w:rsid w:val="00A51412"/>
    <w:rsid w:val="00A55CBA"/>
    <w:rsid w:val="00A569FF"/>
    <w:rsid w:val="00A56B4A"/>
    <w:rsid w:val="00A57141"/>
    <w:rsid w:val="00A61E66"/>
    <w:rsid w:val="00A662ED"/>
    <w:rsid w:val="00A67379"/>
    <w:rsid w:val="00A70D1D"/>
    <w:rsid w:val="00A72CE3"/>
    <w:rsid w:val="00A742F5"/>
    <w:rsid w:val="00A752EB"/>
    <w:rsid w:val="00A75BDC"/>
    <w:rsid w:val="00A75C04"/>
    <w:rsid w:val="00A769D5"/>
    <w:rsid w:val="00A826F4"/>
    <w:rsid w:val="00A92161"/>
    <w:rsid w:val="00A94A58"/>
    <w:rsid w:val="00A94C61"/>
    <w:rsid w:val="00AA0EF0"/>
    <w:rsid w:val="00AA3A14"/>
    <w:rsid w:val="00AA4064"/>
    <w:rsid w:val="00AA46C9"/>
    <w:rsid w:val="00AA566E"/>
    <w:rsid w:val="00AB261A"/>
    <w:rsid w:val="00AB2B26"/>
    <w:rsid w:val="00AB3885"/>
    <w:rsid w:val="00AB78F0"/>
    <w:rsid w:val="00AC069F"/>
    <w:rsid w:val="00AC0D93"/>
    <w:rsid w:val="00AC0E91"/>
    <w:rsid w:val="00AC1977"/>
    <w:rsid w:val="00AC38FF"/>
    <w:rsid w:val="00AC44E2"/>
    <w:rsid w:val="00AC7901"/>
    <w:rsid w:val="00AC79DD"/>
    <w:rsid w:val="00AD3E5F"/>
    <w:rsid w:val="00AD5CB6"/>
    <w:rsid w:val="00AD64B2"/>
    <w:rsid w:val="00AE48FB"/>
    <w:rsid w:val="00AF1F94"/>
    <w:rsid w:val="00AF5671"/>
    <w:rsid w:val="00AF6964"/>
    <w:rsid w:val="00B0100C"/>
    <w:rsid w:val="00B05EDC"/>
    <w:rsid w:val="00B11B28"/>
    <w:rsid w:val="00B24D4C"/>
    <w:rsid w:val="00B25F2D"/>
    <w:rsid w:val="00B261AE"/>
    <w:rsid w:val="00B30E5F"/>
    <w:rsid w:val="00B31494"/>
    <w:rsid w:val="00B315B8"/>
    <w:rsid w:val="00B34843"/>
    <w:rsid w:val="00B37516"/>
    <w:rsid w:val="00B45B17"/>
    <w:rsid w:val="00B460C4"/>
    <w:rsid w:val="00B46A72"/>
    <w:rsid w:val="00B51CEA"/>
    <w:rsid w:val="00B5260F"/>
    <w:rsid w:val="00B52781"/>
    <w:rsid w:val="00B5460C"/>
    <w:rsid w:val="00B555A1"/>
    <w:rsid w:val="00B55A79"/>
    <w:rsid w:val="00B5654F"/>
    <w:rsid w:val="00B56942"/>
    <w:rsid w:val="00B57707"/>
    <w:rsid w:val="00B626D9"/>
    <w:rsid w:val="00B62913"/>
    <w:rsid w:val="00B6486D"/>
    <w:rsid w:val="00B64BEE"/>
    <w:rsid w:val="00B67BDA"/>
    <w:rsid w:val="00B70DFD"/>
    <w:rsid w:val="00B71E4E"/>
    <w:rsid w:val="00B729A5"/>
    <w:rsid w:val="00B7336E"/>
    <w:rsid w:val="00B75FBB"/>
    <w:rsid w:val="00B81D81"/>
    <w:rsid w:val="00B81EB0"/>
    <w:rsid w:val="00B8475F"/>
    <w:rsid w:val="00B87B3E"/>
    <w:rsid w:val="00B9258B"/>
    <w:rsid w:val="00B942B6"/>
    <w:rsid w:val="00BA3343"/>
    <w:rsid w:val="00BA6F99"/>
    <w:rsid w:val="00BB051C"/>
    <w:rsid w:val="00BB7C18"/>
    <w:rsid w:val="00BB7D89"/>
    <w:rsid w:val="00BC101C"/>
    <w:rsid w:val="00BC1796"/>
    <w:rsid w:val="00BC5C4B"/>
    <w:rsid w:val="00BC5E08"/>
    <w:rsid w:val="00BC717E"/>
    <w:rsid w:val="00BD36DF"/>
    <w:rsid w:val="00BD6B8F"/>
    <w:rsid w:val="00BE0CD3"/>
    <w:rsid w:val="00BE389F"/>
    <w:rsid w:val="00BE3D36"/>
    <w:rsid w:val="00BE6895"/>
    <w:rsid w:val="00BE7876"/>
    <w:rsid w:val="00BF065A"/>
    <w:rsid w:val="00C06122"/>
    <w:rsid w:val="00C075E7"/>
    <w:rsid w:val="00C07A0C"/>
    <w:rsid w:val="00C11D47"/>
    <w:rsid w:val="00C13C4C"/>
    <w:rsid w:val="00C14432"/>
    <w:rsid w:val="00C178A0"/>
    <w:rsid w:val="00C17DB2"/>
    <w:rsid w:val="00C21FA8"/>
    <w:rsid w:val="00C21FD8"/>
    <w:rsid w:val="00C25C87"/>
    <w:rsid w:val="00C3295E"/>
    <w:rsid w:val="00C34401"/>
    <w:rsid w:val="00C358CB"/>
    <w:rsid w:val="00C36239"/>
    <w:rsid w:val="00C3745A"/>
    <w:rsid w:val="00C40305"/>
    <w:rsid w:val="00C43A5D"/>
    <w:rsid w:val="00C43C27"/>
    <w:rsid w:val="00C44842"/>
    <w:rsid w:val="00C448FA"/>
    <w:rsid w:val="00C52178"/>
    <w:rsid w:val="00C539D6"/>
    <w:rsid w:val="00C5461B"/>
    <w:rsid w:val="00C54CC1"/>
    <w:rsid w:val="00C55859"/>
    <w:rsid w:val="00C64702"/>
    <w:rsid w:val="00C66F73"/>
    <w:rsid w:val="00C708FF"/>
    <w:rsid w:val="00C804D9"/>
    <w:rsid w:val="00C81FFB"/>
    <w:rsid w:val="00C82962"/>
    <w:rsid w:val="00C84AE6"/>
    <w:rsid w:val="00C862EC"/>
    <w:rsid w:val="00C90411"/>
    <w:rsid w:val="00C90D4D"/>
    <w:rsid w:val="00C927C0"/>
    <w:rsid w:val="00C93794"/>
    <w:rsid w:val="00C93A8B"/>
    <w:rsid w:val="00C94103"/>
    <w:rsid w:val="00C956BA"/>
    <w:rsid w:val="00C95C51"/>
    <w:rsid w:val="00CA3DA1"/>
    <w:rsid w:val="00CA6408"/>
    <w:rsid w:val="00CC07C4"/>
    <w:rsid w:val="00CC2580"/>
    <w:rsid w:val="00CC35AF"/>
    <w:rsid w:val="00CD1641"/>
    <w:rsid w:val="00CD185D"/>
    <w:rsid w:val="00CD1E43"/>
    <w:rsid w:val="00CD2569"/>
    <w:rsid w:val="00CD7FF4"/>
    <w:rsid w:val="00CE475F"/>
    <w:rsid w:val="00CE5399"/>
    <w:rsid w:val="00CF3879"/>
    <w:rsid w:val="00CF4FAA"/>
    <w:rsid w:val="00D0370A"/>
    <w:rsid w:val="00D0469D"/>
    <w:rsid w:val="00D0561B"/>
    <w:rsid w:val="00D12EFA"/>
    <w:rsid w:val="00D13AC8"/>
    <w:rsid w:val="00D14A29"/>
    <w:rsid w:val="00D17C57"/>
    <w:rsid w:val="00D2205D"/>
    <w:rsid w:val="00D22FBC"/>
    <w:rsid w:val="00D23317"/>
    <w:rsid w:val="00D26B80"/>
    <w:rsid w:val="00D26C1E"/>
    <w:rsid w:val="00D275C3"/>
    <w:rsid w:val="00D31F2A"/>
    <w:rsid w:val="00D32113"/>
    <w:rsid w:val="00D32789"/>
    <w:rsid w:val="00D33459"/>
    <w:rsid w:val="00D335D3"/>
    <w:rsid w:val="00D37417"/>
    <w:rsid w:val="00D41118"/>
    <w:rsid w:val="00D411F1"/>
    <w:rsid w:val="00D41E3E"/>
    <w:rsid w:val="00D442B0"/>
    <w:rsid w:val="00D469C8"/>
    <w:rsid w:val="00D46DA2"/>
    <w:rsid w:val="00D4751D"/>
    <w:rsid w:val="00D47C0C"/>
    <w:rsid w:val="00D51DDB"/>
    <w:rsid w:val="00D53CE2"/>
    <w:rsid w:val="00D54213"/>
    <w:rsid w:val="00D60E41"/>
    <w:rsid w:val="00D63458"/>
    <w:rsid w:val="00D63DE1"/>
    <w:rsid w:val="00D671A7"/>
    <w:rsid w:val="00D744F8"/>
    <w:rsid w:val="00D776D3"/>
    <w:rsid w:val="00D907EF"/>
    <w:rsid w:val="00D90EEF"/>
    <w:rsid w:val="00D92C25"/>
    <w:rsid w:val="00D92D26"/>
    <w:rsid w:val="00D957D2"/>
    <w:rsid w:val="00D963D2"/>
    <w:rsid w:val="00D966A4"/>
    <w:rsid w:val="00D9770E"/>
    <w:rsid w:val="00DA2EEA"/>
    <w:rsid w:val="00DA45DD"/>
    <w:rsid w:val="00DA55E9"/>
    <w:rsid w:val="00DA7803"/>
    <w:rsid w:val="00DA78E2"/>
    <w:rsid w:val="00DB1050"/>
    <w:rsid w:val="00DB1750"/>
    <w:rsid w:val="00DB2580"/>
    <w:rsid w:val="00DB62D3"/>
    <w:rsid w:val="00DC143F"/>
    <w:rsid w:val="00DC41A9"/>
    <w:rsid w:val="00DC644B"/>
    <w:rsid w:val="00DC6B25"/>
    <w:rsid w:val="00DD4941"/>
    <w:rsid w:val="00DD560B"/>
    <w:rsid w:val="00DD72D3"/>
    <w:rsid w:val="00DE1A4F"/>
    <w:rsid w:val="00DE2345"/>
    <w:rsid w:val="00DE4526"/>
    <w:rsid w:val="00DE4C2F"/>
    <w:rsid w:val="00DE6371"/>
    <w:rsid w:val="00DE6EEF"/>
    <w:rsid w:val="00DF045A"/>
    <w:rsid w:val="00DF0658"/>
    <w:rsid w:val="00DF0761"/>
    <w:rsid w:val="00DF0D8E"/>
    <w:rsid w:val="00DF0F65"/>
    <w:rsid w:val="00DF25CE"/>
    <w:rsid w:val="00DF420C"/>
    <w:rsid w:val="00DF4F0A"/>
    <w:rsid w:val="00DF7950"/>
    <w:rsid w:val="00E015FE"/>
    <w:rsid w:val="00E02616"/>
    <w:rsid w:val="00E044EF"/>
    <w:rsid w:val="00E07C9F"/>
    <w:rsid w:val="00E15198"/>
    <w:rsid w:val="00E22CE6"/>
    <w:rsid w:val="00E25E57"/>
    <w:rsid w:val="00E33D5B"/>
    <w:rsid w:val="00E40CAC"/>
    <w:rsid w:val="00E4174B"/>
    <w:rsid w:val="00E42E4D"/>
    <w:rsid w:val="00E43470"/>
    <w:rsid w:val="00E45E2D"/>
    <w:rsid w:val="00E46893"/>
    <w:rsid w:val="00E47264"/>
    <w:rsid w:val="00E55C21"/>
    <w:rsid w:val="00E562E9"/>
    <w:rsid w:val="00E66D06"/>
    <w:rsid w:val="00E74C7E"/>
    <w:rsid w:val="00E756F6"/>
    <w:rsid w:val="00E770C1"/>
    <w:rsid w:val="00E80E0A"/>
    <w:rsid w:val="00E84C8F"/>
    <w:rsid w:val="00E939AF"/>
    <w:rsid w:val="00E9439F"/>
    <w:rsid w:val="00E979FF"/>
    <w:rsid w:val="00E97D83"/>
    <w:rsid w:val="00EA39CB"/>
    <w:rsid w:val="00EA5643"/>
    <w:rsid w:val="00EA65A5"/>
    <w:rsid w:val="00EA70DA"/>
    <w:rsid w:val="00EB1AA6"/>
    <w:rsid w:val="00EB4EF2"/>
    <w:rsid w:val="00EB6F76"/>
    <w:rsid w:val="00EB76CD"/>
    <w:rsid w:val="00EC0BA6"/>
    <w:rsid w:val="00EC0BF1"/>
    <w:rsid w:val="00EC1E28"/>
    <w:rsid w:val="00EC1F74"/>
    <w:rsid w:val="00EC2099"/>
    <w:rsid w:val="00EC5CB8"/>
    <w:rsid w:val="00EC6C27"/>
    <w:rsid w:val="00EC6F70"/>
    <w:rsid w:val="00ED1A1C"/>
    <w:rsid w:val="00ED1AD5"/>
    <w:rsid w:val="00ED2AF1"/>
    <w:rsid w:val="00ED361D"/>
    <w:rsid w:val="00ED3B1A"/>
    <w:rsid w:val="00ED6450"/>
    <w:rsid w:val="00ED7ED1"/>
    <w:rsid w:val="00EE130F"/>
    <w:rsid w:val="00EE389B"/>
    <w:rsid w:val="00EF3167"/>
    <w:rsid w:val="00EF346D"/>
    <w:rsid w:val="00EF410A"/>
    <w:rsid w:val="00EF4213"/>
    <w:rsid w:val="00EF609B"/>
    <w:rsid w:val="00F00597"/>
    <w:rsid w:val="00F01E7E"/>
    <w:rsid w:val="00F03BAF"/>
    <w:rsid w:val="00F03FC8"/>
    <w:rsid w:val="00F04F81"/>
    <w:rsid w:val="00F06FC1"/>
    <w:rsid w:val="00F0714C"/>
    <w:rsid w:val="00F07812"/>
    <w:rsid w:val="00F134BD"/>
    <w:rsid w:val="00F14A50"/>
    <w:rsid w:val="00F17C80"/>
    <w:rsid w:val="00F255D5"/>
    <w:rsid w:val="00F256DE"/>
    <w:rsid w:val="00F27742"/>
    <w:rsid w:val="00F303A4"/>
    <w:rsid w:val="00F30B21"/>
    <w:rsid w:val="00F30E1B"/>
    <w:rsid w:val="00F36F1B"/>
    <w:rsid w:val="00F40979"/>
    <w:rsid w:val="00F42F45"/>
    <w:rsid w:val="00F51F5A"/>
    <w:rsid w:val="00F543CA"/>
    <w:rsid w:val="00F54A8C"/>
    <w:rsid w:val="00F55A48"/>
    <w:rsid w:val="00F56DE3"/>
    <w:rsid w:val="00F60E7B"/>
    <w:rsid w:val="00F62244"/>
    <w:rsid w:val="00F62783"/>
    <w:rsid w:val="00F701C0"/>
    <w:rsid w:val="00F70941"/>
    <w:rsid w:val="00F724EE"/>
    <w:rsid w:val="00F7281C"/>
    <w:rsid w:val="00F80249"/>
    <w:rsid w:val="00F85146"/>
    <w:rsid w:val="00F86D6A"/>
    <w:rsid w:val="00F87227"/>
    <w:rsid w:val="00F87994"/>
    <w:rsid w:val="00F87ECF"/>
    <w:rsid w:val="00F91102"/>
    <w:rsid w:val="00F9215E"/>
    <w:rsid w:val="00F94D0F"/>
    <w:rsid w:val="00F969E4"/>
    <w:rsid w:val="00F971F3"/>
    <w:rsid w:val="00FA26E9"/>
    <w:rsid w:val="00FA324B"/>
    <w:rsid w:val="00FA6191"/>
    <w:rsid w:val="00FA6E51"/>
    <w:rsid w:val="00FA6F5F"/>
    <w:rsid w:val="00FA7784"/>
    <w:rsid w:val="00FB6427"/>
    <w:rsid w:val="00FC0788"/>
    <w:rsid w:val="00FC0A01"/>
    <w:rsid w:val="00FC193E"/>
    <w:rsid w:val="00FC3DBE"/>
    <w:rsid w:val="00FC4419"/>
    <w:rsid w:val="00FC6094"/>
    <w:rsid w:val="00FD25C6"/>
    <w:rsid w:val="00FD5499"/>
    <w:rsid w:val="00FD5ECA"/>
    <w:rsid w:val="00FE19B9"/>
    <w:rsid w:val="00FE2AF1"/>
    <w:rsid w:val="00FE4A0F"/>
    <w:rsid w:val="00FE57AB"/>
    <w:rsid w:val="00FE5A73"/>
    <w:rsid w:val="00FF0566"/>
    <w:rsid w:val="00FF0F3E"/>
    <w:rsid w:val="00FF3167"/>
    <w:rsid w:val="00FF3C3E"/>
    <w:rsid w:val="00FF5F3D"/>
    <w:rsid w:val="00FF6DFB"/>
    <w:rsid w:val="00FF7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semiHidden="0" w:unhideWhenUsed="0" w:qFormat="1"/>
    <w:lsdException w:name="heading 8" w:uiPriority="9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5B8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575B8"/>
    <w:pPr>
      <w:keepNext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575B8"/>
    <w:pPr>
      <w:keepNext/>
      <w:outlineLvl w:val="1"/>
    </w:pPr>
  </w:style>
  <w:style w:type="paragraph" w:styleId="Heading3">
    <w:name w:val="heading 3"/>
    <w:basedOn w:val="Normal"/>
    <w:next w:val="Normal"/>
    <w:link w:val="Heading3Char"/>
    <w:uiPriority w:val="99"/>
    <w:qFormat/>
    <w:rsid w:val="007575B8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575B8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7575B8"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1"/>
    <w:uiPriority w:val="99"/>
    <w:qFormat/>
    <w:rsid w:val="007575B8"/>
    <w:pPr>
      <w:spacing w:before="240" w:after="60"/>
      <w:outlineLvl w:val="6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575B8"/>
    <w:pPr>
      <w:spacing w:before="240" w:after="60"/>
      <w:outlineLvl w:val="8"/>
    </w:pPr>
    <w:rPr>
      <w:rFonts w:ascii="Cambria" w:hAnsi="Cambria" w:cs="Cambria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Heading2Char">
    <w:name w:val="Heading 2 Char"/>
    <w:basedOn w:val="DefaultParagraphFont"/>
    <w:link w:val="Heading2"/>
    <w:uiPriority w:val="99"/>
    <w:rsid w:val="007575B8"/>
    <w:rPr>
      <w:rFonts w:ascii="Times New Roman" w:hAnsi="Times New Roman" w:cs="Times New Roman"/>
      <w:sz w:val="20"/>
      <w:szCs w:val="20"/>
      <w:lang w:eastAsia="hr-HR"/>
    </w:rPr>
  </w:style>
  <w:style w:type="character" w:customStyle="1" w:styleId="Heading3Char">
    <w:name w:val="Heading 3 Char"/>
    <w:basedOn w:val="DefaultParagraphFont"/>
    <w:link w:val="Heading3"/>
    <w:uiPriority w:val="99"/>
    <w:rsid w:val="007575B8"/>
    <w:rPr>
      <w:rFonts w:ascii="Cambria" w:hAnsi="Cambria" w:cs="Cambria"/>
      <w:b/>
      <w:bCs/>
      <w:sz w:val="26"/>
      <w:szCs w:val="26"/>
      <w:lang w:eastAsia="hr-HR"/>
    </w:rPr>
  </w:style>
  <w:style w:type="character" w:customStyle="1" w:styleId="Heading4Char">
    <w:name w:val="Heading 4 Char"/>
    <w:basedOn w:val="DefaultParagraphFont"/>
    <w:link w:val="Heading4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Heading5Char">
    <w:name w:val="Heading 5 Char"/>
    <w:basedOn w:val="DefaultParagraphFont"/>
    <w:link w:val="Heading5"/>
    <w:uiPriority w:val="99"/>
    <w:rsid w:val="007575B8"/>
    <w:rPr>
      <w:rFonts w:ascii="Calibri" w:hAnsi="Calibri" w:cs="Calibri"/>
      <w:b/>
      <w:bCs/>
      <w:i/>
      <w:iCs/>
      <w:sz w:val="26"/>
      <w:szCs w:val="26"/>
      <w:lang w:eastAsia="hr-HR"/>
    </w:rPr>
  </w:style>
  <w:style w:type="character" w:customStyle="1" w:styleId="Heading7Char">
    <w:name w:val="Heading 7 Char"/>
    <w:basedOn w:val="DefaultParagraphFont"/>
    <w:link w:val="Heading7"/>
    <w:uiPriority w:val="99"/>
    <w:rsid w:val="007575B8"/>
    <w:rPr>
      <w:rFonts w:ascii="Calibri" w:hAnsi="Calibri" w:cs="Calibri"/>
      <w:sz w:val="24"/>
      <w:szCs w:val="24"/>
      <w:lang w:val="en-AU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7575B8"/>
    <w:rPr>
      <w:rFonts w:ascii="Cambria" w:hAnsi="Cambria" w:cs="Cambria"/>
      <w:lang w:eastAsia="hr-HR"/>
    </w:rPr>
  </w:style>
  <w:style w:type="character" w:customStyle="1" w:styleId="Heading7Char1">
    <w:name w:val="Heading 7 Char1"/>
    <w:basedOn w:val="DefaultParagraphFont"/>
    <w:link w:val="Heading7"/>
    <w:uiPriority w:val="99"/>
    <w:rsid w:val="007575B8"/>
    <w:rPr>
      <w:rFonts w:ascii="Times New Roman" w:hAnsi="Times New Roman" w:cs="Times New Roman"/>
      <w:sz w:val="24"/>
      <w:szCs w:val="24"/>
      <w:lang w:val="en-AU" w:eastAsia="hr-HR"/>
    </w:rPr>
  </w:style>
  <w:style w:type="paragraph" w:styleId="Header">
    <w:name w:val="header"/>
    <w:basedOn w:val="Normal"/>
    <w:link w:val="HeaderChar1"/>
    <w:uiPriority w:val="99"/>
    <w:semiHidden/>
    <w:rsid w:val="007575B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75B8"/>
    <w:rPr>
      <w:rFonts w:ascii="Times New Roman" w:hAnsi="Times New Roman" w:cs="Times New Roman"/>
      <w:position w:val="-32"/>
      <w:sz w:val="24"/>
      <w:szCs w:val="24"/>
      <w:lang w:val="hr-HR" w:eastAsia="hr-HR"/>
    </w:rPr>
  </w:style>
  <w:style w:type="character" w:customStyle="1" w:styleId="HeaderChar1">
    <w:name w:val="Header Char1"/>
    <w:basedOn w:val="DefaultParagraphFont"/>
    <w:link w:val="Header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character" w:customStyle="1" w:styleId="FooterChar">
    <w:name w:val="Footer Char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1"/>
    <w:uiPriority w:val="99"/>
    <w:semiHidden/>
    <w:rsid w:val="007575B8"/>
    <w:pPr>
      <w:tabs>
        <w:tab w:val="center" w:pos="4536"/>
        <w:tab w:val="right" w:pos="9072"/>
      </w:tabs>
    </w:pPr>
  </w:style>
  <w:style w:type="character" w:customStyle="1" w:styleId="FooterChar1">
    <w:name w:val="Footer Char1"/>
    <w:basedOn w:val="DefaultParagraphFont"/>
    <w:link w:val="Footer"/>
    <w:uiPriority w:val="99"/>
    <w:semiHidden/>
    <w:rsid w:val="00C3295E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99"/>
    <w:qFormat/>
    <w:rsid w:val="007575B8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99"/>
    <w:rsid w:val="007575B8"/>
    <w:rPr>
      <w:rFonts w:ascii="Cambria" w:hAnsi="Cambria" w:cs="Cambria"/>
      <w:b/>
      <w:bCs/>
      <w:kern w:val="28"/>
      <w:sz w:val="32"/>
      <w:szCs w:val="32"/>
      <w:lang w:val="en-US"/>
    </w:rPr>
  </w:style>
  <w:style w:type="paragraph" w:styleId="BodyText">
    <w:name w:val="Body Text"/>
    <w:basedOn w:val="Normal"/>
    <w:link w:val="BodyTextChar"/>
    <w:uiPriority w:val="99"/>
    <w:rsid w:val="007575B8"/>
    <w:pPr>
      <w:ind w:right="-1050"/>
    </w:pPr>
    <w:rPr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BodyTextIndentChar">
    <w:name w:val="Body Text Indent Char"/>
    <w:uiPriority w:val="99"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BodyTextIndent">
    <w:name w:val="Body Text Indent"/>
    <w:basedOn w:val="Normal"/>
    <w:link w:val="BodyTextIndentChar1"/>
    <w:uiPriority w:val="99"/>
    <w:rsid w:val="007575B8"/>
    <w:pPr>
      <w:spacing w:after="120"/>
      <w:ind w:left="283"/>
    </w:pPr>
  </w:style>
  <w:style w:type="character" w:customStyle="1" w:styleId="BodyTextIndentChar1">
    <w:name w:val="Body Text Indent Char1"/>
    <w:basedOn w:val="DefaultParagraphFont"/>
    <w:link w:val="BodyTextIndent"/>
    <w:uiPriority w:val="99"/>
    <w:semiHidden/>
    <w:rsid w:val="00C3295E"/>
    <w:rPr>
      <w:rFonts w:ascii="Times New Roman" w:hAnsi="Times New Roman" w:cs="Times New Roman"/>
      <w:sz w:val="24"/>
      <w:szCs w:val="24"/>
    </w:rPr>
  </w:style>
  <w:style w:type="character" w:customStyle="1" w:styleId="BodyText2Char">
    <w:name w:val="Body Text 2 Char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BodyText2">
    <w:name w:val="Body Text 2"/>
    <w:basedOn w:val="Normal"/>
    <w:link w:val="BodyText2Char1"/>
    <w:uiPriority w:val="99"/>
    <w:semiHidden/>
    <w:rsid w:val="007575B8"/>
    <w:pPr>
      <w:spacing w:after="120" w:line="480" w:lineRule="auto"/>
    </w:pPr>
  </w:style>
  <w:style w:type="character" w:customStyle="1" w:styleId="BodyText2Char1">
    <w:name w:val="Body Text 2 Char1"/>
    <w:basedOn w:val="DefaultParagraphFont"/>
    <w:link w:val="BodyText2"/>
    <w:uiPriority w:val="99"/>
    <w:semiHidden/>
    <w:rsid w:val="00C3295E"/>
    <w:rPr>
      <w:rFonts w:ascii="Times New Roman" w:hAnsi="Times New Roman" w:cs="Times New Roman"/>
      <w:sz w:val="24"/>
      <w:szCs w:val="24"/>
    </w:rPr>
  </w:style>
  <w:style w:type="character" w:customStyle="1" w:styleId="BalloonTextChar">
    <w:name w:val="Balloon Text Char"/>
    <w:uiPriority w:val="99"/>
    <w:semiHidden/>
    <w:rsid w:val="007575B8"/>
    <w:rPr>
      <w:rFonts w:ascii="Tahoma" w:hAnsi="Tahoma" w:cs="Tahoma"/>
      <w:sz w:val="16"/>
      <w:szCs w:val="16"/>
      <w:lang w:eastAsia="hr-HR"/>
    </w:rPr>
  </w:style>
  <w:style w:type="paragraph" w:styleId="BalloonText">
    <w:name w:val="Balloon Text"/>
    <w:basedOn w:val="Normal"/>
    <w:link w:val="BalloonTextChar1"/>
    <w:uiPriority w:val="99"/>
    <w:semiHidden/>
    <w:rsid w:val="007575B8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C3295E"/>
    <w:rPr>
      <w:rFonts w:ascii="Times New Roman" w:hAnsi="Times New Roman" w:cs="Times New Roman"/>
      <w:sz w:val="2"/>
      <w:szCs w:val="2"/>
    </w:rPr>
  </w:style>
  <w:style w:type="paragraph" w:styleId="ListParagraph">
    <w:name w:val="List Paragraph"/>
    <w:basedOn w:val="Normal"/>
    <w:uiPriority w:val="99"/>
    <w:qFormat/>
    <w:rsid w:val="007575B8"/>
    <w:pPr>
      <w:ind w:left="720"/>
    </w:pPr>
  </w:style>
  <w:style w:type="paragraph" w:customStyle="1" w:styleId="Bezproreda1">
    <w:name w:val="Bez proreda1"/>
    <w:basedOn w:val="Normal"/>
    <w:uiPriority w:val="99"/>
    <w:rsid w:val="007575B8"/>
    <w:rPr>
      <w:rFonts w:ascii="Cambria" w:hAnsi="Cambria" w:cs="Cambria"/>
      <w:sz w:val="22"/>
      <w:szCs w:val="22"/>
      <w:lang w:val="en-US" w:eastAsia="en-US"/>
    </w:rPr>
  </w:style>
  <w:style w:type="paragraph" w:customStyle="1" w:styleId="Default">
    <w:name w:val="Default"/>
    <w:uiPriority w:val="99"/>
    <w:rsid w:val="007575B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table" w:styleId="TableGrid">
    <w:name w:val="Table Grid"/>
    <w:basedOn w:val="TableNormal"/>
    <w:uiPriority w:val="99"/>
    <w:rsid w:val="007D1039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F00597"/>
    <w:rPr>
      <w:rFonts w:ascii="Times New Roman" w:eastAsia="Times New Roman" w:hAnsi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2D52D6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B71E4E"/>
    <w:rPr>
      <w:b/>
      <w:bCs/>
    </w:rPr>
  </w:style>
  <w:style w:type="paragraph" w:customStyle="1" w:styleId="Bezproreda2">
    <w:name w:val="Bez proreda2"/>
    <w:uiPriority w:val="99"/>
    <w:rsid w:val="004B306C"/>
    <w:rPr>
      <w:rFonts w:ascii="Times New Roman" w:hAnsi="Times New Roman"/>
      <w:position w:val="-32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304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5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5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5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hyperlink" Target="mailto:stanislav.labus@yahoo.com" TargetMode="External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hyperlink" Target="mailto:drazen.vezmar1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43</TotalTime>
  <Pages>8</Pages>
  <Words>934</Words>
  <Characters>5327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</dc:title>
  <dc:subject/>
  <dc:creator>Korisnik</dc:creator>
  <cp:keywords/>
  <dc:description/>
  <cp:lastModifiedBy>Milan Krilić</cp:lastModifiedBy>
  <cp:revision>6</cp:revision>
  <cp:lastPrinted>2017-10-24T03:57:00Z</cp:lastPrinted>
  <dcterms:created xsi:type="dcterms:W3CDTF">2019-04-02T05:37:00Z</dcterms:created>
  <dcterms:modified xsi:type="dcterms:W3CDTF">2019-04-02T06:20:00Z</dcterms:modified>
</cp:coreProperties>
</file>