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F72" w:rsidRDefault="00F81F72" w:rsidP="000A1698">
      <w:pPr>
        <w:pStyle w:val="Bezproreda1"/>
        <w:rPr>
          <w:rFonts w:cs="Times New Roman"/>
        </w:rPr>
      </w:pPr>
    </w:p>
    <w:p w:rsidR="00F81F72" w:rsidRDefault="00F81F72" w:rsidP="000A1698">
      <w:pPr>
        <w:pStyle w:val="Bezproreda1"/>
        <w:rPr>
          <w:rFonts w:cs="Times New Roman"/>
        </w:rPr>
      </w:pPr>
    </w:p>
    <w:p w:rsidR="00F81F72" w:rsidRDefault="00F81F72" w:rsidP="001C40DD">
      <w:pPr>
        <w:jc w:val="center"/>
        <w:rPr>
          <w:rFonts w:ascii="Arial" w:hAnsi="Arial" w:cs="Arial"/>
          <w:color w:val="555555"/>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240;visibility:visible;mso-wrap-edited:f">
            <v:imagedata r:id="rId7" o:title=""/>
          </v:shape>
          <o:OLEObject Type="Embed" ProgID="Word.Picture.8" ShapeID="_x0000_s1026" DrawAspect="Content" ObjectID="_1616303760" r:id="rId8"/>
        </w:pict>
      </w:r>
      <w:r>
        <w:t xml:space="preserve">          </w:t>
      </w:r>
      <w:r>
        <w:object w:dxaOrig="7033" w:dyaOrig="7367">
          <v:shape id="_x0000_i1027" type="#_x0000_t75" style="width:70.5pt;height:77.25pt" o:ole="">
            <v:imagedata r:id="rId9" o:title=""/>
          </v:shape>
          <o:OLEObject Type="Embed" ProgID="MSPhotoEd.3" ShapeID="_x0000_i1027" DrawAspect="Content" ObjectID="_1616303755" r:id="rId10"/>
        </w:object>
      </w:r>
      <w:r w:rsidRPr="00D528BB">
        <w:rPr>
          <w:b/>
          <w:bCs/>
          <w:noProof/>
          <w:color w:val="333333"/>
        </w:rPr>
        <w:pict>
          <v:shape id="Slika 2" o:spid="_x0000_i1028" type="#_x0000_t75" style="width:70.5pt;height:84.75pt;visibility:visible">
            <v:imagedata r:id="rId11" o:title="" gain="1.25"/>
          </v:shape>
        </w:pict>
      </w:r>
    </w:p>
    <w:p w:rsidR="00F81F72" w:rsidRPr="0026662F" w:rsidRDefault="00F81F72"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HRVATSKI  NOGOMETNI  SAVEZ</w:t>
      </w:r>
    </w:p>
    <w:p w:rsidR="00F81F72" w:rsidRPr="0026662F" w:rsidRDefault="00F81F72"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ZAGREBA</w:t>
      </w:r>
      <w:r w:rsidRPr="0026662F">
        <w:rPr>
          <w:b/>
          <w:bCs/>
          <w:color w:val="333333"/>
          <w:sz w:val="32"/>
          <w:szCs w:val="32"/>
        </w:rPr>
        <w:t>Č</w:t>
      </w:r>
      <w:r w:rsidRPr="0026662F">
        <w:rPr>
          <w:rFonts w:ascii="Elephant" w:hAnsi="Elephant" w:cs="Elephant"/>
          <w:b/>
          <w:bCs/>
          <w:color w:val="333333"/>
          <w:sz w:val="32"/>
          <w:szCs w:val="32"/>
        </w:rPr>
        <w:t xml:space="preserve">KE  </w:t>
      </w:r>
      <w:r w:rsidRPr="0026662F">
        <w:rPr>
          <w:b/>
          <w:bCs/>
          <w:color w:val="333333"/>
          <w:sz w:val="32"/>
          <w:szCs w:val="32"/>
        </w:rPr>
        <w:t>Ž</w:t>
      </w:r>
      <w:r w:rsidRPr="0026662F">
        <w:rPr>
          <w:rFonts w:ascii="Elephant" w:hAnsi="Elephant" w:cs="Elephant"/>
          <w:b/>
          <w:bCs/>
          <w:color w:val="333333"/>
          <w:sz w:val="32"/>
          <w:szCs w:val="32"/>
        </w:rPr>
        <w:t>UPANIJE</w:t>
      </w:r>
    </w:p>
    <w:p w:rsidR="00F81F72" w:rsidRPr="0026662F" w:rsidRDefault="00F81F72"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Velika  Gorica</w:t>
      </w:r>
    </w:p>
    <w:p w:rsidR="00F81F72" w:rsidRPr="0026662F" w:rsidRDefault="00F81F72" w:rsidP="002C4D40">
      <w:pPr>
        <w:jc w:val="center"/>
        <w:rPr>
          <w:rFonts w:ascii="Elephant" w:hAnsi="Elephant" w:cs="Elephant"/>
          <w:b/>
          <w:bCs/>
          <w:i/>
          <w:iCs/>
          <w:color w:val="333333"/>
          <w:sz w:val="32"/>
          <w:szCs w:val="32"/>
        </w:rPr>
      </w:pPr>
      <w:r w:rsidRPr="0026662F">
        <w:rPr>
          <w:rFonts w:ascii="Elephant" w:hAnsi="Elephant" w:cs="Elephant"/>
          <w:b/>
          <w:bCs/>
          <w:i/>
          <w:iCs/>
          <w:color w:val="333333"/>
          <w:sz w:val="32"/>
          <w:szCs w:val="32"/>
        </w:rPr>
        <w:t>tel. 01/6265-237,  tel, fax: 01/6265-236</w:t>
      </w:r>
    </w:p>
    <w:p w:rsidR="00F81F72" w:rsidRPr="0026662F" w:rsidRDefault="00F81F72" w:rsidP="006C4EB2">
      <w:pPr>
        <w:jc w:val="center"/>
        <w:rPr>
          <w:rFonts w:ascii="Elephant" w:hAnsi="Elephant" w:cs="Elephant"/>
          <w:b/>
          <w:bCs/>
          <w:i/>
          <w:iCs/>
          <w:color w:val="0000FF"/>
          <w:sz w:val="32"/>
          <w:szCs w:val="32"/>
        </w:rPr>
      </w:pPr>
      <w:r w:rsidRPr="0026662F">
        <w:rPr>
          <w:rFonts w:ascii="Elephant" w:hAnsi="Elephant" w:cs="Elephant"/>
          <w:b/>
          <w:bCs/>
          <w:i/>
          <w:iCs/>
          <w:color w:val="0000FF"/>
          <w:sz w:val="32"/>
          <w:szCs w:val="32"/>
        </w:rPr>
        <w:t>e-mail: tajnik@nsvg.hr</w:t>
      </w:r>
    </w:p>
    <w:p w:rsidR="00F81F72" w:rsidRPr="0026662F" w:rsidRDefault="00F81F72" w:rsidP="002C4D40">
      <w:pPr>
        <w:jc w:val="center"/>
        <w:rPr>
          <w:rFonts w:ascii="Elephant" w:hAnsi="Elephant" w:cs="Elephant"/>
          <w:b/>
          <w:bCs/>
          <w:color w:val="333333"/>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F81F72" w:rsidRPr="0098264C">
        <w:tc>
          <w:tcPr>
            <w:tcW w:w="4644" w:type="dxa"/>
            <w:tcBorders>
              <w:top w:val="nil"/>
              <w:left w:val="nil"/>
              <w:bottom w:val="nil"/>
              <w:right w:val="nil"/>
            </w:tcBorders>
          </w:tcPr>
          <w:p w:rsidR="00F81F72" w:rsidRPr="0026662F" w:rsidRDefault="00F81F72" w:rsidP="00E33D5B">
            <w:pPr>
              <w:rPr>
                <w:rFonts w:ascii="Elephant" w:hAnsi="Elephant" w:cs="Elephant"/>
                <w:color w:val="333333"/>
              </w:rPr>
            </w:pPr>
            <w:r w:rsidRPr="0026662F">
              <w:rPr>
                <w:rFonts w:ascii="Elephant" w:hAnsi="Elephant" w:cs="Elephant"/>
                <w:color w:val="333333"/>
              </w:rPr>
              <w:t xml:space="preserve">Velika Gorica, </w:t>
            </w:r>
            <w:r>
              <w:rPr>
                <w:rFonts w:ascii="Elephant" w:hAnsi="Elephant" w:cs="Elephant"/>
                <w:color w:val="333333"/>
              </w:rPr>
              <w:t>09.04.</w:t>
            </w:r>
            <w:r w:rsidRPr="0026662F">
              <w:rPr>
                <w:rFonts w:ascii="Elephant" w:hAnsi="Elephant" w:cs="Elephant"/>
                <w:color w:val="333333"/>
              </w:rPr>
              <w:t>201</w:t>
            </w:r>
            <w:r>
              <w:rPr>
                <w:rFonts w:ascii="Elephant" w:hAnsi="Elephant" w:cs="Elephant"/>
                <w:color w:val="333333"/>
              </w:rPr>
              <w:t>9</w:t>
            </w:r>
            <w:r w:rsidRPr="0026662F">
              <w:rPr>
                <w:rFonts w:ascii="Elephant" w:hAnsi="Elephant" w:cs="Elephant"/>
                <w:color w:val="333333"/>
              </w:rPr>
              <w:t xml:space="preserve">. god. </w:t>
            </w:r>
          </w:p>
        </w:tc>
        <w:tc>
          <w:tcPr>
            <w:tcW w:w="4644" w:type="dxa"/>
            <w:tcBorders>
              <w:top w:val="nil"/>
              <w:left w:val="nil"/>
              <w:bottom w:val="nil"/>
              <w:right w:val="nil"/>
            </w:tcBorders>
          </w:tcPr>
          <w:p w:rsidR="00F81F72" w:rsidRPr="0026662F" w:rsidRDefault="00F81F72" w:rsidP="00E33D5B">
            <w:pPr>
              <w:jc w:val="center"/>
              <w:rPr>
                <w:rFonts w:ascii="Elephant" w:hAnsi="Elephant" w:cs="Elephant"/>
                <w:color w:val="333333"/>
              </w:rPr>
            </w:pPr>
            <w:r w:rsidRPr="0026662F">
              <w:rPr>
                <w:rFonts w:ascii="Elephant" w:hAnsi="Elephant" w:cs="Elephant"/>
                <w:color w:val="333333"/>
              </w:rPr>
              <w:t xml:space="preserve">                      Broj: V-</w:t>
            </w:r>
            <w:r>
              <w:rPr>
                <w:rFonts w:ascii="Elephant" w:hAnsi="Elephant" w:cs="Elephant"/>
                <w:color w:val="333333"/>
              </w:rPr>
              <w:t>18</w:t>
            </w:r>
            <w:r w:rsidRPr="0026662F">
              <w:rPr>
                <w:rFonts w:ascii="Elephant" w:hAnsi="Elephant" w:cs="Elephant"/>
                <w:color w:val="333333"/>
              </w:rPr>
              <w:t xml:space="preserve"> 2018/19.</w:t>
            </w:r>
          </w:p>
        </w:tc>
      </w:tr>
    </w:tbl>
    <w:p w:rsidR="00F81F72" w:rsidRPr="0026662F" w:rsidRDefault="00F81F72"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 xml:space="preserve">GLASILO </w:t>
      </w:r>
    </w:p>
    <w:p w:rsidR="00F81F72" w:rsidRPr="0026662F" w:rsidRDefault="00F81F72"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VG VETERANA</w:t>
      </w:r>
    </w:p>
    <w:p w:rsidR="00F81F72" w:rsidRDefault="00F81F72" w:rsidP="002C4D40">
      <w:pPr>
        <w:jc w:val="center"/>
        <w:rPr>
          <w:rFonts w:ascii="Cooper Black" w:hAnsi="Cooper Black" w:cs="Cooper Black"/>
          <w:b/>
          <w:bCs/>
          <w:color w:val="000080"/>
          <w:sz w:val="28"/>
          <w:szCs w:val="28"/>
        </w:rPr>
      </w:pPr>
    </w:p>
    <w:p w:rsidR="00F81F72" w:rsidRDefault="00F81F72" w:rsidP="002C4D40">
      <w:pPr>
        <w:jc w:val="center"/>
        <w:rPr>
          <w:rFonts w:ascii="Cooper Black" w:hAnsi="Cooper Black" w:cs="Cooper Black"/>
          <w:b/>
          <w:bCs/>
          <w:color w:val="000080"/>
          <w:sz w:val="28"/>
          <w:szCs w:val="28"/>
        </w:rPr>
      </w:pPr>
      <w:r w:rsidRPr="00D528BB">
        <w:rPr>
          <w:rFonts w:ascii="Arial Black" w:hAnsi="Arial Black" w:cs="Arial Black"/>
          <w:b/>
          <w:bCs/>
          <w:noProof/>
          <w:sz w:val="22"/>
          <w:szCs w:val="22"/>
        </w:rPr>
        <w:pict>
          <v:shape id="Slika 1" o:spid="_x0000_i1029" type="#_x0000_t75" alt="thumbnail35LJG8TD" style="width:282.75pt;height:210pt;visibility:visible">
            <v:imagedata r:id="rId12" o:title="" cropbottom="8826f"/>
          </v:shape>
        </w:pict>
      </w:r>
    </w:p>
    <w:p w:rsidR="00F81F72" w:rsidRPr="001C40DD" w:rsidRDefault="00F81F72" w:rsidP="002C4D40">
      <w:pPr>
        <w:jc w:val="center"/>
        <w:rPr>
          <w:rFonts w:ascii="Cooper Black" w:hAnsi="Cooper Black" w:cs="Cooper Black"/>
          <w:b/>
          <w:bCs/>
          <w:color w:val="000080"/>
          <w:sz w:val="28"/>
          <w:szCs w:val="28"/>
        </w:rPr>
      </w:pPr>
    </w:p>
    <w:p w:rsidR="00F81F72" w:rsidRDefault="00F81F72" w:rsidP="00D33459">
      <w:pPr>
        <w:rPr>
          <w:b/>
          <w:bCs/>
        </w:rPr>
      </w:pPr>
      <w:r>
        <w:rPr>
          <w:b/>
          <w:bCs/>
        </w:rPr>
        <w:t xml:space="preserve">Sadržaj :  </w:t>
      </w:r>
    </w:p>
    <w:p w:rsidR="00F81F72" w:rsidRDefault="00F81F72" w:rsidP="00704B2F">
      <w:pPr>
        <w:rPr>
          <w:b/>
          <w:bCs/>
        </w:rPr>
      </w:pPr>
      <w:r>
        <w:rPr>
          <w:b/>
          <w:bCs/>
        </w:rPr>
        <w:t xml:space="preserve">                  </w:t>
      </w:r>
      <w:r>
        <w:rPr>
          <w:b/>
          <w:bCs/>
        </w:rPr>
        <w:tab/>
        <w:t>-</w:t>
      </w:r>
      <w:r>
        <w:rPr>
          <w:b/>
          <w:bCs/>
        </w:rPr>
        <w:tab/>
        <w:t>Rezultati 15.kola</w:t>
      </w:r>
    </w:p>
    <w:p w:rsidR="00F81F72" w:rsidRDefault="00F81F72" w:rsidP="00910EF7">
      <w:pPr>
        <w:ind w:left="708" w:firstLine="708"/>
        <w:rPr>
          <w:b/>
          <w:bCs/>
        </w:rPr>
      </w:pPr>
      <w:r>
        <w:rPr>
          <w:b/>
          <w:bCs/>
        </w:rPr>
        <w:t xml:space="preserve">- </w:t>
      </w:r>
      <w:r>
        <w:rPr>
          <w:b/>
          <w:bCs/>
        </w:rPr>
        <w:tab/>
        <w:t>Raspored za proljeće 2019.</w:t>
      </w:r>
    </w:p>
    <w:p w:rsidR="00F81F72" w:rsidRDefault="00F81F72" w:rsidP="0026662F">
      <w:pPr>
        <w:ind w:left="708" w:firstLine="708"/>
        <w:rPr>
          <w:b/>
          <w:bCs/>
        </w:rPr>
      </w:pPr>
      <w:r>
        <w:rPr>
          <w:b/>
          <w:bCs/>
        </w:rPr>
        <w:t>-</w:t>
      </w:r>
      <w:r>
        <w:rPr>
          <w:b/>
          <w:bCs/>
        </w:rPr>
        <w:tab/>
        <w:t>Podaci voditelja</w:t>
      </w:r>
    </w:p>
    <w:p w:rsidR="00F81F72" w:rsidRDefault="00F81F72" w:rsidP="008D7ADE">
      <w:pPr>
        <w:ind w:left="708" w:firstLine="708"/>
        <w:rPr>
          <w:b/>
          <w:bCs/>
        </w:rPr>
      </w:pPr>
      <w:r>
        <w:rPr>
          <w:b/>
          <w:bCs/>
        </w:rPr>
        <w:tab/>
        <w:t xml:space="preserve"> </w:t>
      </w:r>
    </w:p>
    <w:p w:rsidR="00F81F72" w:rsidRDefault="00F81F72" w:rsidP="00483456">
      <w:pPr>
        <w:rPr>
          <w:b/>
          <w:bCs/>
        </w:rPr>
      </w:pPr>
      <w:r>
        <w:rPr>
          <w:b/>
          <w:bCs/>
        </w:rPr>
        <w:t xml:space="preserve">                       </w:t>
      </w:r>
    </w:p>
    <w:p w:rsidR="00F81F72" w:rsidRPr="009D1CBD" w:rsidRDefault="00F81F72" w:rsidP="002C4D40">
      <w:pPr>
        <w:rPr>
          <w:b/>
          <w:bCs/>
          <w:color w:val="C00000"/>
        </w:rPr>
      </w:pPr>
      <w:r w:rsidRPr="00BC1796">
        <w:rPr>
          <w:b/>
          <w:bCs/>
          <w:color w:val="333333"/>
        </w:rPr>
        <w:t>Izdaje</w:t>
      </w:r>
      <w:r w:rsidRPr="009D1CBD">
        <w:rPr>
          <w:b/>
          <w:bCs/>
          <w:color w:val="C00000"/>
        </w:rPr>
        <w:t xml:space="preserve">: NOGOMETNI SAVEZ VELIKA GORICA </w:t>
      </w:r>
    </w:p>
    <w:p w:rsidR="00F81F72" w:rsidRPr="009D1CBD" w:rsidRDefault="00F81F72" w:rsidP="002C4D40">
      <w:pPr>
        <w:rPr>
          <w:b/>
          <w:bCs/>
          <w:color w:val="C00000"/>
        </w:rPr>
      </w:pPr>
      <w:r w:rsidRPr="009D1CBD">
        <w:rPr>
          <w:b/>
          <w:bCs/>
          <w:color w:val="C00000"/>
        </w:rPr>
        <w:t xml:space="preserve">             LJUDEVITA GAJA 25, 10410 VELIKA GORICA</w:t>
      </w:r>
    </w:p>
    <w:p w:rsidR="00F81F72" w:rsidRPr="00BC1796" w:rsidRDefault="00F81F72" w:rsidP="002C4D40">
      <w:pPr>
        <w:rPr>
          <w:b/>
          <w:bCs/>
          <w:color w:val="333333"/>
        </w:rPr>
      </w:pPr>
    </w:p>
    <w:p w:rsidR="00F81F72" w:rsidRPr="0098264C" w:rsidRDefault="00F81F72" w:rsidP="002C4D40">
      <w:pPr>
        <w:rPr>
          <w:b/>
          <w:bCs/>
          <w:color w:val="333333"/>
          <w:sz w:val="22"/>
          <w:szCs w:val="22"/>
        </w:rPr>
      </w:pPr>
      <w:r w:rsidRPr="0098264C">
        <w:rPr>
          <w:b/>
          <w:bCs/>
          <w:color w:val="333333"/>
          <w:sz w:val="22"/>
          <w:szCs w:val="22"/>
        </w:rPr>
        <w:t>IBAN:</w:t>
      </w:r>
      <w:r>
        <w:rPr>
          <w:b/>
          <w:bCs/>
          <w:color w:val="333333"/>
          <w:sz w:val="22"/>
          <w:szCs w:val="22"/>
        </w:rPr>
        <w:tab/>
      </w:r>
      <w:r w:rsidRPr="0098264C">
        <w:rPr>
          <w:b/>
          <w:bCs/>
          <w:color w:val="333333"/>
          <w:sz w:val="22"/>
          <w:szCs w:val="22"/>
        </w:rPr>
        <w:t>HR6723600001101401378, ZABA</w:t>
      </w:r>
    </w:p>
    <w:p w:rsidR="00F81F72" w:rsidRPr="00F94D0F" w:rsidRDefault="00F81F72" w:rsidP="002C4D40">
      <w:pPr>
        <w:rPr>
          <w:b/>
          <w:bCs/>
          <w:color w:val="333333"/>
          <w:sz w:val="22"/>
          <w:szCs w:val="22"/>
        </w:rPr>
      </w:pPr>
      <w:r w:rsidRPr="0098264C">
        <w:rPr>
          <w:b/>
          <w:bCs/>
          <w:color w:val="333333"/>
          <w:sz w:val="22"/>
          <w:szCs w:val="22"/>
        </w:rPr>
        <w:t xml:space="preserve">            </w:t>
      </w:r>
      <w:r>
        <w:rPr>
          <w:b/>
          <w:bCs/>
          <w:color w:val="333333"/>
          <w:sz w:val="22"/>
          <w:szCs w:val="22"/>
        </w:rPr>
        <w:tab/>
      </w:r>
      <w:r w:rsidRPr="0098264C">
        <w:rPr>
          <w:b/>
          <w:bCs/>
          <w:color w:val="333333"/>
          <w:sz w:val="22"/>
          <w:szCs w:val="22"/>
        </w:rPr>
        <w:t>HR7423400091110806134</w:t>
      </w:r>
      <w:r>
        <w:rPr>
          <w:b/>
          <w:bCs/>
          <w:color w:val="333333"/>
          <w:sz w:val="22"/>
          <w:szCs w:val="22"/>
        </w:rPr>
        <w:t>, PBZ</w:t>
      </w:r>
    </w:p>
    <w:p w:rsidR="00F81F72" w:rsidRDefault="00F81F72" w:rsidP="002C4D40">
      <w:pPr>
        <w:rPr>
          <w:b/>
          <w:bCs/>
          <w:color w:val="333333"/>
        </w:rPr>
      </w:pPr>
      <w:r>
        <w:rPr>
          <w:b/>
          <w:bCs/>
          <w:color w:val="333333"/>
        </w:rPr>
        <w:t>OIB:</w:t>
      </w:r>
      <w:r>
        <w:rPr>
          <w:b/>
          <w:bCs/>
          <w:color w:val="333333"/>
        </w:rPr>
        <w:tab/>
        <w:t>12001227058</w:t>
      </w:r>
    </w:p>
    <w:p w:rsidR="00F81F72" w:rsidRPr="00BC1796" w:rsidRDefault="00F81F72" w:rsidP="002C4D40">
      <w:pPr>
        <w:rPr>
          <w:b/>
          <w:bCs/>
          <w:color w:val="333333"/>
        </w:rPr>
      </w:pPr>
      <w:r w:rsidRPr="00BC1796">
        <w:rPr>
          <w:b/>
          <w:bCs/>
          <w:color w:val="333333"/>
        </w:rPr>
        <w:t xml:space="preserve">Obradio: </w:t>
      </w:r>
      <w:r>
        <w:rPr>
          <w:b/>
          <w:bCs/>
          <w:color w:val="333333"/>
        </w:rPr>
        <w:t>Zlatko Petrac</w:t>
      </w:r>
    </w:p>
    <w:p w:rsidR="00F81F72" w:rsidRDefault="00F81F72" w:rsidP="00281D4D">
      <w:pPr>
        <w:rPr>
          <w:rFonts w:ascii="Cambria" w:hAnsi="Cambria" w:cs="Cambria"/>
        </w:rPr>
      </w:pPr>
    </w:p>
    <w:p w:rsidR="00F81F72" w:rsidRDefault="00F81F72" w:rsidP="005853B3">
      <w:pPr>
        <w:rPr>
          <w:rFonts w:ascii="Arial" w:hAnsi="Arial" w:cs="Arial"/>
        </w:rPr>
      </w:pPr>
      <w:r>
        <w:rPr>
          <w:rFonts w:ascii="Arial" w:hAnsi="Arial" w:cs="Arial"/>
        </w:rPr>
        <w:t>PRVA PROLJETNA KIŠICA!</w:t>
      </w:r>
    </w:p>
    <w:p w:rsidR="00F81F72" w:rsidRDefault="00F81F72" w:rsidP="005853B3">
      <w:pPr>
        <w:rPr>
          <w:rFonts w:ascii="Arial" w:hAnsi="Arial" w:cs="Arial"/>
        </w:rPr>
      </w:pPr>
    </w:p>
    <w:p w:rsidR="00F81F72" w:rsidRDefault="00F81F72" w:rsidP="005853B3">
      <w:pPr>
        <w:rPr>
          <w:rFonts w:ascii="Arial" w:hAnsi="Arial" w:cs="Arial"/>
        </w:rPr>
      </w:pPr>
      <w:r>
        <w:rPr>
          <w:rFonts w:ascii="Arial" w:hAnsi="Arial" w:cs="Arial"/>
        </w:rPr>
        <w:t xml:space="preserve">Dugo, čak možda i predugo nas je služilo dobro vrijeme. Konačno smo i mi veterani osjetili kako to izgleda kad se malo namočimo na kiši. Izvana. Srećom, nije toga bilo puno, tek toliko da ohladi vruće glavice našim dičnih loptogurača. </w:t>
      </w:r>
    </w:p>
    <w:p w:rsidR="00F81F72" w:rsidRDefault="00F81F72" w:rsidP="005853B3">
      <w:pPr>
        <w:rPr>
          <w:rFonts w:ascii="Arial" w:hAnsi="Arial" w:cs="Arial"/>
        </w:rPr>
      </w:pPr>
      <w:r>
        <w:rPr>
          <w:rFonts w:ascii="Arial" w:hAnsi="Arial" w:cs="Arial"/>
        </w:rPr>
        <w:t>Zanimljivo kolo koje je donijelo nova uzbuđenja u cijelu našu priču, koje je zakompliciralo ionako prekompliciranu situaciju i na tablici, a bogmeč i u Lihtenštajnu. Tamo su, ovog vikenda, u okrugu Grunderlolker, bili lokalni zbori za ono kaj mi zovemo župan. To je veliki okrug sa  cca 45 hiljada što ljudi što stanovnika na sjeveroistoku te goleme države. Koliko smo imali za čuti, prekretnica i za njih u okrugu, a morti i za celu državu. I unatoč svim prognozama nije pobijedl on, gospon Strangler, nego ona, gospa Bruckenvelt. Vrijeme i povijest će pokazati koliko je to bila važna i teška odluka birača tog okruga.</w:t>
      </w:r>
    </w:p>
    <w:p w:rsidR="00F81F72" w:rsidRDefault="00F81F72" w:rsidP="005853B3">
      <w:pPr>
        <w:rPr>
          <w:rFonts w:ascii="Arial" w:hAnsi="Arial" w:cs="Arial"/>
        </w:rPr>
      </w:pPr>
      <w:r>
        <w:rPr>
          <w:rFonts w:ascii="Arial" w:hAnsi="Arial" w:cs="Arial"/>
        </w:rPr>
        <w:t xml:space="preserve">No vratimo se mi domaćim zbivanjima na prekrasnim zelenim poljanama našeg Turopolja i Bregof. Ovo kolo je pokazalo da i u «malim» momčadima ima još puno vatre i želje da zagorčaju život  «velikima». Zato dečki, svaka tekma je važna, a najvažnija bi trebala biti tekma posle tekme, oko kotla i par parova gajbi zlatne tekućine, piva kaj se zove.  </w:t>
      </w:r>
    </w:p>
    <w:p w:rsidR="00F81F72" w:rsidRDefault="00F81F72" w:rsidP="005853B3">
      <w:pPr>
        <w:rPr>
          <w:rFonts w:ascii="Arial" w:hAnsi="Arial" w:cs="Arial"/>
        </w:rPr>
      </w:pPr>
      <w:r>
        <w:rPr>
          <w:rFonts w:ascii="Arial" w:hAnsi="Arial" w:cs="Arial"/>
        </w:rPr>
        <w:t xml:space="preserve">Da vidim kaj smo i kak delali ovaj vikend: </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5853B3">
            <w:pPr>
              <w:rPr>
                <w:rFonts w:ascii="Arial" w:hAnsi="Arial" w:cs="Arial"/>
              </w:rPr>
            </w:pPr>
            <w:r>
              <w:rPr>
                <w:rFonts w:ascii="Arial" w:hAnsi="Arial" w:cs="Arial"/>
              </w:rPr>
              <w:t>BUNA</w:t>
            </w:r>
          </w:p>
        </w:tc>
        <w:tc>
          <w:tcPr>
            <w:tcW w:w="2280" w:type="dxa"/>
          </w:tcPr>
          <w:p w:rsidR="00F81F72" w:rsidRPr="007440E9" w:rsidRDefault="00F81F72" w:rsidP="005853B3">
            <w:pPr>
              <w:rPr>
                <w:rFonts w:ascii="Arial" w:hAnsi="Arial" w:cs="Arial"/>
              </w:rPr>
            </w:pPr>
            <w:r>
              <w:rPr>
                <w:rFonts w:ascii="Arial" w:hAnsi="Arial" w:cs="Arial"/>
              </w:rPr>
              <w:t>GORICA</w:t>
            </w:r>
          </w:p>
        </w:tc>
        <w:tc>
          <w:tcPr>
            <w:tcW w:w="960" w:type="dxa"/>
          </w:tcPr>
          <w:p w:rsidR="00F81F72" w:rsidRPr="007440E9" w:rsidRDefault="00F81F72" w:rsidP="007440E9">
            <w:pPr>
              <w:jc w:val="center"/>
              <w:rPr>
                <w:rFonts w:ascii="Arial" w:hAnsi="Arial" w:cs="Arial"/>
              </w:rPr>
            </w:pPr>
            <w:r>
              <w:rPr>
                <w:rFonts w:ascii="Arial" w:hAnsi="Arial" w:cs="Arial"/>
              </w:rPr>
              <w:t>4-</w:t>
            </w:r>
            <w:r w:rsidRPr="007440E9">
              <w:rPr>
                <w:rFonts w:ascii="Arial" w:hAnsi="Arial" w:cs="Arial"/>
              </w:rPr>
              <w:t>2</w:t>
            </w:r>
          </w:p>
        </w:tc>
      </w:tr>
    </w:tbl>
    <w:p w:rsidR="00F81F72" w:rsidRDefault="00F81F72" w:rsidP="005853B3">
      <w:pPr>
        <w:rPr>
          <w:rFonts w:ascii="Arial" w:hAnsi="Arial" w:cs="Arial"/>
        </w:rPr>
      </w:pPr>
      <w:r>
        <w:rPr>
          <w:rFonts w:ascii="Arial" w:hAnsi="Arial" w:cs="Arial"/>
        </w:rPr>
        <w:t xml:space="preserve">Moramo početi od početka. Djevice imaju centar, sedma sekunda tekme i Šljakeri vodiju jen nula. Kak i zakaj, nigdo nezna. Jer Djevicama tekma počinje tek kad gube jennula. Ali kak je to spočetka zgledalo, trebalo je biti dva para razlike za Šljakere. Stisnuli su Djevice, ne onak kak vi sa pokvarenom maštom mislite, nek na njihove 20 metri da nemreju ne prejti na drugu polovicu nek nemreju ziti van z kaznenoga. Ta nespretnost Šljakere i neefikasnost u završnici kasnije ih je koštalo. Kad su Djevice guknule malo čarobne zelene tekućine na klupe, počelo se nekaj događati i na druge strane. Srećom, Števa ne došel na tekmu, pa je sve bilo lakše. Zanimljiva i dopadljiva tekma, solidno druženje poslije i to bi bilo to. </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5853B3">
            <w:pPr>
              <w:rPr>
                <w:rFonts w:ascii="Arial" w:hAnsi="Arial" w:cs="Arial"/>
              </w:rPr>
            </w:pPr>
            <w:r>
              <w:rPr>
                <w:rFonts w:ascii="Arial" w:hAnsi="Arial" w:cs="Arial"/>
              </w:rPr>
              <w:t>HRUŠEVEC</w:t>
            </w:r>
          </w:p>
        </w:tc>
        <w:tc>
          <w:tcPr>
            <w:tcW w:w="2280" w:type="dxa"/>
          </w:tcPr>
          <w:p w:rsidR="00F81F72" w:rsidRPr="007440E9" w:rsidRDefault="00F81F72" w:rsidP="005853B3">
            <w:pPr>
              <w:rPr>
                <w:rFonts w:ascii="Arial" w:hAnsi="Arial" w:cs="Arial"/>
              </w:rPr>
            </w:pPr>
            <w:r>
              <w:rPr>
                <w:rFonts w:ascii="Arial" w:hAnsi="Arial" w:cs="Arial"/>
              </w:rPr>
              <w:t>VG BOYS</w:t>
            </w:r>
          </w:p>
        </w:tc>
        <w:tc>
          <w:tcPr>
            <w:tcW w:w="960" w:type="dxa"/>
          </w:tcPr>
          <w:p w:rsidR="00F81F72" w:rsidRPr="007440E9" w:rsidRDefault="00F81F72" w:rsidP="007440E9">
            <w:pPr>
              <w:jc w:val="center"/>
              <w:rPr>
                <w:rFonts w:ascii="Arial" w:hAnsi="Arial" w:cs="Arial"/>
              </w:rPr>
            </w:pPr>
            <w:r>
              <w:rPr>
                <w:rFonts w:ascii="Arial" w:hAnsi="Arial" w:cs="Arial"/>
              </w:rPr>
              <w:t>4-4</w:t>
            </w:r>
          </w:p>
        </w:tc>
      </w:tr>
    </w:tbl>
    <w:p w:rsidR="00F81F72" w:rsidRDefault="00F81F72" w:rsidP="005853B3">
      <w:pPr>
        <w:rPr>
          <w:rFonts w:ascii="Arial" w:hAnsi="Arial" w:cs="Arial"/>
        </w:rPr>
      </w:pPr>
      <w:r>
        <w:rPr>
          <w:rFonts w:ascii="Arial" w:hAnsi="Arial" w:cs="Arial"/>
        </w:rPr>
        <w:t>Bojsi došli u stilu: mi smo došli i to bu to. Međutoa, Brežani su mislili drugačejše. Nebu nas nigdo samtak hebal na našem gruntu. Zvrpili se, stisnuli i nedaj. Ni tri razlike Bojsovima nije nikaj garantiralo. Na kraju su i dobro prešli, još da se malo igralo, bi zgubili. Števa Žaja je još navek car na golu, iako on nemre baš sve, a Bojsima ostaje žal. Ali ne od Halida Bešlića.</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83"/>
        <w:gridCol w:w="2280"/>
        <w:gridCol w:w="960"/>
      </w:tblGrid>
      <w:tr w:rsidR="00F81F72">
        <w:tc>
          <w:tcPr>
            <w:tcW w:w="1883" w:type="dxa"/>
          </w:tcPr>
          <w:p w:rsidR="00F81F72" w:rsidRPr="007440E9" w:rsidRDefault="00F81F72" w:rsidP="005853B3">
            <w:pPr>
              <w:rPr>
                <w:rFonts w:ascii="Arial" w:hAnsi="Arial" w:cs="Arial"/>
              </w:rPr>
            </w:pPr>
            <w:r>
              <w:rPr>
                <w:rFonts w:ascii="Arial" w:hAnsi="Arial" w:cs="Arial"/>
              </w:rPr>
              <w:t>VATROGASAC</w:t>
            </w:r>
          </w:p>
        </w:tc>
        <w:tc>
          <w:tcPr>
            <w:tcW w:w="2280" w:type="dxa"/>
          </w:tcPr>
          <w:p w:rsidR="00F81F72" w:rsidRPr="007440E9" w:rsidRDefault="00F81F72" w:rsidP="005853B3">
            <w:pPr>
              <w:rPr>
                <w:rFonts w:ascii="Arial" w:hAnsi="Arial" w:cs="Arial"/>
              </w:rPr>
            </w:pPr>
            <w:r>
              <w:rPr>
                <w:rFonts w:ascii="Arial" w:hAnsi="Arial" w:cs="Arial"/>
              </w:rPr>
              <w:t>GRADIĆI</w:t>
            </w:r>
          </w:p>
        </w:tc>
        <w:tc>
          <w:tcPr>
            <w:tcW w:w="960" w:type="dxa"/>
          </w:tcPr>
          <w:p w:rsidR="00F81F72" w:rsidRPr="007440E9" w:rsidRDefault="00F81F72" w:rsidP="007440E9">
            <w:pPr>
              <w:jc w:val="center"/>
              <w:rPr>
                <w:rFonts w:ascii="Arial" w:hAnsi="Arial" w:cs="Arial"/>
              </w:rPr>
            </w:pPr>
            <w:r>
              <w:rPr>
                <w:rFonts w:ascii="Arial" w:hAnsi="Arial" w:cs="Arial"/>
              </w:rPr>
              <w:t>7-1</w:t>
            </w:r>
          </w:p>
        </w:tc>
      </w:tr>
    </w:tbl>
    <w:p w:rsidR="00F81F72" w:rsidRDefault="00F81F72" w:rsidP="005853B3">
      <w:pPr>
        <w:rPr>
          <w:rFonts w:ascii="Arial" w:hAnsi="Arial" w:cs="Arial"/>
        </w:rPr>
      </w:pPr>
      <w:r>
        <w:rPr>
          <w:rFonts w:ascii="Arial" w:hAnsi="Arial" w:cs="Arial"/>
        </w:rPr>
        <w:t>Konačno se Pavletu vratio osmijeh na napačeno, izborano i umorno lice. A nije se ni javio u grupu. A rekel je da bu kad pobediju. Valda je bil u pozitivnom šoku. Nestale su neke bore žalosnice, pojavile se nove, radosnice. Jer kad Tkalec dojde na tekmu, a i Kićo je tu negde i kad dvaidva postanu četiri, odmah je sve lakše. Kanalci su došli u nezgodnom trenutku za njih, jer Šole je više mislil na bajs nek na nogomet.</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5853B3">
            <w:pPr>
              <w:rPr>
                <w:rFonts w:ascii="Arial" w:hAnsi="Arial" w:cs="Arial"/>
              </w:rPr>
            </w:pPr>
            <w:r>
              <w:rPr>
                <w:rFonts w:ascii="Arial" w:hAnsi="Arial" w:cs="Arial"/>
              </w:rPr>
              <w:t>MRACLIN</w:t>
            </w:r>
          </w:p>
        </w:tc>
        <w:tc>
          <w:tcPr>
            <w:tcW w:w="2280" w:type="dxa"/>
          </w:tcPr>
          <w:p w:rsidR="00F81F72" w:rsidRPr="007440E9" w:rsidRDefault="00F81F72" w:rsidP="005853B3">
            <w:pPr>
              <w:rPr>
                <w:rFonts w:ascii="Arial" w:hAnsi="Arial" w:cs="Arial"/>
              </w:rPr>
            </w:pPr>
            <w:r>
              <w:rPr>
                <w:rFonts w:ascii="Arial" w:hAnsi="Arial" w:cs="Arial"/>
              </w:rPr>
              <w:t>KLAS</w:t>
            </w:r>
          </w:p>
        </w:tc>
        <w:tc>
          <w:tcPr>
            <w:tcW w:w="960" w:type="dxa"/>
          </w:tcPr>
          <w:p w:rsidR="00F81F72" w:rsidRPr="007440E9" w:rsidRDefault="00F81F72" w:rsidP="007440E9">
            <w:pPr>
              <w:jc w:val="center"/>
              <w:rPr>
                <w:rFonts w:ascii="Arial" w:hAnsi="Arial" w:cs="Arial"/>
              </w:rPr>
            </w:pPr>
            <w:r>
              <w:rPr>
                <w:rFonts w:ascii="Arial" w:hAnsi="Arial" w:cs="Arial"/>
              </w:rPr>
              <w:t>1-4</w:t>
            </w:r>
          </w:p>
        </w:tc>
      </w:tr>
    </w:tbl>
    <w:p w:rsidR="00F81F72" w:rsidRDefault="00F81F72" w:rsidP="005853B3">
      <w:pPr>
        <w:rPr>
          <w:rFonts w:ascii="Arial" w:hAnsi="Arial" w:cs="Arial"/>
        </w:rPr>
      </w:pPr>
      <w:r>
        <w:rPr>
          <w:rFonts w:ascii="Arial" w:hAnsi="Arial" w:cs="Arial"/>
        </w:rPr>
        <w:t>Parikožari su naletjeli Kanarincima koji su u početna dva kola osvojili više bodova nek na jesen. Nekompletni i deprimirani, neki sa novim aerodinamičnim frizurama Parikožari se nisu mogli oduprijeti svim naletima Kanarinaca. A oni, Kanarinci, vele da bu tak i dalje. Jao si ga onima koji im dolaze.</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5853B3">
            <w:pPr>
              <w:rPr>
                <w:rFonts w:ascii="Arial" w:hAnsi="Arial" w:cs="Arial"/>
              </w:rPr>
            </w:pPr>
            <w:r>
              <w:rPr>
                <w:rFonts w:ascii="Arial" w:hAnsi="Arial" w:cs="Arial"/>
              </w:rPr>
              <w:t>KURILOVEC</w:t>
            </w:r>
          </w:p>
        </w:tc>
        <w:tc>
          <w:tcPr>
            <w:tcW w:w="2280" w:type="dxa"/>
          </w:tcPr>
          <w:p w:rsidR="00F81F72" w:rsidRPr="007440E9" w:rsidRDefault="00F81F72" w:rsidP="005853B3">
            <w:pPr>
              <w:rPr>
                <w:rFonts w:ascii="Arial" w:hAnsi="Arial" w:cs="Arial"/>
              </w:rPr>
            </w:pPr>
            <w:r>
              <w:rPr>
                <w:rFonts w:ascii="Arial" w:hAnsi="Arial" w:cs="Arial"/>
              </w:rPr>
              <w:t>MLAKA</w:t>
            </w:r>
          </w:p>
        </w:tc>
        <w:tc>
          <w:tcPr>
            <w:tcW w:w="960" w:type="dxa"/>
          </w:tcPr>
          <w:p w:rsidR="00F81F72" w:rsidRPr="007440E9" w:rsidRDefault="00F81F72" w:rsidP="007440E9">
            <w:pPr>
              <w:jc w:val="center"/>
              <w:rPr>
                <w:rFonts w:ascii="Arial" w:hAnsi="Arial" w:cs="Arial"/>
              </w:rPr>
            </w:pPr>
            <w:r>
              <w:rPr>
                <w:rFonts w:ascii="Arial" w:hAnsi="Arial" w:cs="Arial"/>
              </w:rPr>
              <w:t>8-1</w:t>
            </w:r>
          </w:p>
        </w:tc>
      </w:tr>
    </w:tbl>
    <w:p w:rsidR="00F81F72" w:rsidRDefault="00F81F72" w:rsidP="005853B3">
      <w:pPr>
        <w:rPr>
          <w:rFonts w:ascii="Arial" w:hAnsi="Arial" w:cs="Arial"/>
        </w:rPr>
      </w:pPr>
      <w:r>
        <w:rPr>
          <w:rFonts w:ascii="Arial" w:hAnsi="Arial" w:cs="Arial"/>
        </w:rPr>
        <w:t>Kad te neće, onda te neće! I kad ide onda ide!!! U najkraćem mogućem opisu tekme. Umjesto tri razlike za Mudrijaše u prvih 5 minuta, oni gubiju. I onda nervoza s jedne i druge strane skače na 5.potenciju, svi gubiju pomalo kompas i žifce. Tvrda i čvrsta tekma u kojoj su Frajeri sve kaj su puknuli prema golu, čak i ono kaj nisu oni puknuli,  su zabili za razliku od Murijašof koji i ono kaj su trebali, zabiti nisu. Hebi ga, nedostatak dva jako, jako važna kotačića, Mr. Blacksmitha i gospodina Rajterića se osjetio. Nedostatak njihove čvrstine je falio laganim dečkima i znalcima, Šuleu i Piletu što su Frajeri obilato koristili.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5853B3">
            <w:pPr>
              <w:rPr>
                <w:rFonts w:ascii="Arial" w:hAnsi="Arial" w:cs="Arial"/>
              </w:rPr>
            </w:pPr>
            <w:r w:rsidRPr="007440E9">
              <w:rPr>
                <w:rFonts w:ascii="Arial" w:hAnsi="Arial" w:cs="Arial"/>
              </w:rPr>
              <w:t>LEKENIK</w:t>
            </w:r>
          </w:p>
        </w:tc>
        <w:tc>
          <w:tcPr>
            <w:tcW w:w="2280" w:type="dxa"/>
          </w:tcPr>
          <w:p w:rsidR="00F81F72" w:rsidRPr="007440E9" w:rsidRDefault="00F81F72" w:rsidP="005853B3">
            <w:pPr>
              <w:rPr>
                <w:rFonts w:ascii="Arial" w:hAnsi="Arial" w:cs="Arial"/>
              </w:rPr>
            </w:pPr>
            <w:r>
              <w:rPr>
                <w:rFonts w:ascii="Arial" w:hAnsi="Arial" w:cs="Arial"/>
              </w:rPr>
              <w:t>MLADOST</w:t>
            </w:r>
          </w:p>
        </w:tc>
        <w:tc>
          <w:tcPr>
            <w:tcW w:w="960" w:type="dxa"/>
          </w:tcPr>
          <w:p w:rsidR="00F81F72" w:rsidRPr="007440E9" w:rsidRDefault="00F81F72" w:rsidP="007440E9">
            <w:pPr>
              <w:jc w:val="center"/>
              <w:rPr>
                <w:rFonts w:ascii="Arial" w:hAnsi="Arial" w:cs="Arial"/>
              </w:rPr>
            </w:pPr>
            <w:r>
              <w:rPr>
                <w:rFonts w:ascii="Arial" w:hAnsi="Arial" w:cs="Arial"/>
              </w:rPr>
              <w:t>0-4</w:t>
            </w:r>
          </w:p>
        </w:tc>
      </w:tr>
    </w:tbl>
    <w:p w:rsidR="00F81F72" w:rsidRDefault="00F81F72" w:rsidP="005853B3">
      <w:pPr>
        <w:rPr>
          <w:rFonts w:ascii="Arial" w:hAnsi="Arial" w:cs="Arial"/>
        </w:rPr>
      </w:pPr>
      <w:r>
        <w:rPr>
          <w:rFonts w:ascii="Arial" w:hAnsi="Arial" w:cs="Arial"/>
        </w:rPr>
        <w:t xml:space="preserve">Još jedan mali derbi kola u kojem su se Ukleti malo ukakili goropadnih Doktorof. Doki došli u kompletnom sastavu, čak je i pravi Dok bil izvan zapisnika, što je anblivbl, i poluzdrav Siaan je moral biti tu jer frka je bila velika. Krpa se vrnul z Irske samo za ovu tekmu……… Iz ovog se vidi velika važnost tekme za Doke i njihov studiozni pristup problemu koji treba pozitivno riješiti. i na samom početku golček koji je sve okrenuo kako ne treba. Za Uklete. Lagano održavanje svog ritma igre i još tri kvalitetna uboda Dokof i priča je gotova za ovaj vikend. </w:t>
      </w:r>
    </w:p>
    <w:p w:rsidR="00F81F72" w:rsidRDefault="00F81F72"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F81F72">
        <w:tc>
          <w:tcPr>
            <w:tcW w:w="1788" w:type="dxa"/>
          </w:tcPr>
          <w:p w:rsidR="00F81F72" w:rsidRPr="007440E9" w:rsidRDefault="00F81F72" w:rsidP="00885CBD">
            <w:pPr>
              <w:rPr>
                <w:rFonts w:ascii="Arial" w:hAnsi="Arial" w:cs="Arial"/>
              </w:rPr>
            </w:pPr>
            <w:r>
              <w:rPr>
                <w:rFonts w:ascii="Arial" w:hAnsi="Arial" w:cs="Arial"/>
              </w:rPr>
              <w:t>DINAMO</w:t>
            </w:r>
          </w:p>
        </w:tc>
        <w:tc>
          <w:tcPr>
            <w:tcW w:w="2280" w:type="dxa"/>
          </w:tcPr>
          <w:p w:rsidR="00F81F72" w:rsidRPr="007440E9" w:rsidRDefault="00F81F72" w:rsidP="00885CBD">
            <w:pPr>
              <w:rPr>
                <w:rFonts w:ascii="Arial" w:hAnsi="Arial" w:cs="Arial"/>
              </w:rPr>
            </w:pPr>
            <w:r>
              <w:rPr>
                <w:rFonts w:ascii="Arial" w:hAnsi="Arial" w:cs="Arial"/>
              </w:rPr>
              <w:t>slobodan</w:t>
            </w:r>
          </w:p>
        </w:tc>
        <w:tc>
          <w:tcPr>
            <w:tcW w:w="960" w:type="dxa"/>
          </w:tcPr>
          <w:p w:rsidR="00F81F72" w:rsidRPr="007440E9" w:rsidRDefault="00F81F72" w:rsidP="00885CBD">
            <w:pPr>
              <w:jc w:val="center"/>
              <w:rPr>
                <w:rFonts w:ascii="Arial" w:hAnsi="Arial" w:cs="Arial"/>
              </w:rPr>
            </w:pPr>
          </w:p>
        </w:tc>
      </w:tr>
    </w:tbl>
    <w:p w:rsidR="00F81F72" w:rsidRDefault="00F81F72" w:rsidP="005853B3">
      <w:pPr>
        <w:rPr>
          <w:rFonts w:ascii="Arial" w:hAnsi="Arial" w:cs="Arial"/>
        </w:rPr>
      </w:pPr>
    </w:p>
    <w:p w:rsidR="00F81F72" w:rsidRPr="00CE5399" w:rsidRDefault="00F81F72" w:rsidP="004B306C">
      <w:pPr>
        <w:jc w:val="center"/>
        <w:rPr>
          <w:rFonts w:ascii="Arial" w:hAnsi="Arial" w:cs="Arial"/>
          <w:b/>
          <w:bCs/>
        </w:rPr>
      </w:pPr>
      <w:r w:rsidRPr="00CE5399">
        <w:rPr>
          <w:rFonts w:ascii="Arial" w:hAnsi="Arial" w:cs="Arial"/>
          <w:b/>
          <w:bCs/>
        </w:rPr>
        <w:t xml:space="preserve">TABLICA NAKON </w:t>
      </w:r>
      <w:r>
        <w:rPr>
          <w:rFonts w:ascii="Arial" w:hAnsi="Arial" w:cs="Arial"/>
          <w:b/>
          <w:bCs/>
        </w:rPr>
        <w:t>14. kola</w:t>
      </w:r>
    </w:p>
    <w:p w:rsidR="00F81F72" w:rsidRPr="00CE5399" w:rsidRDefault="00F81F72" w:rsidP="004B306C">
      <w:pPr>
        <w:rPr>
          <w:rFonts w:ascii="Arial Rounded MT Bold" w:hAnsi="Arial Rounded MT Bold" w:cs="Arial Rounded MT Bold"/>
        </w:rPr>
      </w:pPr>
    </w:p>
    <w:tbl>
      <w:tblPr>
        <w:tblW w:w="0" w:type="auto"/>
        <w:tblCellMar>
          <w:left w:w="0" w:type="dxa"/>
          <w:right w:w="0" w:type="dxa"/>
        </w:tblCellMar>
        <w:tblLook w:val="00A0"/>
      </w:tblPr>
      <w:tblGrid>
        <w:gridCol w:w="661"/>
        <w:gridCol w:w="1999"/>
        <w:gridCol w:w="764"/>
        <w:gridCol w:w="916"/>
        <w:gridCol w:w="851"/>
        <w:gridCol w:w="850"/>
        <w:gridCol w:w="1155"/>
        <w:gridCol w:w="850"/>
        <w:gridCol w:w="1114"/>
      </w:tblGrid>
      <w:tr w:rsidR="00F81F72" w:rsidRPr="00266D83">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Mj</w:t>
            </w:r>
          </w:p>
        </w:tc>
        <w:tc>
          <w:tcPr>
            <w:tcW w:w="19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Momčad</w:t>
            </w:r>
          </w:p>
        </w:tc>
        <w:tc>
          <w:tcPr>
            <w:tcW w:w="7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Utak</w:t>
            </w:r>
          </w:p>
        </w:tc>
        <w:tc>
          <w:tcPr>
            <w:tcW w:w="9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Pob</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Ner</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Por</w:t>
            </w:r>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Golovi</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w:t>
            </w:r>
          </w:p>
        </w:tc>
        <w:tc>
          <w:tcPr>
            <w:tcW w:w="11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b/>
                <w:bCs/>
              </w:rPr>
              <w:t>Bodovi</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rPr>
                <w:rFonts w:ascii="Arial" w:hAnsi="Arial" w:cs="Arial"/>
              </w:rPr>
            </w:pP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967DB">
            <w:pPr>
              <w:jc w:val="center"/>
            </w:pP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p>
        </w:tc>
      </w:tr>
      <w:tr w:rsidR="00F81F72" w:rsidRPr="00266D83">
        <w:tc>
          <w:tcPr>
            <w:tcW w:w="661" w:type="dxa"/>
            <w:tcBorders>
              <w:top w:val="nil"/>
              <w:left w:val="single" w:sz="8" w:space="0" w:color="000000"/>
              <w:bottom w:val="single" w:sz="8" w:space="0" w:color="000000"/>
              <w:right w:val="single" w:sz="8" w:space="0" w:color="000000"/>
            </w:tcBorders>
            <w:shd w:val="clear" w:color="auto" w:fill="CC99FF"/>
            <w:tcMar>
              <w:top w:w="0" w:type="dxa"/>
              <w:left w:w="108" w:type="dxa"/>
              <w:bottom w:w="0" w:type="dxa"/>
              <w:right w:w="108" w:type="dxa"/>
            </w:tcMar>
          </w:tcPr>
          <w:p w:rsidR="00F81F72" w:rsidRPr="001B68A2" w:rsidRDefault="00F81F72" w:rsidP="00ED1AD5">
            <w:pPr>
              <w:jc w:val="center"/>
              <w:rPr>
                <w:rFonts w:ascii="Arial" w:hAnsi="Arial" w:cs="Arial"/>
                <w:b/>
                <w:bCs/>
              </w:rPr>
            </w:pPr>
            <w:r w:rsidRPr="001B68A2">
              <w:rPr>
                <w:rFonts w:ascii="Arial" w:hAnsi="Arial" w:cs="Arial"/>
                <w:b/>
                <w:bCs/>
              </w:rPr>
              <w:t>1.</w:t>
            </w:r>
          </w:p>
        </w:tc>
        <w:tc>
          <w:tcPr>
            <w:tcW w:w="1999"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rPr>
                <w:rFonts w:ascii="Arial" w:hAnsi="Arial" w:cs="Arial"/>
                <w:b/>
                <w:bCs/>
              </w:rPr>
            </w:pPr>
            <w:r w:rsidRPr="00DC5E4B">
              <w:rPr>
                <w:rFonts w:ascii="Arial" w:hAnsi="Arial" w:cs="Arial"/>
                <w:b/>
                <w:bCs/>
              </w:rPr>
              <w:t>MLADOST</w:t>
            </w:r>
          </w:p>
        </w:tc>
        <w:tc>
          <w:tcPr>
            <w:tcW w:w="764"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14</w:t>
            </w:r>
          </w:p>
        </w:tc>
        <w:tc>
          <w:tcPr>
            <w:tcW w:w="916"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12</w:t>
            </w:r>
          </w:p>
        </w:tc>
        <w:tc>
          <w:tcPr>
            <w:tcW w:w="851"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2</w:t>
            </w:r>
          </w:p>
        </w:tc>
        <w:tc>
          <w:tcPr>
            <w:tcW w:w="850"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0</w:t>
            </w:r>
          </w:p>
        </w:tc>
        <w:tc>
          <w:tcPr>
            <w:tcW w:w="1155"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39-11</w:t>
            </w:r>
          </w:p>
        </w:tc>
        <w:tc>
          <w:tcPr>
            <w:tcW w:w="850"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28</w:t>
            </w:r>
          </w:p>
        </w:tc>
        <w:tc>
          <w:tcPr>
            <w:tcW w:w="1114" w:type="dxa"/>
            <w:tcBorders>
              <w:top w:val="nil"/>
              <w:left w:val="nil"/>
              <w:bottom w:val="single" w:sz="8" w:space="0" w:color="000000"/>
              <w:right w:val="single" w:sz="8" w:space="0" w:color="000000"/>
            </w:tcBorders>
            <w:shd w:val="clear" w:color="auto" w:fill="CC99FF"/>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38</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rPr>
                <w:rFonts w:ascii="Arial" w:hAnsi="Arial" w:cs="Arial"/>
              </w:rPr>
            </w:pPr>
            <w:r w:rsidRPr="00DC5E4B">
              <w:rPr>
                <w:rFonts w:ascii="Arial" w:hAnsi="Arial" w:cs="Arial"/>
              </w:rPr>
              <w:t>GORICA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b/>
                <w:bCs/>
              </w:rPr>
            </w:pPr>
            <w:r w:rsidRPr="00DC5E4B">
              <w:rPr>
                <w:rFonts w:ascii="Arial" w:hAnsi="Arial" w:cs="Arial"/>
                <w:b/>
                <w:bCs/>
              </w:rPr>
              <w:t>14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11</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1</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45-17</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28</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DC5E4B" w:rsidRDefault="00F81F72" w:rsidP="009967DB">
            <w:pPr>
              <w:jc w:val="center"/>
              <w:rPr>
                <w:rFonts w:ascii="Arial" w:hAnsi="Arial" w:cs="Arial"/>
              </w:rPr>
            </w:pPr>
            <w:r w:rsidRPr="00DC5E4B">
              <w:rPr>
                <w:rFonts w:ascii="Arial" w:hAnsi="Arial" w:cs="Arial"/>
              </w:rPr>
              <w:t>35</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rPr>
                <w:rFonts w:ascii="Arial" w:hAnsi="Arial" w:cs="Arial"/>
              </w:rPr>
            </w:pPr>
            <w:r w:rsidRPr="00266D83">
              <w:rPr>
                <w:rFonts w:ascii="Arial" w:hAnsi="Arial" w:cs="Arial"/>
              </w:rPr>
              <w:t>MLAKA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Pr="00D776D3" w:rsidRDefault="00F81F72" w:rsidP="00ED1AD5">
            <w:pPr>
              <w:jc w:val="center"/>
              <w:rPr>
                <w:rFonts w:ascii="Arial" w:hAnsi="Arial" w:cs="Arial"/>
              </w:rPr>
            </w:pPr>
            <w:r w:rsidRPr="001B68A2">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10</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3</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54-35</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19</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31</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4.</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rPr>
                <w:rFonts w:ascii="Arial" w:hAnsi="Arial" w:cs="Arial"/>
              </w:rPr>
            </w:pPr>
            <w:r w:rsidRPr="00266D83">
              <w:rPr>
                <w:rFonts w:ascii="Arial" w:hAnsi="Arial" w:cs="Arial"/>
              </w:rPr>
              <w:t>BUNA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967DB">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34-34</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0</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22</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5.</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rPr>
                <w:rFonts w:ascii="Arial" w:hAnsi="Arial" w:cs="Arial"/>
              </w:rPr>
            </w:pPr>
            <w:r w:rsidRPr="00266D83">
              <w:rPr>
                <w:rFonts w:ascii="Arial" w:hAnsi="Arial" w:cs="Arial"/>
              </w:rPr>
              <w:t>LEKENIK</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967DB">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5</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41-28</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13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21</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6.</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rPr>
                <w:rFonts w:ascii="Arial" w:hAnsi="Arial" w:cs="Arial"/>
              </w:rPr>
            </w:pPr>
            <w:r w:rsidRPr="00266D83">
              <w:rPr>
                <w:rFonts w:ascii="Arial" w:hAnsi="Arial" w:cs="Arial"/>
              </w:rPr>
              <w:t>KURILOVEC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967DB">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22-27</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19</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7.</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rPr>
                <w:rFonts w:ascii="Arial" w:hAnsi="Arial" w:cs="Arial"/>
              </w:rPr>
            </w:pPr>
            <w:r w:rsidRPr="00266D83">
              <w:rPr>
                <w:rFonts w:ascii="Arial" w:hAnsi="Arial" w:cs="Arial"/>
              </w:rPr>
              <w:t>VG BOYS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967DB">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5</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29-26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967DB">
            <w:pPr>
              <w:jc w:val="center"/>
              <w:rPr>
                <w:rFonts w:ascii="Arial" w:hAnsi="Arial" w:cs="Arial"/>
              </w:rPr>
            </w:pPr>
            <w:r>
              <w:rPr>
                <w:rFonts w:ascii="Arial" w:hAnsi="Arial" w:cs="Arial"/>
              </w:rPr>
              <w:t>18</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8.</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rPr>
                <w:rFonts w:ascii="Arial" w:hAnsi="Arial" w:cs="Arial"/>
              </w:rPr>
            </w:pPr>
            <w:r w:rsidRPr="00266D83">
              <w:rPr>
                <w:rFonts w:ascii="Arial" w:hAnsi="Arial" w:cs="Arial"/>
              </w:rPr>
              <w:t>MRACLIN</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98443D">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5</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26-30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-4</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98443D">
            <w:pPr>
              <w:jc w:val="center"/>
              <w:rPr>
                <w:rFonts w:ascii="Arial" w:hAnsi="Arial" w:cs="Arial"/>
              </w:rPr>
            </w:pPr>
            <w:r>
              <w:rPr>
                <w:rFonts w:ascii="Arial" w:hAnsi="Arial" w:cs="Arial"/>
              </w:rPr>
              <w:t>14</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9.</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rPr>
                <w:rFonts w:ascii="Arial" w:hAnsi="Arial" w:cs="Arial"/>
              </w:rPr>
            </w:pPr>
            <w:r w:rsidRPr="00266D83">
              <w:rPr>
                <w:rFonts w:ascii="Arial" w:hAnsi="Arial" w:cs="Arial"/>
              </w:rPr>
              <w:t>VATROGASAC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885CBD">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38-47</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-9</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14</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10.</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rPr>
                <w:rFonts w:ascii="Arial" w:hAnsi="Arial" w:cs="Arial"/>
              </w:rPr>
            </w:pPr>
            <w:r>
              <w:rPr>
                <w:rFonts w:ascii="Arial" w:hAnsi="Arial" w:cs="Arial"/>
              </w:rPr>
              <w:t>KLAS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885CBD">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30-37</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-7</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12</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Pr>
                <w:rFonts w:ascii="Arial" w:hAnsi="Arial" w:cs="Arial"/>
              </w:rPr>
              <w:t>11.</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rPr>
                <w:rFonts w:ascii="Arial" w:hAnsi="Arial" w:cs="Arial"/>
              </w:rPr>
            </w:pPr>
            <w:r w:rsidRPr="00266D83">
              <w:rPr>
                <w:rFonts w:ascii="Arial" w:hAnsi="Arial" w:cs="Arial"/>
              </w:rPr>
              <w:t>DINAMO</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885CBD">
            <w:pPr>
              <w:jc w:val="center"/>
            </w:pPr>
            <w:r w:rsidRPr="00837246">
              <w:rPr>
                <w:rFonts w:ascii="Arial" w:hAnsi="Arial" w:cs="Arial"/>
                <w:b/>
                <w:bCs/>
              </w:rPr>
              <w:t>13</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30-43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12</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12.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rPr>
                <w:rFonts w:ascii="Arial" w:hAnsi="Arial" w:cs="Arial"/>
              </w:rPr>
            </w:pPr>
            <w:r w:rsidRPr="00266D83">
              <w:rPr>
                <w:rFonts w:ascii="Arial" w:hAnsi="Arial" w:cs="Arial"/>
              </w:rPr>
              <w:t>HRUŠEVEC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885CBD">
            <w:pPr>
              <w:jc w:val="center"/>
            </w:pPr>
            <w:r w:rsidRPr="00837246">
              <w:rPr>
                <w:rFonts w:ascii="Arial" w:hAnsi="Arial" w:cs="Arial"/>
                <w:b/>
                <w:bCs/>
              </w:rPr>
              <w:t>1</w:t>
            </w:r>
            <w:r>
              <w:rPr>
                <w:rFonts w:ascii="Arial" w:hAnsi="Arial" w:cs="Arial"/>
                <w:b/>
                <w:bCs/>
              </w:rPr>
              <w:t>3</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24-44</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-20</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9</w:t>
            </w:r>
          </w:p>
        </w:tc>
      </w:tr>
      <w:tr w:rsidR="00F81F72"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81F72" w:rsidRPr="00266D83" w:rsidRDefault="00F81F72" w:rsidP="00ED1AD5">
            <w:pPr>
              <w:jc w:val="center"/>
              <w:rPr>
                <w:rFonts w:ascii="Arial" w:hAnsi="Arial" w:cs="Arial"/>
              </w:rPr>
            </w:pPr>
            <w:r w:rsidRPr="00266D83">
              <w:rPr>
                <w:rFonts w:ascii="Arial" w:hAnsi="Arial" w:cs="Arial"/>
              </w:rPr>
              <w:t>13.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rPr>
                <w:rFonts w:ascii="Arial" w:hAnsi="Arial" w:cs="Arial"/>
              </w:rPr>
            </w:pPr>
            <w:r w:rsidRPr="00266D83">
              <w:rPr>
                <w:rFonts w:ascii="Arial" w:hAnsi="Arial" w:cs="Arial"/>
              </w:rPr>
              <w:t>GRADIĆI</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F81F72" w:rsidRDefault="00F81F72" w:rsidP="00885CBD">
            <w:pPr>
              <w:jc w:val="center"/>
            </w:pPr>
            <w:r w:rsidRPr="00837246">
              <w:rPr>
                <w:rFonts w:ascii="Arial" w:hAnsi="Arial" w:cs="Arial"/>
                <w:b/>
                <w:bCs/>
              </w:rPr>
              <w:t>1</w:t>
            </w:r>
            <w:r>
              <w:rPr>
                <w:rFonts w:ascii="Arial" w:hAnsi="Arial" w:cs="Arial"/>
                <w:b/>
                <w:bCs/>
              </w:rPr>
              <w:t>4</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11</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17-50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-33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F81F72" w:rsidRPr="00266D83" w:rsidRDefault="00F81F72" w:rsidP="00885CBD">
            <w:pPr>
              <w:jc w:val="center"/>
              <w:rPr>
                <w:rFonts w:ascii="Arial" w:hAnsi="Arial" w:cs="Arial"/>
              </w:rPr>
            </w:pPr>
            <w:r>
              <w:rPr>
                <w:rFonts w:ascii="Arial" w:hAnsi="Arial" w:cs="Arial"/>
              </w:rPr>
              <w:t>9</w:t>
            </w:r>
          </w:p>
        </w:tc>
      </w:tr>
      <w:tr w:rsidR="00F81F72" w:rsidRPr="00266D83">
        <w:tc>
          <w:tcPr>
            <w:tcW w:w="661" w:type="dxa"/>
            <w:tcBorders>
              <w:top w:val="nil"/>
              <w:left w:val="nil"/>
              <w:bottom w:val="nil"/>
              <w:right w:val="nil"/>
            </w:tcBorders>
            <w:shd w:val="clear" w:color="auto" w:fill="FFFFFF"/>
            <w:tcMar>
              <w:top w:w="0" w:type="dxa"/>
              <w:left w:w="108" w:type="dxa"/>
              <w:bottom w:w="0" w:type="dxa"/>
              <w:right w:w="108" w:type="dxa"/>
            </w:tcMar>
          </w:tcPr>
          <w:p w:rsidR="00F81F72" w:rsidRPr="00266D83" w:rsidRDefault="00F81F72" w:rsidP="00ED1AD5">
            <w:pPr>
              <w:jc w:val="center"/>
              <w:rPr>
                <w:rFonts w:ascii="Arial" w:hAnsi="Arial" w:cs="Arial"/>
                <w:color w:val="222222"/>
              </w:rPr>
            </w:pPr>
            <w:r w:rsidRPr="00266D83">
              <w:rPr>
                <w:rFonts w:ascii="Arial" w:hAnsi="Arial" w:cs="Arial"/>
                <w:color w:val="222222"/>
              </w:rPr>
              <w:t> </w:t>
            </w:r>
          </w:p>
        </w:tc>
        <w:tc>
          <w:tcPr>
            <w:tcW w:w="1999" w:type="dxa"/>
            <w:tcBorders>
              <w:top w:val="nil"/>
              <w:left w:val="nil"/>
              <w:bottom w:val="nil"/>
              <w:right w:val="nil"/>
            </w:tcBorders>
            <w:shd w:val="clear" w:color="auto" w:fill="FFFFFF"/>
            <w:tcMar>
              <w:top w:w="0" w:type="dxa"/>
              <w:left w:w="108" w:type="dxa"/>
              <w:bottom w:w="0" w:type="dxa"/>
              <w:right w:w="108" w:type="dxa"/>
            </w:tcMar>
          </w:tcPr>
          <w:p w:rsidR="00F81F72" w:rsidRPr="00266D83" w:rsidRDefault="00F81F72" w:rsidP="00ED1AD5">
            <w:pPr>
              <w:rPr>
                <w:rFonts w:ascii="Arial" w:hAnsi="Arial" w:cs="Arial"/>
                <w:color w:val="222222"/>
                <w:sz w:val="19"/>
                <w:szCs w:val="19"/>
              </w:rPr>
            </w:pPr>
          </w:p>
        </w:tc>
        <w:tc>
          <w:tcPr>
            <w:tcW w:w="0" w:type="auto"/>
            <w:vAlign w:val="center"/>
          </w:tcPr>
          <w:p w:rsidR="00F81F72" w:rsidRPr="00266D83" w:rsidRDefault="00F81F72" w:rsidP="00ED1AD5">
            <w:pPr>
              <w:rPr>
                <w:rFonts w:ascii="Arial" w:hAnsi="Arial" w:cs="Arial"/>
                <w:sz w:val="20"/>
                <w:szCs w:val="20"/>
              </w:rPr>
            </w:pPr>
          </w:p>
        </w:tc>
        <w:tc>
          <w:tcPr>
            <w:tcW w:w="0" w:type="auto"/>
            <w:vAlign w:val="center"/>
          </w:tcPr>
          <w:p w:rsidR="00F81F72" w:rsidRPr="00266D83" w:rsidRDefault="00F81F72" w:rsidP="00ED1AD5">
            <w:pPr>
              <w:rPr>
                <w:rFonts w:ascii="Arial" w:hAnsi="Arial" w:cs="Arial"/>
                <w:sz w:val="20"/>
                <w:szCs w:val="20"/>
              </w:rPr>
            </w:pPr>
          </w:p>
        </w:tc>
        <w:tc>
          <w:tcPr>
            <w:tcW w:w="0" w:type="auto"/>
            <w:vAlign w:val="center"/>
          </w:tcPr>
          <w:p w:rsidR="00F81F72" w:rsidRPr="00266D83" w:rsidRDefault="00F81F72" w:rsidP="00ED1AD5">
            <w:pPr>
              <w:rPr>
                <w:rFonts w:ascii="Arial" w:hAnsi="Arial" w:cs="Arial"/>
                <w:sz w:val="20"/>
                <w:szCs w:val="20"/>
              </w:rPr>
            </w:pPr>
          </w:p>
        </w:tc>
        <w:tc>
          <w:tcPr>
            <w:tcW w:w="0" w:type="auto"/>
            <w:tcBorders>
              <w:right w:val="single" w:sz="4" w:space="0" w:color="auto"/>
            </w:tcBorders>
            <w:vAlign w:val="center"/>
          </w:tcPr>
          <w:p w:rsidR="00F81F72" w:rsidRPr="00266D83" w:rsidRDefault="00F81F72" w:rsidP="00ED1AD5">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F81F72" w:rsidRPr="00266D83" w:rsidRDefault="00F81F72" w:rsidP="00ED1AD5">
            <w:pPr>
              <w:jc w:val="center"/>
              <w:rPr>
                <w:rFonts w:ascii="Arial" w:hAnsi="Arial" w:cs="Arial"/>
              </w:rPr>
            </w:pPr>
            <w:r>
              <w:rPr>
                <w:rFonts w:ascii="Arial" w:hAnsi="Arial" w:cs="Arial"/>
              </w:rPr>
              <w:t>418-418</w:t>
            </w:r>
          </w:p>
        </w:tc>
        <w:tc>
          <w:tcPr>
            <w:tcW w:w="0" w:type="auto"/>
            <w:tcBorders>
              <w:left w:val="single" w:sz="4" w:space="0" w:color="auto"/>
            </w:tcBorders>
            <w:vAlign w:val="center"/>
          </w:tcPr>
          <w:p w:rsidR="00F81F72" w:rsidRPr="00266D83" w:rsidRDefault="00F81F72" w:rsidP="00ED1AD5">
            <w:pPr>
              <w:rPr>
                <w:rFonts w:ascii="Arial" w:hAnsi="Arial" w:cs="Arial"/>
                <w:sz w:val="20"/>
                <w:szCs w:val="20"/>
              </w:rPr>
            </w:pPr>
          </w:p>
        </w:tc>
        <w:tc>
          <w:tcPr>
            <w:tcW w:w="0" w:type="auto"/>
            <w:vAlign w:val="center"/>
          </w:tcPr>
          <w:p w:rsidR="00F81F72" w:rsidRPr="00266D83" w:rsidRDefault="00F81F72" w:rsidP="00ED1AD5">
            <w:pPr>
              <w:rPr>
                <w:rFonts w:ascii="Arial" w:hAnsi="Arial" w:cs="Arial"/>
                <w:sz w:val="20"/>
                <w:szCs w:val="20"/>
              </w:rPr>
            </w:pPr>
          </w:p>
        </w:tc>
      </w:tr>
    </w:tbl>
    <w:p w:rsidR="00F81F72" w:rsidRDefault="00F81F72" w:rsidP="00972DCD">
      <w:pPr>
        <w:rPr>
          <w:rFonts w:ascii="Arial" w:hAnsi="Arial" w:cs="Arial"/>
        </w:rPr>
      </w:pPr>
    </w:p>
    <w:p w:rsidR="00F81F72" w:rsidRDefault="00F81F72" w:rsidP="00972DCD">
      <w:pPr>
        <w:rPr>
          <w:rFonts w:ascii="Arial" w:hAnsi="Arial" w:cs="Arial"/>
        </w:rPr>
      </w:pPr>
    </w:p>
    <w:p w:rsidR="00F81F72" w:rsidRDefault="00F81F72" w:rsidP="00E33D5B">
      <w:pPr>
        <w:rPr>
          <w:rFonts w:ascii="Arial" w:hAnsi="Arial" w:cs="Arial"/>
        </w:rPr>
      </w:pPr>
      <w:r>
        <w:rPr>
          <w:rFonts w:ascii="Arial" w:hAnsi="Arial" w:cs="Arial"/>
        </w:rPr>
        <w:t>Raspored odigravanja 16. kola, polusezona: proljeće 2019.</w:t>
      </w:r>
    </w:p>
    <w:p w:rsidR="00F81F72" w:rsidRPr="00F42F45" w:rsidRDefault="00F81F72" w:rsidP="008E02C8">
      <w:pPr>
        <w:rPr>
          <w:rFonts w:ascii="Arial Narrow" w:hAnsi="Arial Narrow" w:cs="Arial Narrow"/>
        </w:rPr>
      </w:pPr>
    </w:p>
    <w:tbl>
      <w:tblPr>
        <w:tblW w:w="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tblGrid>
      <w:tr w:rsidR="00F81F72" w:rsidRPr="00236A42">
        <w:tc>
          <w:tcPr>
            <w:tcW w:w="1809" w:type="dxa"/>
            <w:shd w:val="clear" w:color="auto" w:fill="D9D9D9"/>
          </w:tcPr>
          <w:p w:rsidR="00F81F72" w:rsidRPr="00676AE7" w:rsidRDefault="00F81F72" w:rsidP="0055221D">
            <w:pPr>
              <w:jc w:val="center"/>
              <w:rPr>
                <w:rFonts w:ascii="Arial Narrow" w:hAnsi="Arial Narrow" w:cs="Arial Narrow"/>
                <w:b/>
                <w:bCs/>
              </w:rPr>
            </w:pPr>
            <w:r>
              <w:rPr>
                <w:rFonts w:ascii="Arial Narrow" w:hAnsi="Arial Narrow" w:cs="Arial Narrow"/>
                <w:b/>
                <w:bCs/>
              </w:rPr>
              <w:t>16</w:t>
            </w:r>
            <w:r w:rsidRPr="00676AE7">
              <w:rPr>
                <w:rFonts w:ascii="Arial Narrow" w:hAnsi="Arial Narrow" w:cs="Arial Narrow"/>
                <w:b/>
                <w:bCs/>
              </w:rPr>
              <w:t>.KOLO</w:t>
            </w:r>
          </w:p>
        </w:tc>
        <w:tc>
          <w:tcPr>
            <w:tcW w:w="1809" w:type="dxa"/>
            <w:shd w:val="clear" w:color="auto" w:fill="D9D9D9"/>
          </w:tcPr>
          <w:p w:rsidR="00F81F72" w:rsidRPr="00676AE7" w:rsidRDefault="00F81F72" w:rsidP="0055221D">
            <w:pPr>
              <w:jc w:val="center"/>
              <w:rPr>
                <w:rFonts w:ascii="Arial Narrow" w:hAnsi="Arial Narrow" w:cs="Arial Narrow"/>
                <w:b/>
                <w:bCs/>
              </w:rPr>
            </w:pPr>
            <w:r>
              <w:rPr>
                <w:rFonts w:ascii="Arial Narrow" w:hAnsi="Arial Narrow" w:cs="Arial Narrow"/>
                <w:b/>
                <w:bCs/>
              </w:rPr>
              <w:t>12.04. i 15.04.</w:t>
            </w:r>
          </w:p>
        </w:tc>
        <w:tc>
          <w:tcPr>
            <w:tcW w:w="1809" w:type="dxa"/>
            <w:shd w:val="clear" w:color="auto" w:fill="D9D9D9"/>
          </w:tcPr>
          <w:p w:rsidR="00F81F72" w:rsidRPr="00676AE7" w:rsidRDefault="00F81F72" w:rsidP="0055221D">
            <w:pPr>
              <w:jc w:val="center"/>
              <w:rPr>
                <w:rFonts w:ascii="Arial Narrow" w:hAnsi="Arial Narrow" w:cs="Arial Narrow"/>
                <w:b/>
                <w:bCs/>
              </w:rPr>
            </w:pPr>
            <w:r>
              <w:rPr>
                <w:rFonts w:ascii="Arial Narrow" w:hAnsi="Arial Narrow" w:cs="Arial Narrow"/>
                <w:b/>
                <w:bCs/>
              </w:rPr>
              <w:t>17,30</w:t>
            </w:r>
          </w:p>
        </w:tc>
      </w:tr>
      <w:tr w:rsidR="00F81F72" w:rsidRPr="00236A42">
        <w:tc>
          <w:tcPr>
            <w:tcW w:w="1809" w:type="dxa"/>
          </w:tcPr>
          <w:p w:rsidR="00F81F72" w:rsidRPr="00C25C87" w:rsidRDefault="00F81F72" w:rsidP="0055221D">
            <w:pPr>
              <w:rPr>
                <w:rFonts w:ascii="Arial Narrow" w:hAnsi="Arial Narrow" w:cs="Arial Narrow"/>
              </w:rPr>
            </w:pPr>
          </w:p>
        </w:tc>
        <w:tc>
          <w:tcPr>
            <w:tcW w:w="1809" w:type="dxa"/>
          </w:tcPr>
          <w:p w:rsidR="00F81F72" w:rsidRPr="00C25C87" w:rsidRDefault="00F81F72" w:rsidP="0055221D">
            <w:pPr>
              <w:rPr>
                <w:rFonts w:ascii="Arial Narrow" w:hAnsi="Arial Narrow" w:cs="Arial Narrow"/>
              </w:rPr>
            </w:pPr>
            <w:r>
              <w:rPr>
                <w:rFonts w:ascii="Arial Narrow" w:hAnsi="Arial Narrow" w:cs="Arial Narrow"/>
              </w:rPr>
              <w:t>KURILOVEC</w:t>
            </w:r>
          </w:p>
        </w:tc>
        <w:tc>
          <w:tcPr>
            <w:tcW w:w="1809" w:type="dxa"/>
          </w:tcPr>
          <w:p w:rsidR="00F81F72" w:rsidRPr="0075197E" w:rsidRDefault="00F81F72" w:rsidP="0055221D">
            <w:pPr>
              <w:rPr>
                <w:rFonts w:ascii="Arial Narrow" w:hAnsi="Arial Narrow" w:cs="Arial Narrow"/>
                <w:b/>
                <w:bCs/>
              </w:rPr>
            </w:pPr>
          </w:p>
        </w:tc>
      </w:tr>
      <w:tr w:rsidR="00F81F72" w:rsidRPr="00236A42">
        <w:tc>
          <w:tcPr>
            <w:tcW w:w="1809" w:type="dxa"/>
          </w:tcPr>
          <w:p w:rsidR="00F81F72" w:rsidRPr="00676AE7" w:rsidRDefault="00F81F72" w:rsidP="0055221D">
            <w:pPr>
              <w:rPr>
                <w:rFonts w:ascii="Arial Narrow" w:hAnsi="Arial Narrow" w:cs="Arial Narrow"/>
              </w:rPr>
            </w:pPr>
            <w:r>
              <w:rPr>
                <w:rFonts w:ascii="Arial Narrow" w:hAnsi="Arial Narrow" w:cs="Arial Narrow"/>
              </w:rPr>
              <w:t>PET, 12.04.</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VG BOYS</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DINAMO</w:t>
            </w:r>
          </w:p>
        </w:tc>
      </w:tr>
      <w:tr w:rsidR="00F81F72" w:rsidRPr="00236A42">
        <w:tc>
          <w:tcPr>
            <w:tcW w:w="1809" w:type="dxa"/>
          </w:tcPr>
          <w:p w:rsidR="00F81F72" w:rsidRPr="00B3785B" w:rsidRDefault="00F81F72" w:rsidP="0055221D">
            <w:pPr>
              <w:rPr>
                <w:rFonts w:ascii="Arial Narrow" w:hAnsi="Arial Narrow" w:cs="Arial Narrow"/>
                <w:b/>
                <w:bCs/>
              </w:rPr>
            </w:pPr>
            <w:r w:rsidRPr="00B3785B">
              <w:rPr>
                <w:rFonts w:ascii="Arial Narrow" w:hAnsi="Arial Narrow" w:cs="Arial Narrow"/>
                <w:b/>
                <w:bCs/>
              </w:rPr>
              <w:t>PET</w:t>
            </w:r>
          </w:p>
        </w:tc>
        <w:tc>
          <w:tcPr>
            <w:tcW w:w="1809" w:type="dxa"/>
          </w:tcPr>
          <w:p w:rsidR="00F81F72" w:rsidRPr="00B3785B" w:rsidRDefault="00F81F72" w:rsidP="0055221D">
            <w:pPr>
              <w:rPr>
                <w:rFonts w:ascii="Arial Narrow" w:hAnsi="Arial Narrow" w:cs="Arial Narrow"/>
                <w:b/>
                <w:bCs/>
              </w:rPr>
            </w:pPr>
            <w:r w:rsidRPr="00B3785B">
              <w:rPr>
                <w:rFonts w:ascii="Arial Narrow" w:hAnsi="Arial Narrow" w:cs="Arial Narrow"/>
                <w:b/>
                <w:bCs/>
              </w:rPr>
              <w:t>KLAS</w:t>
            </w:r>
          </w:p>
        </w:tc>
        <w:tc>
          <w:tcPr>
            <w:tcW w:w="1809" w:type="dxa"/>
          </w:tcPr>
          <w:p w:rsidR="00F81F72" w:rsidRPr="00B3785B" w:rsidRDefault="00F81F72" w:rsidP="0055221D">
            <w:pPr>
              <w:rPr>
                <w:rFonts w:ascii="Arial Narrow" w:hAnsi="Arial Narrow" w:cs="Arial Narrow"/>
                <w:b/>
                <w:bCs/>
              </w:rPr>
            </w:pPr>
            <w:r w:rsidRPr="00B3785B">
              <w:rPr>
                <w:rFonts w:ascii="Arial Narrow" w:hAnsi="Arial Narrow" w:cs="Arial Narrow"/>
                <w:b/>
                <w:bCs/>
              </w:rPr>
              <w:t>BUNA</w:t>
            </w:r>
          </w:p>
        </w:tc>
      </w:tr>
      <w:tr w:rsidR="00F81F72" w:rsidRPr="00236A42">
        <w:tc>
          <w:tcPr>
            <w:tcW w:w="1809" w:type="dxa"/>
          </w:tcPr>
          <w:p w:rsidR="00F81F72" w:rsidRPr="00676AE7" w:rsidRDefault="00F81F72" w:rsidP="0055221D">
            <w:pPr>
              <w:rPr>
                <w:rFonts w:ascii="Arial Narrow" w:hAnsi="Arial Narrow" w:cs="Arial Narrow"/>
              </w:rPr>
            </w:pPr>
            <w:r>
              <w:rPr>
                <w:rFonts w:ascii="Arial Narrow" w:hAnsi="Arial Narrow" w:cs="Arial Narrow"/>
              </w:rPr>
              <w:t>PON, 15.04.</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MLADOST</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VATROGASAC</w:t>
            </w:r>
          </w:p>
        </w:tc>
      </w:tr>
      <w:tr w:rsidR="00F81F72" w:rsidRPr="00236A42">
        <w:tc>
          <w:tcPr>
            <w:tcW w:w="1809" w:type="dxa"/>
          </w:tcPr>
          <w:p w:rsidR="00F81F72" w:rsidRPr="00676AE7" w:rsidRDefault="00F81F72" w:rsidP="0055221D">
            <w:pPr>
              <w:rPr>
                <w:rFonts w:ascii="Arial Narrow" w:hAnsi="Arial Narrow" w:cs="Arial Narrow"/>
              </w:rPr>
            </w:pPr>
            <w:r>
              <w:rPr>
                <w:rFonts w:ascii="Arial Narrow" w:hAnsi="Arial Narrow" w:cs="Arial Narrow"/>
              </w:rPr>
              <w:t>PON</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GRADIĆI</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HRUŠEVEC</w:t>
            </w:r>
          </w:p>
        </w:tc>
      </w:tr>
      <w:tr w:rsidR="00F81F72" w:rsidRPr="00236A42">
        <w:tc>
          <w:tcPr>
            <w:tcW w:w="1809" w:type="dxa"/>
          </w:tcPr>
          <w:p w:rsidR="00F81F72" w:rsidRPr="00676AE7" w:rsidRDefault="00F81F72" w:rsidP="0055221D">
            <w:pPr>
              <w:rPr>
                <w:rFonts w:ascii="Arial Narrow" w:hAnsi="Arial Narrow" w:cs="Arial Narrow"/>
              </w:rPr>
            </w:pPr>
            <w:r>
              <w:rPr>
                <w:rFonts w:ascii="Arial Narrow" w:hAnsi="Arial Narrow" w:cs="Arial Narrow"/>
              </w:rPr>
              <w:t xml:space="preserve">PON, </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MLAKA</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MRACLIN</w:t>
            </w:r>
          </w:p>
        </w:tc>
      </w:tr>
      <w:tr w:rsidR="00F81F72" w:rsidRPr="00236A42">
        <w:tc>
          <w:tcPr>
            <w:tcW w:w="1809" w:type="dxa"/>
          </w:tcPr>
          <w:p w:rsidR="00F81F72" w:rsidRPr="00676AE7" w:rsidRDefault="00F81F72" w:rsidP="0055221D">
            <w:pPr>
              <w:rPr>
                <w:rFonts w:ascii="Arial Narrow" w:hAnsi="Arial Narrow" w:cs="Arial Narrow"/>
              </w:rPr>
            </w:pPr>
            <w:r>
              <w:rPr>
                <w:rFonts w:ascii="Arial Narrow" w:hAnsi="Arial Narrow" w:cs="Arial Narrow"/>
              </w:rPr>
              <w:t xml:space="preserve">PON, </w:t>
            </w:r>
            <w:r w:rsidRPr="00B3785B">
              <w:rPr>
                <w:rFonts w:ascii="Arial Narrow" w:hAnsi="Arial Narrow" w:cs="Arial Narrow"/>
                <w:b/>
                <w:bCs/>
              </w:rPr>
              <w:t>18,00</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 xml:space="preserve">GORICA </w:t>
            </w:r>
          </w:p>
        </w:tc>
        <w:tc>
          <w:tcPr>
            <w:tcW w:w="1809" w:type="dxa"/>
          </w:tcPr>
          <w:p w:rsidR="00F81F72" w:rsidRPr="00676AE7" w:rsidRDefault="00F81F72" w:rsidP="0055221D">
            <w:pPr>
              <w:rPr>
                <w:rFonts w:ascii="Arial Narrow" w:hAnsi="Arial Narrow" w:cs="Arial Narrow"/>
              </w:rPr>
            </w:pPr>
            <w:r>
              <w:rPr>
                <w:rFonts w:ascii="Arial Narrow" w:hAnsi="Arial Narrow" w:cs="Arial Narrow"/>
              </w:rPr>
              <w:t>LEKENIK</w:t>
            </w:r>
          </w:p>
        </w:tc>
      </w:tr>
    </w:tbl>
    <w:p w:rsidR="00F81F72" w:rsidRDefault="00F81F72" w:rsidP="00972DCD">
      <w:pPr>
        <w:rPr>
          <w:rFonts w:ascii="Arial" w:hAnsi="Arial" w:cs="Arial"/>
        </w:rPr>
      </w:pPr>
    </w:p>
    <w:p w:rsidR="00F81F72" w:rsidRDefault="00F81F72" w:rsidP="00972DCD">
      <w:pPr>
        <w:rPr>
          <w:rFonts w:ascii="Arial" w:hAnsi="Arial" w:cs="Arial"/>
        </w:rPr>
      </w:pPr>
      <w:r>
        <w:rPr>
          <w:rFonts w:ascii="Arial" w:hAnsi="Arial" w:cs="Arial"/>
        </w:rPr>
        <w:t xml:space="preserve">DAJE SE NA ZNANJE!!! </w:t>
      </w:r>
    </w:p>
    <w:p w:rsidR="00F81F72" w:rsidRDefault="00F81F72" w:rsidP="00972DCD">
      <w:pPr>
        <w:rPr>
          <w:rFonts w:ascii="Arial" w:hAnsi="Arial" w:cs="Arial"/>
        </w:rPr>
      </w:pPr>
    </w:p>
    <w:p w:rsidR="00F81F72" w:rsidRDefault="00F81F72" w:rsidP="00972DCD">
      <w:pPr>
        <w:rPr>
          <w:rFonts w:ascii="Arial" w:hAnsi="Arial" w:cs="Arial"/>
        </w:rPr>
      </w:pPr>
      <w:r>
        <w:rPr>
          <w:rFonts w:ascii="Arial" w:hAnsi="Arial" w:cs="Arial"/>
        </w:rPr>
        <w:t>Temeljem dopisa veterana HNK Gorica od 03.04.2019. , tekma17. kola Prvenstva veterana NSVG koju igraju GORICA-MLADOST igra se u UTORAK, 23.04.2019, u 20,00 sati na umjetnoj travi na Radniku.</w:t>
      </w:r>
    </w:p>
    <w:p w:rsidR="00F81F72" w:rsidRDefault="00F81F72" w:rsidP="00972DCD">
      <w:pPr>
        <w:rPr>
          <w:rFonts w:ascii="Arial" w:hAnsi="Arial" w:cs="Arial"/>
        </w:rPr>
      </w:pPr>
    </w:p>
    <w:p w:rsidR="00F81F72" w:rsidRDefault="00F81F72" w:rsidP="00972DCD">
      <w:pPr>
        <w:rPr>
          <w:rFonts w:ascii="Arial" w:hAnsi="Arial" w:cs="Arial"/>
        </w:rPr>
      </w:pPr>
      <w:r>
        <w:rPr>
          <w:rFonts w:ascii="Arial" w:hAnsi="Arial" w:cs="Arial"/>
        </w:rPr>
        <w:t>Molim voditelje da obavijeste svoje igrače o ovoj promjeni.</w:t>
      </w:r>
    </w:p>
    <w:p w:rsidR="00F81F72" w:rsidRDefault="00F81F72" w:rsidP="00972DCD">
      <w:pPr>
        <w:rPr>
          <w:rFonts w:ascii="Arial" w:hAnsi="Arial" w:cs="Arial"/>
        </w:rPr>
      </w:pPr>
      <w:r>
        <w:rPr>
          <w:rFonts w:ascii="Arial" w:hAnsi="Arial" w:cs="Arial"/>
        </w:rPr>
        <w:t>Povjerenik za suđenje neka se pobrine za odgovorne osobe.</w:t>
      </w:r>
    </w:p>
    <w:p w:rsidR="00F81F72" w:rsidRDefault="00F81F72" w:rsidP="00972DCD">
      <w:pPr>
        <w:rPr>
          <w:rFonts w:ascii="Arial" w:hAnsi="Arial" w:cs="Arial"/>
        </w:rPr>
      </w:pPr>
    </w:p>
    <w:p w:rsidR="00F81F72" w:rsidRDefault="00F81F72" w:rsidP="00972DCD">
      <w:pPr>
        <w:rPr>
          <w:rFonts w:ascii="Arial" w:hAnsi="Arial" w:cs="Arial"/>
        </w:rPr>
      </w:pPr>
    </w:p>
    <w:p w:rsidR="00F81F72" w:rsidRDefault="00F81F72" w:rsidP="00972DCD">
      <w:pPr>
        <w:rPr>
          <w:rFonts w:ascii="Arial" w:hAnsi="Arial" w:cs="Arial"/>
        </w:rPr>
      </w:pPr>
      <w:r>
        <w:rPr>
          <w:rFonts w:ascii="Arial" w:hAnsi="Arial" w:cs="Arial"/>
        </w:rPr>
        <w:t>Ovim putem pozivam sve ljubitelje veteranskog nogometa da dođu i pogledaju dvije naše, u ovom trenutku,  najkvalitetnije momčadi i da uživaju u njihovim bravurama, eskapadama i izvedbama. Vjerujem da nas očekuje vrlo interesantna večer.</w:t>
      </w:r>
    </w:p>
    <w:p w:rsidR="00F81F72" w:rsidRDefault="00F81F72" w:rsidP="00B71E4E">
      <w:pPr>
        <w:rPr>
          <w:rFonts w:ascii="Arial" w:hAnsi="Arial" w:cs="Arial"/>
        </w:rPr>
      </w:pPr>
      <w:r w:rsidRPr="004B306C">
        <w:rPr>
          <w:rFonts w:ascii="Arial" w:hAnsi="Arial" w:cs="Arial"/>
        </w:rPr>
        <w:object w:dxaOrig="10430" w:dyaOrig="15418">
          <v:shape id="_x0000_i1030" type="#_x0000_t75" style="width:521.25pt;height:771pt" o:ole="">
            <v:imagedata r:id="rId13" o:title=""/>
          </v:shape>
          <o:OLEObject Type="Embed" ProgID="Word.Document.8" ShapeID="_x0000_i1030" DrawAspect="Content" ObjectID="_1616303756" r:id="rId14">
            <o:FieldCodes>\s</o:FieldCodes>
          </o:OLEObject>
        </w:object>
      </w:r>
      <w:r w:rsidRPr="004B306C">
        <w:rPr>
          <w:rFonts w:ascii="Arial" w:hAnsi="Arial" w:cs="Arial"/>
        </w:rPr>
        <w:object w:dxaOrig="10450" w:dyaOrig="15595">
          <v:shape id="_x0000_i1031" type="#_x0000_t75" style="width:522.75pt;height:780pt" o:ole="">
            <v:imagedata r:id="rId15" o:title=""/>
          </v:shape>
          <o:OLEObject Type="Embed" ProgID="Word.Document.8" ShapeID="_x0000_i1031" DrawAspect="Content" ObjectID="_1616303757" r:id="rId16">
            <o:FieldCodes>\s</o:FieldCodes>
          </o:OLEObject>
        </w:object>
      </w:r>
      <w:r w:rsidRPr="004B306C">
        <w:rPr>
          <w:rFonts w:ascii="Arial" w:hAnsi="Arial" w:cs="Arial"/>
        </w:rPr>
        <w:object w:dxaOrig="10429" w:dyaOrig="15651">
          <v:shape id="_x0000_i1032" type="#_x0000_t75" style="width:521.25pt;height:782.25pt" o:ole="">
            <v:imagedata r:id="rId17" o:title=""/>
          </v:shape>
          <o:OLEObject Type="Embed" ProgID="Word.Document.8" ShapeID="_x0000_i1032" DrawAspect="Content" ObjectID="_1616303758" r:id="rId18">
            <o:FieldCodes>\s</o:FieldCodes>
          </o:OLEObject>
        </w:object>
      </w:r>
      <w:r w:rsidRPr="004B306C">
        <w:rPr>
          <w:rFonts w:ascii="Arial" w:hAnsi="Arial" w:cs="Arial"/>
        </w:rPr>
        <w:object w:dxaOrig="10429" w:dyaOrig="3807">
          <v:shape id="_x0000_i1033" type="#_x0000_t75" style="width:521.25pt;height:190.5pt" o:ole="">
            <v:imagedata r:id="rId19" o:title=""/>
          </v:shape>
          <o:OLEObject Type="Embed" ProgID="Word.Document.8" ShapeID="_x0000_i1033" DrawAspect="Content" ObjectID="_1616303759" r:id="rId20">
            <o:FieldCodes>\s</o:FieldCodes>
          </o:OLEObject>
        </w:object>
      </w: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Default="00F81F72" w:rsidP="00B71E4E">
      <w:pPr>
        <w:rPr>
          <w:rFonts w:ascii="Arial" w:hAnsi="Arial" w:cs="Arial"/>
        </w:rPr>
      </w:pPr>
    </w:p>
    <w:p w:rsidR="00F81F72" w:rsidRPr="004B306C"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p w:rsidR="00F81F72" w:rsidRDefault="00F81F72" w:rsidP="00B71E4E">
      <w:pPr>
        <w:rPr>
          <w:rFonts w:ascii="Arial Black" w:hAnsi="Arial Black" w:cs="Arial Black"/>
          <w:sz w:val="20"/>
          <w:szCs w:val="20"/>
        </w:rPr>
      </w:pPr>
    </w:p>
    <w:tbl>
      <w:tblPr>
        <w:tblW w:w="12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0"/>
        <w:gridCol w:w="840"/>
        <w:gridCol w:w="8002"/>
      </w:tblGrid>
      <w:tr w:rsidR="00F81F72" w:rsidRPr="00B729A5">
        <w:trPr>
          <w:trHeight w:val="557"/>
        </w:trPr>
        <w:tc>
          <w:tcPr>
            <w:tcW w:w="3360" w:type="dxa"/>
            <w:tcBorders>
              <w:top w:val="nil"/>
              <w:left w:val="nil"/>
              <w:bottom w:val="nil"/>
              <w:right w:val="nil"/>
            </w:tcBorders>
          </w:tcPr>
          <w:p w:rsidR="00F81F72" w:rsidRDefault="00F81F72"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 xml:space="preserve">NOGOMETNI SAVEZ </w:t>
            </w:r>
          </w:p>
          <w:p w:rsidR="00F81F72" w:rsidRPr="00B729A5" w:rsidRDefault="00F81F72"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VELIKA GORICA</w:t>
            </w:r>
          </w:p>
        </w:tc>
        <w:tc>
          <w:tcPr>
            <w:tcW w:w="840" w:type="dxa"/>
            <w:tcBorders>
              <w:top w:val="nil"/>
              <w:left w:val="nil"/>
              <w:bottom w:val="nil"/>
            </w:tcBorders>
          </w:tcPr>
          <w:p w:rsidR="00F81F72" w:rsidRPr="00B729A5" w:rsidRDefault="00F81F72" w:rsidP="00ED1AD5">
            <w:pPr>
              <w:pStyle w:val="Bezproreda2"/>
              <w:rPr>
                <w:rFonts w:ascii="Arial" w:hAnsi="Arial" w:cs="Arial"/>
                <w:b/>
                <w:bCs/>
                <w:sz w:val="22"/>
                <w:szCs w:val="22"/>
              </w:rPr>
            </w:pPr>
          </w:p>
        </w:tc>
        <w:tc>
          <w:tcPr>
            <w:tcW w:w="8002" w:type="dxa"/>
          </w:tcPr>
          <w:p w:rsidR="00F81F72" w:rsidRPr="00B729A5" w:rsidRDefault="00F81F72" w:rsidP="00ED1AD5">
            <w:pPr>
              <w:pStyle w:val="Bezproreda2"/>
              <w:rPr>
                <w:rFonts w:ascii="Arial" w:hAnsi="Arial" w:cs="Arial"/>
                <w:b/>
                <w:bCs/>
                <w:sz w:val="22"/>
                <w:szCs w:val="22"/>
              </w:rPr>
            </w:pPr>
            <w:r w:rsidRPr="00B729A5">
              <w:rPr>
                <w:rFonts w:ascii="Arial" w:hAnsi="Arial" w:cs="Arial"/>
                <w:sz w:val="22"/>
                <w:szCs w:val="22"/>
              </w:rPr>
              <w:t>Povjerenik za natjecanje: Zlatko Petrac, 098-9351-989</w:t>
            </w:r>
          </w:p>
        </w:tc>
      </w:tr>
      <w:tr w:rsidR="00F81F72" w:rsidRPr="00B729A5">
        <w:tc>
          <w:tcPr>
            <w:tcW w:w="3360" w:type="dxa"/>
            <w:tcBorders>
              <w:top w:val="nil"/>
              <w:left w:val="nil"/>
              <w:bottom w:val="nil"/>
              <w:right w:val="nil"/>
            </w:tcBorders>
          </w:tcPr>
          <w:p w:rsidR="00F81F72" w:rsidRPr="00B729A5" w:rsidRDefault="00F81F72" w:rsidP="00ED1AD5">
            <w:pPr>
              <w:pStyle w:val="Bezproreda2"/>
              <w:rPr>
                <w:rFonts w:ascii="Arial" w:hAnsi="Arial" w:cs="Arial"/>
                <w:b/>
                <w:bCs/>
                <w:sz w:val="22"/>
                <w:szCs w:val="22"/>
              </w:rPr>
            </w:pPr>
            <w:r>
              <w:rPr>
                <w:rFonts w:ascii="Arial" w:hAnsi="Arial" w:cs="Arial"/>
                <w:b/>
                <w:bCs/>
                <w:sz w:val="22"/>
                <w:szCs w:val="22"/>
              </w:rPr>
              <w:t xml:space="preserve">                    </w:t>
            </w:r>
            <w:r w:rsidRPr="00B729A5">
              <w:rPr>
                <w:rFonts w:ascii="Arial" w:hAnsi="Arial" w:cs="Arial"/>
                <w:b/>
                <w:bCs/>
                <w:sz w:val="22"/>
                <w:szCs w:val="22"/>
              </w:rPr>
              <w:t>LIGA VETERANA</w:t>
            </w:r>
            <w:r w:rsidRPr="00B729A5">
              <w:rPr>
                <w:rFonts w:ascii="Arial" w:hAnsi="Arial" w:cs="Arial"/>
                <w:sz w:val="22"/>
                <w:szCs w:val="22"/>
              </w:rPr>
              <w:t xml:space="preserve">   </w:t>
            </w:r>
          </w:p>
        </w:tc>
        <w:tc>
          <w:tcPr>
            <w:tcW w:w="840" w:type="dxa"/>
            <w:tcBorders>
              <w:top w:val="nil"/>
              <w:left w:val="nil"/>
              <w:bottom w:val="nil"/>
            </w:tcBorders>
          </w:tcPr>
          <w:p w:rsidR="00F81F72" w:rsidRPr="00B729A5" w:rsidRDefault="00F81F72" w:rsidP="00ED1AD5">
            <w:pPr>
              <w:pStyle w:val="Bezproreda2"/>
              <w:rPr>
                <w:rFonts w:ascii="Arial" w:hAnsi="Arial" w:cs="Arial"/>
                <w:b/>
                <w:bCs/>
                <w:sz w:val="22"/>
                <w:szCs w:val="22"/>
              </w:rPr>
            </w:pPr>
          </w:p>
        </w:tc>
        <w:tc>
          <w:tcPr>
            <w:tcW w:w="8002" w:type="dxa"/>
          </w:tcPr>
          <w:p w:rsidR="00F81F72" w:rsidRPr="00B729A5" w:rsidRDefault="00F81F72" w:rsidP="00ED1AD5">
            <w:pPr>
              <w:pStyle w:val="Bezproreda2"/>
              <w:rPr>
                <w:rFonts w:ascii="Arial" w:hAnsi="Arial" w:cs="Arial"/>
                <w:b/>
                <w:bCs/>
                <w:sz w:val="22"/>
                <w:szCs w:val="22"/>
              </w:rPr>
            </w:pPr>
            <w:r w:rsidRPr="00B729A5">
              <w:rPr>
                <w:rFonts w:ascii="Arial" w:hAnsi="Arial" w:cs="Arial"/>
                <w:sz w:val="22"/>
                <w:szCs w:val="22"/>
              </w:rPr>
              <w:t>Povjerenik za suđenje:      Dalibor Meić, 098-1604-291</w:t>
            </w:r>
          </w:p>
        </w:tc>
      </w:tr>
      <w:tr w:rsidR="00F81F72" w:rsidRPr="00B729A5">
        <w:tc>
          <w:tcPr>
            <w:tcW w:w="3360" w:type="dxa"/>
            <w:tcBorders>
              <w:top w:val="nil"/>
              <w:left w:val="nil"/>
              <w:bottom w:val="nil"/>
              <w:right w:val="nil"/>
            </w:tcBorders>
          </w:tcPr>
          <w:p w:rsidR="00F81F72" w:rsidRPr="00B729A5" w:rsidRDefault="00F81F72" w:rsidP="00ED1AD5">
            <w:pPr>
              <w:pStyle w:val="Bezproreda2"/>
              <w:rPr>
                <w:rFonts w:ascii="Arial" w:hAnsi="Arial" w:cs="Arial"/>
                <w:b/>
                <w:bCs/>
                <w:sz w:val="22"/>
                <w:szCs w:val="22"/>
              </w:rPr>
            </w:pPr>
          </w:p>
        </w:tc>
        <w:tc>
          <w:tcPr>
            <w:tcW w:w="840" w:type="dxa"/>
            <w:tcBorders>
              <w:top w:val="nil"/>
              <w:left w:val="nil"/>
              <w:bottom w:val="nil"/>
            </w:tcBorders>
          </w:tcPr>
          <w:p w:rsidR="00F81F72" w:rsidRPr="00B729A5" w:rsidRDefault="00F81F72" w:rsidP="00ED1AD5">
            <w:pPr>
              <w:pStyle w:val="Bezproreda2"/>
              <w:rPr>
                <w:rFonts w:ascii="Arial" w:hAnsi="Arial" w:cs="Arial"/>
                <w:b/>
                <w:bCs/>
                <w:sz w:val="22"/>
                <w:szCs w:val="22"/>
              </w:rPr>
            </w:pPr>
          </w:p>
        </w:tc>
        <w:tc>
          <w:tcPr>
            <w:tcW w:w="8002" w:type="dxa"/>
          </w:tcPr>
          <w:p w:rsidR="00F81F72" w:rsidRPr="00B729A5" w:rsidRDefault="00F81F72" w:rsidP="00ED1AD5">
            <w:pPr>
              <w:pStyle w:val="Bezproreda2"/>
              <w:rPr>
                <w:rFonts w:ascii="Arial" w:hAnsi="Arial" w:cs="Arial"/>
                <w:b/>
                <w:bCs/>
                <w:sz w:val="22"/>
                <w:szCs w:val="22"/>
              </w:rPr>
            </w:pPr>
            <w:r w:rsidRPr="00B729A5">
              <w:rPr>
                <w:rFonts w:ascii="Arial" w:hAnsi="Arial" w:cs="Arial"/>
                <w:sz w:val="22"/>
                <w:szCs w:val="22"/>
              </w:rPr>
              <w:t>Disciplinski sudac:</w:t>
            </w:r>
            <w:r w:rsidRPr="00B729A5">
              <w:rPr>
                <w:rFonts w:ascii="Arial" w:hAnsi="Arial" w:cs="Arial"/>
                <w:sz w:val="22"/>
                <w:szCs w:val="22"/>
              </w:rPr>
              <w:tab/>
              <w:t xml:space="preserve">       Stjepan Petrac, 098-1814-689</w:t>
            </w:r>
          </w:p>
        </w:tc>
      </w:tr>
      <w:tr w:rsidR="00F81F72" w:rsidRPr="00B729A5">
        <w:tc>
          <w:tcPr>
            <w:tcW w:w="3360" w:type="dxa"/>
            <w:tcBorders>
              <w:top w:val="nil"/>
              <w:left w:val="nil"/>
              <w:bottom w:val="nil"/>
              <w:right w:val="nil"/>
            </w:tcBorders>
          </w:tcPr>
          <w:p w:rsidR="00F81F72" w:rsidRPr="00B729A5" w:rsidRDefault="00F81F72" w:rsidP="00ED1AD5">
            <w:pPr>
              <w:pStyle w:val="Bezproreda2"/>
              <w:rPr>
                <w:rFonts w:ascii="Arial" w:hAnsi="Arial" w:cs="Arial"/>
                <w:b/>
                <w:bCs/>
                <w:sz w:val="22"/>
                <w:szCs w:val="22"/>
              </w:rPr>
            </w:pPr>
          </w:p>
        </w:tc>
        <w:tc>
          <w:tcPr>
            <w:tcW w:w="840" w:type="dxa"/>
            <w:tcBorders>
              <w:top w:val="nil"/>
              <w:left w:val="nil"/>
              <w:bottom w:val="nil"/>
            </w:tcBorders>
          </w:tcPr>
          <w:p w:rsidR="00F81F72" w:rsidRPr="00B729A5" w:rsidRDefault="00F81F72" w:rsidP="00ED1AD5">
            <w:pPr>
              <w:pStyle w:val="Bezproreda2"/>
              <w:rPr>
                <w:rFonts w:ascii="Arial" w:hAnsi="Arial" w:cs="Arial"/>
                <w:b/>
                <w:bCs/>
                <w:sz w:val="22"/>
                <w:szCs w:val="22"/>
              </w:rPr>
            </w:pPr>
          </w:p>
        </w:tc>
        <w:tc>
          <w:tcPr>
            <w:tcW w:w="8002" w:type="dxa"/>
          </w:tcPr>
          <w:p w:rsidR="00F81F72" w:rsidRPr="00B729A5" w:rsidRDefault="00F81F72" w:rsidP="00ED1AD5">
            <w:pPr>
              <w:pStyle w:val="Bezproreda2"/>
              <w:rPr>
                <w:rFonts w:ascii="Arial" w:hAnsi="Arial" w:cs="Arial"/>
                <w:b/>
                <w:bCs/>
                <w:sz w:val="22"/>
                <w:szCs w:val="22"/>
              </w:rPr>
            </w:pPr>
            <w:r w:rsidRPr="00B729A5">
              <w:rPr>
                <w:rFonts w:ascii="Arial" w:hAnsi="Arial" w:cs="Arial"/>
                <w:sz w:val="22"/>
                <w:szCs w:val="22"/>
              </w:rPr>
              <w:t xml:space="preserve">NS VG  Tajnik:                  Stjepan Petrac, 6265-237 </w:t>
            </w:r>
          </w:p>
        </w:tc>
      </w:tr>
    </w:tbl>
    <w:p w:rsidR="00F81F72" w:rsidRPr="00B729A5" w:rsidRDefault="00F81F72" w:rsidP="004B306C">
      <w:pPr>
        <w:pStyle w:val="Bezproreda2"/>
        <w:jc w:val="center"/>
        <w:rPr>
          <w:rFonts w:ascii="Arial" w:hAnsi="Arial" w:cs="Arial"/>
          <w:b/>
          <w:bCs/>
          <w:sz w:val="22"/>
          <w:szCs w:val="22"/>
        </w:rPr>
      </w:pPr>
      <w:r w:rsidRPr="00B729A5">
        <w:rPr>
          <w:rFonts w:ascii="Arial" w:hAnsi="Arial" w:cs="Arial"/>
          <w:b/>
          <w:bCs/>
          <w:sz w:val="22"/>
          <w:szCs w:val="22"/>
        </w:rPr>
        <w:t>PREGLED PODATAKA VETERANSKIH MOMČADI</w:t>
      </w:r>
    </w:p>
    <w:p w:rsidR="00F81F72" w:rsidRDefault="00F81F72" w:rsidP="004B306C">
      <w:pPr>
        <w:pStyle w:val="Heading1"/>
        <w:rPr>
          <w:rFonts w:ascii="Arial" w:hAnsi="Arial" w:cs="Arial"/>
          <w:b w:val="0"/>
          <w:bCs w:val="0"/>
          <w:sz w:val="22"/>
          <w:szCs w:val="22"/>
        </w:rPr>
      </w:pPr>
      <w:r w:rsidRPr="00B729A5">
        <w:rPr>
          <w:rFonts w:ascii="Arial" w:hAnsi="Arial" w:cs="Arial"/>
          <w:b w:val="0"/>
          <w:bCs w:val="0"/>
          <w:sz w:val="22"/>
          <w:szCs w:val="22"/>
        </w:rPr>
        <w:t>Sezona: 2018/19.</w:t>
      </w:r>
    </w:p>
    <w:p w:rsidR="00F81F72" w:rsidRPr="00520BD0" w:rsidRDefault="00F81F72" w:rsidP="004B306C"/>
    <w:tbl>
      <w:tblPr>
        <w:tblW w:w="12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
        <w:gridCol w:w="1800"/>
        <w:gridCol w:w="1560"/>
        <w:gridCol w:w="2040"/>
        <w:gridCol w:w="3240"/>
        <w:gridCol w:w="3082"/>
      </w:tblGrid>
      <w:tr w:rsidR="00F81F72" w:rsidRPr="00B729A5">
        <w:tc>
          <w:tcPr>
            <w:tcW w:w="480" w:type="dxa"/>
          </w:tcPr>
          <w:p w:rsidR="00F81F72" w:rsidRPr="00B729A5" w:rsidRDefault="00F81F72" w:rsidP="00ED1AD5">
            <w:pPr>
              <w:jc w:val="center"/>
              <w:rPr>
                <w:rFonts w:ascii="Arial" w:hAnsi="Arial" w:cs="Arial"/>
                <w:b/>
                <w:bCs/>
              </w:rPr>
            </w:pPr>
            <w:r w:rsidRPr="00B729A5">
              <w:rPr>
                <w:rFonts w:ascii="Arial" w:hAnsi="Arial" w:cs="Arial"/>
                <w:b/>
                <w:bCs/>
                <w:sz w:val="22"/>
                <w:szCs w:val="22"/>
              </w:rPr>
              <w:t>Rb</w:t>
            </w:r>
          </w:p>
        </w:tc>
        <w:tc>
          <w:tcPr>
            <w:tcW w:w="1800" w:type="dxa"/>
          </w:tcPr>
          <w:p w:rsidR="00F81F72" w:rsidRPr="00B729A5" w:rsidRDefault="00F81F72" w:rsidP="00ED1AD5">
            <w:pPr>
              <w:jc w:val="center"/>
              <w:rPr>
                <w:rFonts w:ascii="Arial" w:hAnsi="Arial" w:cs="Arial"/>
                <w:b/>
                <w:bCs/>
              </w:rPr>
            </w:pPr>
            <w:r w:rsidRPr="00B729A5">
              <w:rPr>
                <w:rFonts w:ascii="Arial" w:hAnsi="Arial" w:cs="Arial"/>
                <w:b/>
                <w:bCs/>
                <w:sz w:val="22"/>
                <w:szCs w:val="22"/>
              </w:rPr>
              <w:t>Klub</w:t>
            </w:r>
          </w:p>
          <w:p w:rsidR="00F81F72" w:rsidRPr="00B729A5" w:rsidRDefault="00F81F72" w:rsidP="00ED1AD5">
            <w:pPr>
              <w:jc w:val="center"/>
              <w:rPr>
                <w:rFonts w:ascii="Arial" w:hAnsi="Arial" w:cs="Arial"/>
                <w:b/>
                <w:bCs/>
              </w:rPr>
            </w:pPr>
            <w:r w:rsidRPr="00B729A5">
              <w:rPr>
                <w:rFonts w:ascii="Arial" w:hAnsi="Arial" w:cs="Arial"/>
                <w:b/>
                <w:bCs/>
                <w:sz w:val="22"/>
                <w:szCs w:val="22"/>
              </w:rPr>
              <w:t>Mjesto igre</w:t>
            </w:r>
          </w:p>
        </w:tc>
        <w:tc>
          <w:tcPr>
            <w:tcW w:w="1560" w:type="dxa"/>
          </w:tcPr>
          <w:p w:rsidR="00F81F72" w:rsidRPr="00B729A5" w:rsidRDefault="00F81F72" w:rsidP="00ED1AD5">
            <w:pPr>
              <w:jc w:val="center"/>
              <w:rPr>
                <w:rFonts w:ascii="Arial" w:hAnsi="Arial" w:cs="Arial"/>
                <w:b/>
                <w:bCs/>
              </w:rPr>
            </w:pPr>
            <w:r w:rsidRPr="00B729A5">
              <w:rPr>
                <w:rFonts w:ascii="Arial" w:hAnsi="Arial" w:cs="Arial"/>
                <w:b/>
                <w:bCs/>
                <w:sz w:val="22"/>
                <w:szCs w:val="22"/>
              </w:rPr>
              <w:t>Dan igre</w:t>
            </w:r>
          </w:p>
          <w:p w:rsidR="00F81F72" w:rsidRPr="00B729A5" w:rsidRDefault="00F81F72" w:rsidP="00ED1AD5">
            <w:pPr>
              <w:jc w:val="center"/>
              <w:rPr>
                <w:rFonts w:ascii="Arial" w:hAnsi="Arial" w:cs="Arial"/>
                <w:b/>
                <w:bCs/>
              </w:rPr>
            </w:pPr>
            <w:r w:rsidRPr="00B729A5">
              <w:rPr>
                <w:rFonts w:ascii="Arial" w:hAnsi="Arial" w:cs="Arial"/>
                <w:b/>
                <w:bCs/>
                <w:sz w:val="22"/>
                <w:szCs w:val="22"/>
              </w:rPr>
              <w:t>Boja dresa</w:t>
            </w:r>
          </w:p>
        </w:tc>
        <w:tc>
          <w:tcPr>
            <w:tcW w:w="2040" w:type="dxa"/>
          </w:tcPr>
          <w:p w:rsidR="00F81F72" w:rsidRPr="00B729A5" w:rsidRDefault="00F81F72" w:rsidP="00ED1AD5">
            <w:pPr>
              <w:jc w:val="center"/>
              <w:rPr>
                <w:rFonts w:ascii="Arial" w:hAnsi="Arial" w:cs="Arial"/>
                <w:b/>
                <w:bCs/>
              </w:rPr>
            </w:pPr>
            <w:r w:rsidRPr="00B729A5">
              <w:rPr>
                <w:rFonts w:ascii="Arial" w:hAnsi="Arial" w:cs="Arial"/>
                <w:b/>
                <w:bCs/>
                <w:sz w:val="22"/>
                <w:szCs w:val="22"/>
              </w:rPr>
              <w:t>Voditelj</w:t>
            </w:r>
          </w:p>
        </w:tc>
        <w:tc>
          <w:tcPr>
            <w:tcW w:w="3240" w:type="dxa"/>
          </w:tcPr>
          <w:p w:rsidR="00F81F72" w:rsidRPr="00B729A5" w:rsidRDefault="00F81F72" w:rsidP="00ED1AD5">
            <w:pPr>
              <w:jc w:val="center"/>
              <w:rPr>
                <w:rFonts w:ascii="Arial" w:hAnsi="Arial" w:cs="Arial"/>
                <w:b/>
                <w:bCs/>
              </w:rPr>
            </w:pPr>
            <w:r w:rsidRPr="00B729A5">
              <w:rPr>
                <w:rFonts w:ascii="Arial" w:hAnsi="Arial" w:cs="Arial"/>
                <w:b/>
                <w:bCs/>
                <w:sz w:val="22"/>
                <w:szCs w:val="22"/>
              </w:rPr>
              <w:t>Mail</w:t>
            </w:r>
          </w:p>
        </w:tc>
        <w:tc>
          <w:tcPr>
            <w:tcW w:w="3082" w:type="dxa"/>
          </w:tcPr>
          <w:p w:rsidR="00F81F72" w:rsidRPr="00B729A5" w:rsidRDefault="00F81F72" w:rsidP="004B306C">
            <w:pPr>
              <w:rPr>
                <w:rFonts w:ascii="Arial" w:hAnsi="Arial" w:cs="Arial"/>
                <w:b/>
                <w:bCs/>
              </w:rPr>
            </w:pPr>
            <w:r w:rsidRPr="00B729A5">
              <w:rPr>
                <w:rFonts w:ascii="Arial" w:hAnsi="Arial" w:cs="Arial"/>
                <w:b/>
                <w:bCs/>
                <w:sz w:val="22"/>
                <w:szCs w:val="22"/>
              </w:rPr>
              <w:t>Kontakt</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1</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 xml:space="preserve">BUNA     </w:t>
            </w:r>
          </w:p>
          <w:p w:rsidR="00F81F72" w:rsidRPr="00B729A5" w:rsidRDefault="00F81F72" w:rsidP="00ED1AD5">
            <w:pPr>
              <w:rPr>
                <w:rFonts w:ascii="Arial" w:hAnsi="Arial" w:cs="Arial"/>
              </w:rPr>
            </w:pPr>
            <w:r w:rsidRPr="00B729A5">
              <w:rPr>
                <w:rFonts w:ascii="Arial" w:hAnsi="Arial" w:cs="Arial"/>
                <w:sz w:val="22"/>
                <w:szCs w:val="22"/>
              </w:rPr>
              <w:t>Mala Buna</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Crvena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Zlatko Petrac</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zpetrac@gmail.com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098-9351-989</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2</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DINAMO</w:t>
            </w:r>
          </w:p>
          <w:p w:rsidR="00F81F72" w:rsidRPr="00B729A5" w:rsidRDefault="00F81F72" w:rsidP="00ED1AD5">
            <w:pPr>
              <w:rPr>
                <w:rFonts w:ascii="Arial" w:hAnsi="Arial" w:cs="Arial"/>
              </w:rPr>
            </w:pPr>
            <w:r w:rsidRPr="00B729A5">
              <w:rPr>
                <w:rFonts w:ascii="Arial" w:hAnsi="Arial" w:cs="Arial"/>
                <w:sz w:val="22"/>
                <w:szCs w:val="22"/>
              </w:rPr>
              <w:t>Novo Čiče</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Plava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Stjepan Grgar</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 xml:space="preserve">grgar.stjepan@gmail.com </w:t>
            </w:r>
          </w:p>
          <w:p w:rsidR="00F81F72" w:rsidRPr="00B729A5" w:rsidRDefault="00F81F72" w:rsidP="00ED1AD5">
            <w:pPr>
              <w:rPr>
                <w:rFonts w:ascii="Arial" w:hAnsi="Arial" w:cs="Arial"/>
              </w:rPr>
            </w:pPr>
            <w:r w:rsidRPr="00B729A5">
              <w:rPr>
                <w:rFonts w:ascii="Arial" w:hAnsi="Arial" w:cs="Arial"/>
                <w:sz w:val="22"/>
                <w:szCs w:val="22"/>
              </w:rPr>
              <w:t>ihemen@xnet.hr</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091-7240-791</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3</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GRADIĆI</w:t>
            </w:r>
          </w:p>
          <w:p w:rsidR="00F81F72" w:rsidRPr="00B729A5" w:rsidRDefault="00F81F72" w:rsidP="00ED1AD5">
            <w:pPr>
              <w:rPr>
                <w:rFonts w:ascii="Arial" w:hAnsi="Arial" w:cs="Arial"/>
              </w:rPr>
            </w:pPr>
            <w:r w:rsidRPr="00B729A5">
              <w:rPr>
                <w:rFonts w:ascii="Arial" w:hAnsi="Arial" w:cs="Arial"/>
                <w:sz w:val="22"/>
                <w:szCs w:val="22"/>
              </w:rPr>
              <w:t>Gradići</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Plava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 xml:space="preserve">Zvonko Počuča </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mirpoz@hotmail.com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 xml:space="preserve">091-6378-066 </w:t>
            </w:r>
          </w:p>
          <w:p w:rsidR="00F81F72" w:rsidRPr="00B729A5" w:rsidRDefault="00F81F72" w:rsidP="004B306C">
            <w:pPr>
              <w:rPr>
                <w:rFonts w:ascii="Arial" w:hAnsi="Arial" w:cs="Arial"/>
              </w:rPr>
            </w:pPr>
            <w:r w:rsidRPr="00B729A5">
              <w:rPr>
                <w:rFonts w:ascii="Arial" w:hAnsi="Arial" w:cs="Arial"/>
                <w:sz w:val="22"/>
                <w:szCs w:val="22"/>
              </w:rPr>
              <w:t>098-1968-061</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4</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GORICA</w:t>
            </w:r>
          </w:p>
          <w:p w:rsidR="00F81F72" w:rsidRPr="00B729A5" w:rsidRDefault="00F81F72" w:rsidP="00ED1AD5">
            <w:pPr>
              <w:rPr>
                <w:rFonts w:ascii="Arial" w:hAnsi="Arial" w:cs="Arial"/>
              </w:rPr>
            </w:pPr>
            <w:r w:rsidRPr="00B729A5">
              <w:rPr>
                <w:rFonts w:ascii="Arial" w:hAnsi="Arial" w:cs="Arial"/>
                <w:sz w:val="22"/>
                <w:szCs w:val="22"/>
              </w:rPr>
              <w:t>V. Gorica</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Crvena,bijela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Devi Debijađi</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devi.debiaggi@gmail.com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091-5370-000</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5</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HRUŠEVEC</w:t>
            </w:r>
          </w:p>
          <w:p w:rsidR="00F81F72" w:rsidRPr="00B729A5" w:rsidRDefault="00F81F72" w:rsidP="00ED1AD5">
            <w:pPr>
              <w:rPr>
                <w:rFonts w:ascii="Arial" w:hAnsi="Arial" w:cs="Arial"/>
              </w:rPr>
            </w:pPr>
            <w:r w:rsidRPr="00B729A5">
              <w:rPr>
                <w:rFonts w:ascii="Arial" w:hAnsi="Arial" w:cs="Arial"/>
                <w:sz w:val="22"/>
                <w:szCs w:val="22"/>
              </w:rPr>
              <w:t>D.Hruševec</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Plava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Stjepan Skrbin</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s.skrbin@hotmail.com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097-6622-711</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6</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KLAS</w:t>
            </w:r>
          </w:p>
          <w:p w:rsidR="00F81F72" w:rsidRPr="00B729A5" w:rsidRDefault="00F81F72" w:rsidP="00ED1AD5">
            <w:pPr>
              <w:rPr>
                <w:rFonts w:ascii="Arial" w:hAnsi="Arial" w:cs="Arial"/>
              </w:rPr>
            </w:pPr>
            <w:r w:rsidRPr="00B729A5">
              <w:rPr>
                <w:rFonts w:ascii="Arial" w:hAnsi="Arial" w:cs="Arial"/>
                <w:sz w:val="22"/>
                <w:szCs w:val="22"/>
              </w:rPr>
              <w:t>Mičevec</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Žuta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Vlado Haluga</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nkklas.micevec@gmail.com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091-5221-990</w:t>
            </w:r>
          </w:p>
          <w:p w:rsidR="00F81F72" w:rsidRPr="00B729A5" w:rsidRDefault="00F81F72" w:rsidP="004B306C">
            <w:pPr>
              <w:rPr>
                <w:rFonts w:ascii="Arial" w:hAnsi="Arial" w:cs="Arial"/>
              </w:rPr>
            </w:pP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7</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KURILOVEC</w:t>
            </w:r>
          </w:p>
          <w:p w:rsidR="00F81F72" w:rsidRPr="00B729A5" w:rsidRDefault="00F81F72" w:rsidP="00ED1AD5">
            <w:pPr>
              <w:rPr>
                <w:rFonts w:ascii="Arial" w:hAnsi="Arial" w:cs="Arial"/>
              </w:rPr>
            </w:pPr>
            <w:r w:rsidRPr="00B729A5">
              <w:rPr>
                <w:rFonts w:ascii="Arial" w:hAnsi="Arial" w:cs="Arial"/>
                <w:sz w:val="22"/>
                <w:szCs w:val="22"/>
              </w:rPr>
              <w:t>Kurilovec</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Crvena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Ivan Barbarić</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nkkurilovec@gmail.com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095-1979-760</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8</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LEKENIK</w:t>
            </w:r>
          </w:p>
          <w:p w:rsidR="00F81F72" w:rsidRPr="00B729A5" w:rsidRDefault="00F81F72" w:rsidP="00ED1AD5">
            <w:pPr>
              <w:rPr>
                <w:rFonts w:ascii="Arial" w:hAnsi="Arial" w:cs="Arial"/>
              </w:rPr>
            </w:pPr>
            <w:r w:rsidRPr="00B729A5">
              <w:rPr>
                <w:rFonts w:ascii="Arial" w:hAnsi="Arial" w:cs="Arial"/>
                <w:sz w:val="22"/>
                <w:szCs w:val="22"/>
              </w:rPr>
              <w:t>Peščenica</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Narančasta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Zoran Gregurić</w:t>
            </w:r>
          </w:p>
          <w:p w:rsidR="00F81F72" w:rsidRPr="00B729A5" w:rsidRDefault="00F81F72" w:rsidP="00ED1AD5">
            <w:pPr>
              <w:rPr>
                <w:rFonts w:ascii="Arial" w:hAnsi="Arial" w:cs="Arial"/>
              </w:rPr>
            </w:pPr>
            <w:r w:rsidRPr="00B729A5">
              <w:rPr>
                <w:rFonts w:ascii="Arial" w:hAnsi="Arial" w:cs="Arial"/>
                <w:sz w:val="22"/>
                <w:szCs w:val="22"/>
              </w:rPr>
              <w:t>Branko Puškarić</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zoranfestival@gmail.com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 xml:space="preserve">098-228-929 </w:t>
            </w:r>
          </w:p>
          <w:p w:rsidR="00F81F72" w:rsidRPr="00B729A5" w:rsidRDefault="00F81F72" w:rsidP="004B306C">
            <w:pPr>
              <w:rPr>
                <w:rFonts w:ascii="Arial" w:hAnsi="Arial" w:cs="Arial"/>
              </w:rPr>
            </w:pPr>
            <w:r w:rsidRPr="00B729A5">
              <w:rPr>
                <w:rFonts w:ascii="Arial" w:hAnsi="Arial" w:cs="Arial"/>
                <w:sz w:val="22"/>
                <w:szCs w:val="22"/>
              </w:rPr>
              <w:t>095-3668-968</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9</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MLADOST</w:t>
            </w:r>
          </w:p>
          <w:p w:rsidR="00F81F72" w:rsidRPr="00B729A5" w:rsidRDefault="00F81F72" w:rsidP="00ED1AD5">
            <w:pPr>
              <w:rPr>
                <w:rFonts w:ascii="Arial" w:hAnsi="Arial" w:cs="Arial"/>
              </w:rPr>
            </w:pPr>
            <w:r w:rsidRPr="00B729A5">
              <w:rPr>
                <w:rFonts w:ascii="Arial" w:hAnsi="Arial" w:cs="Arial"/>
                <w:sz w:val="22"/>
                <w:szCs w:val="22"/>
              </w:rPr>
              <w:t>Obrezina</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Crno-žuta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Dubravko Šorša</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dubravko.sorsa@hotmail.com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 xml:space="preserve">098-1800-097 </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10</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MLAKA</w:t>
            </w:r>
          </w:p>
          <w:p w:rsidR="00F81F72" w:rsidRPr="00B729A5" w:rsidRDefault="00F81F72" w:rsidP="00ED1AD5">
            <w:pPr>
              <w:rPr>
                <w:rFonts w:ascii="Arial" w:hAnsi="Arial" w:cs="Arial"/>
              </w:rPr>
            </w:pPr>
            <w:r w:rsidRPr="00B729A5">
              <w:rPr>
                <w:rFonts w:ascii="Arial" w:hAnsi="Arial" w:cs="Arial"/>
                <w:sz w:val="22"/>
                <w:szCs w:val="22"/>
              </w:rPr>
              <w:t>V.Mlaka</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Ponedjeljak</w:t>
            </w:r>
          </w:p>
          <w:p w:rsidR="00F81F72" w:rsidRPr="00B729A5" w:rsidRDefault="00F81F72" w:rsidP="00ED1AD5">
            <w:pPr>
              <w:rPr>
                <w:rFonts w:ascii="Arial" w:hAnsi="Arial" w:cs="Arial"/>
              </w:rPr>
            </w:pPr>
            <w:r w:rsidRPr="00B729A5">
              <w:rPr>
                <w:rFonts w:ascii="Arial" w:hAnsi="Arial" w:cs="Arial"/>
                <w:sz w:val="22"/>
                <w:szCs w:val="22"/>
              </w:rPr>
              <w:t>Crna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Marko Kovač</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sudac999@yahoo.com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099-5752-527</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11</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MRACLIN</w:t>
            </w:r>
          </w:p>
          <w:p w:rsidR="00F81F72" w:rsidRPr="00B729A5" w:rsidRDefault="00F81F72" w:rsidP="00ED1AD5">
            <w:pPr>
              <w:rPr>
                <w:rFonts w:ascii="Arial" w:hAnsi="Arial" w:cs="Arial"/>
              </w:rPr>
            </w:pPr>
            <w:r w:rsidRPr="00B729A5">
              <w:rPr>
                <w:rFonts w:ascii="Arial" w:hAnsi="Arial" w:cs="Arial"/>
                <w:sz w:val="22"/>
                <w:szCs w:val="22"/>
              </w:rPr>
              <w:t>Mraclin</w:t>
            </w:r>
          </w:p>
        </w:tc>
        <w:tc>
          <w:tcPr>
            <w:tcW w:w="1560" w:type="dxa"/>
          </w:tcPr>
          <w:p w:rsidR="00F81F72" w:rsidRPr="00B729A5" w:rsidRDefault="00F81F72" w:rsidP="00ED1AD5">
            <w:pPr>
              <w:rPr>
                <w:rFonts w:ascii="Arial" w:hAnsi="Arial" w:cs="Arial"/>
                <w:b/>
                <w:bCs/>
              </w:rPr>
            </w:pPr>
            <w:r w:rsidRPr="00B729A5">
              <w:rPr>
                <w:rFonts w:ascii="Arial" w:hAnsi="Arial" w:cs="Arial"/>
                <w:b/>
                <w:bCs/>
                <w:sz w:val="22"/>
                <w:szCs w:val="22"/>
              </w:rPr>
              <w:t>Subota</w:t>
            </w:r>
          </w:p>
          <w:p w:rsidR="00F81F72" w:rsidRPr="00B729A5" w:rsidRDefault="00F81F72" w:rsidP="00ED1AD5">
            <w:pPr>
              <w:rPr>
                <w:rFonts w:ascii="Arial" w:hAnsi="Arial" w:cs="Arial"/>
              </w:rPr>
            </w:pPr>
            <w:r w:rsidRPr="00B729A5">
              <w:rPr>
                <w:rFonts w:ascii="Arial" w:hAnsi="Arial" w:cs="Arial"/>
                <w:sz w:val="22"/>
                <w:szCs w:val="22"/>
              </w:rPr>
              <w:t>Tamnoplava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Mario Tandarić</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itandaric@gmail.com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098-327-297</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12</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VATROGASAC</w:t>
            </w:r>
          </w:p>
          <w:p w:rsidR="00F81F72" w:rsidRPr="00B729A5" w:rsidRDefault="00F81F72" w:rsidP="00ED1AD5">
            <w:pPr>
              <w:rPr>
                <w:rFonts w:ascii="Arial" w:hAnsi="Arial" w:cs="Arial"/>
              </w:rPr>
            </w:pPr>
            <w:r w:rsidRPr="00B729A5">
              <w:rPr>
                <w:rFonts w:ascii="Arial" w:hAnsi="Arial" w:cs="Arial"/>
                <w:sz w:val="22"/>
                <w:szCs w:val="22"/>
              </w:rPr>
              <w:t>Kobilić</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Crvena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Željko Pavlinovac</w:t>
            </w:r>
          </w:p>
        </w:tc>
        <w:tc>
          <w:tcPr>
            <w:tcW w:w="3240" w:type="dxa"/>
          </w:tcPr>
          <w:p w:rsidR="00F81F72" w:rsidRPr="00B729A5" w:rsidRDefault="00F81F72" w:rsidP="00ED1AD5">
            <w:pPr>
              <w:rPr>
                <w:rFonts w:ascii="Arial" w:hAnsi="Arial" w:cs="Arial"/>
              </w:rPr>
            </w:pPr>
            <w:r w:rsidRPr="00B729A5">
              <w:rPr>
                <w:rFonts w:ascii="Arial" w:hAnsi="Arial" w:cs="Arial"/>
                <w:sz w:val="22"/>
                <w:szCs w:val="22"/>
              </w:rPr>
              <w:t>zeljkopavlinovac@gmail.com</w:t>
            </w:r>
          </w:p>
        </w:tc>
        <w:tc>
          <w:tcPr>
            <w:tcW w:w="3082" w:type="dxa"/>
          </w:tcPr>
          <w:p w:rsidR="00F81F72" w:rsidRDefault="00F81F72" w:rsidP="004B306C">
            <w:pPr>
              <w:rPr>
                <w:rFonts w:ascii="Arial" w:hAnsi="Arial" w:cs="Arial"/>
              </w:rPr>
            </w:pPr>
            <w:r>
              <w:rPr>
                <w:rFonts w:ascii="Arial" w:hAnsi="Arial" w:cs="Arial"/>
                <w:sz w:val="22"/>
                <w:szCs w:val="22"/>
              </w:rPr>
              <w:t>091-9033-639</w:t>
            </w:r>
          </w:p>
          <w:p w:rsidR="00F81F72" w:rsidRPr="00B729A5" w:rsidRDefault="00F81F72" w:rsidP="004B306C">
            <w:pPr>
              <w:rPr>
                <w:rFonts w:ascii="Arial" w:hAnsi="Arial" w:cs="Arial"/>
              </w:rPr>
            </w:pPr>
            <w:r w:rsidRPr="00B729A5">
              <w:rPr>
                <w:rFonts w:ascii="Arial" w:hAnsi="Arial" w:cs="Arial"/>
                <w:sz w:val="22"/>
                <w:szCs w:val="22"/>
              </w:rPr>
              <w:t>091-5053-711</w:t>
            </w:r>
          </w:p>
        </w:tc>
      </w:tr>
      <w:tr w:rsidR="00F81F72" w:rsidRPr="00B729A5">
        <w:tc>
          <w:tcPr>
            <w:tcW w:w="480" w:type="dxa"/>
          </w:tcPr>
          <w:p w:rsidR="00F81F72" w:rsidRPr="00B729A5" w:rsidRDefault="00F81F72" w:rsidP="00ED1AD5">
            <w:pPr>
              <w:jc w:val="center"/>
              <w:rPr>
                <w:rFonts w:ascii="Arial" w:hAnsi="Arial" w:cs="Arial"/>
              </w:rPr>
            </w:pPr>
            <w:r w:rsidRPr="00B729A5">
              <w:rPr>
                <w:rFonts w:ascii="Arial" w:hAnsi="Arial" w:cs="Arial"/>
                <w:sz w:val="22"/>
                <w:szCs w:val="22"/>
              </w:rPr>
              <w:t>13</w:t>
            </w:r>
          </w:p>
        </w:tc>
        <w:tc>
          <w:tcPr>
            <w:tcW w:w="1800" w:type="dxa"/>
          </w:tcPr>
          <w:p w:rsidR="00F81F72" w:rsidRPr="004E536F" w:rsidRDefault="00F81F72" w:rsidP="00ED1AD5">
            <w:pPr>
              <w:rPr>
                <w:rFonts w:ascii="Arial" w:hAnsi="Arial" w:cs="Arial"/>
                <w:b/>
                <w:bCs/>
              </w:rPr>
            </w:pPr>
            <w:r w:rsidRPr="004E536F">
              <w:rPr>
                <w:rFonts w:ascii="Arial" w:hAnsi="Arial" w:cs="Arial"/>
                <w:b/>
                <w:bCs/>
                <w:sz w:val="22"/>
                <w:szCs w:val="22"/>
              </w:rPr>
              <w:t>VG BOYS</w:t>
            </w:r>
          </w:p>
          <w:p w:rsidR="00F81F72" w:rsidRPr="00B729A5" w:rsidRDefault="00F81F72" w:rsidP="00ED1AD5">
            <w:pPr>
              <w:rPr>
                <w:rFonts w:ascii="Arial" w:hAnsi="Arial" w:cs="Arial"/>
              </w:rPr>
            </w:pPr>
            <w:r w:rsidRPr="00B729A5">
              <w:rPr>
                <w:rFonts w:ascii="Arial" w:hAnsi="Arial" w:cs="Arial"/>
                <w:sz w:val="22"/>
                <w:szCs w:val="22"/>
              </w:rPr>
              <w:t>Kobilić</w:t>
            </w:r>
          </w:p>
        </w:tc>
        <w:tc>
          <w:tcPr>
            <w:tcW w:w="1560" w:type="dxa"/>
          </w:tcPr>
          <w:p w:rsidR="00F81F72" w:rsidRPr="00B729A5" w:rsidRDefault="00F81F72" w:rsidP="00ED1AD5">
            <w:pPr>
              <w:rPr>
                <w:rFonts w:ascii="Arial" w:hAnsi="Arial" w:cs="Arial"/>
              </w:rPr>
            </w:pPr>
            <w:r w:rsidRPr="00B729A5">
              <w:rPr>
                <w:rFonts w:ascii="Arial" w:hAnsi="Arial" w:cs="Arial"/>
                <w:sz w:val="22"/>
                <w:szCs w:val="22"/>
              </w:rPr>
              <w:t>Petak</w:t>
            </w:r>
          </w:p>
          <w:p w:rsidR="00F81F72" w:rsidRPr="00B729A5" w:rsidRDefault="00F81F72" w:rsidP="00ED1AD5">
            <w:pPr>
              <w:rPr>
                <w:rFonts w:ascii="Arial" w:hAnsi="Arial" w:cs="Arial"/>
              </w:rPr>
            </w:pPr>
            <w:r w:rsidRPr="00B729A5">
              <w:rPr>
                <w:rFonts w:ascii="Arial" w:hAnsi="Arial" w:cs="Arial"/>
                <w:sz w:val="22"/>
                <w:szCs w:val="22"/>
              </w:rPr>
              <w:t>S.plava,</w:t>
            </w:r>
            <w:r>
              <w:rPr>
                <w:rFonts w:ascii="Arial" w:hAnsi="Arial" w:cs="Arial"/>
                <w:sz w:val="22"/>
                <w:szCs w:val="22"/>
              </w:rPr>
              <w:t>B</w:t>
            </w:r>
            <w:r w:rsidRPr="00B729A5">
              <w:rPr>
                <w:rFonts w:ascii="Arial" w:hAnsi="Arial" w:cs="Arial"/>
                <w:sz w:val="22"/>
                <w:szCs w:val="22"/>
              </w:rPr>
              <w:t>ijela</w:t>
            </w:r>
          </w:p>
        </w:tc>
        <w:tc>
          <w:tcPr>
            <w:tcW w:w="2040" w:type="dxa"/>
          </w:tcPr>
          <w:p w:rsidR="00F81F72" w:rsidRPr="00B729A5" w:rsidRDefault="00F81F72" w:rsidP="00ED1AD5">
            <w:pPr>
              <w:rPr>
                <w:rFonts w:ascii="Arial" w:hAnsi="Arial" w:cs="Arial"/>
              </w:rPr>
            </w:pPr>
            <w:r w:rsidRPr="00B729A5">
              <w:rPr>
                <w:rFonts w:ascii="Arial" w:hAnsi="Arial" w:cs="Arial"/>
                <w:sz w:val="22"/>
                <w:szCs w:val="22"/>
              </w:rPr>
              <w:t>Stanislav Labus Dražen Vezmar</w:t>
            </w:r>
          </w:p>
        </w:tc>
        <w:tc>
          <w:tcPr>
            <w:tcW w:w="3240" w:type="dxa"/>
          </w:tcPr>
          <w:p w:rsidR="00F81F72" w:rsidRPr="00B729A5" w:rsidRDefault="00F81F72" w:rsidP="00ED1AD5">
            <w:pPr>
              <w:rPr>
                <w:rFonts w:ascii="Arial" w:hAnsi="Arial" w:cs="Arial"/>
              </w:rPr>
            </w:pPr>
            <w:hyperlink r:id="rId21" w:history="1">
              <w:r w:rsidRPr="00B729A5">
                <w:rPr>
                  <w:rStyle w:val="Hyperlink"/>
                  <w:rFonts w:ascii="Arial" w:hAnsi="Arial" w:cs="Arial"/>
                  <w:sz w:val="22"/>
                  <w:szCs w:val="22"/>
                </w:rPr>
                <w:t>stanislav.labus@yahoo.com</w:t>
              </w:r>
            </w:hyperlink>
            <w:r w:rsidRPr="00B729A5">
              <w:rPr>
                <w:rFonts w:ascii="Arial" w:hAnsi="Arial" w:cs="Arial"/>
                <w:sz w:val="22"/>
                <w:szCs w:val="22"/>
              </w:rPr>
              <w:t xml:space="preserve"> </w:t>
            </w:r>
            <w:hyperlink r:id="rId22" w:history="1">
              <w:r w:rsidRPr="00B729A5">
                <w:rPr>
                  <w:rStyle w:val="Hyperlink"/>
                  <w:rFonts w:ascii="Arial" w:hAnsi="Arial" w:cs="Arial"/>
                  <w:sz w:val="22"/>
                  <w:szCs w:val="22"/>
                </w:rPr>
                <w:t>drazen.vezmar1@gmail.com</w:t>
              </w:r>
            </w:hyperlink>
          </w:p>
          <w:p w:rsidR="00F81F72" w:rsidRPr="00B729A5" w:rsidRDefault="00F81F72" w:rsidP="00ED1AD5">
            <w:pPr>
              <w:rPr>
                <w:rFonts w:ascii="Arial" w:hAnsi="Arial" w:cs="Arial"/>
              </w:rPr>
            </w:pPr>
            <w:r w:rsidRPr="00B729A5">
              <w:rPr>
                <w:rFonts w:ascii="Arial" w:hAnsi="Arial" w:cs="Arial"/>
                <w:sz w:val="22"/>
                <w:szCs w:val="22"/>
              </w:rPr>
              <w:t>vgboys2013@gmail.com</w:t>
            </w:r>
          </w:p>
        </w:tc>
        <w:tc>
          <w:tcPr>
            <w:tcW w:w="3082" w:type="dxa"/>
          </w:tcPr>
          <w:p w:rsidR="00F81F72" w:rsidRPr="00B729A5" w:rsidRDefault="00F81F72" w:rsidP="004B306C">
            <w:pPr>
              <w:rPr>
                <w:rFonts w:ascii="Arial" w:hAnsi="Arial" w:cs="Arial"/>
              </w:rPr>
            </w:pPr>
            <w:r w:rsidRPr="00B729A5">
              <w:rPr>
                <w:rFonts w:ascii="Arial" w:hAnsi="Arial" w:cs="Arial"/>
                <w:sz w:val="22"/>
                <w:szCs w:val="22"/>
              </w:rPr>
              <w:t>091-5105-066</w:t>
            </w:r>
          </w:p>
        </w:tc>
      </w:tr>
    </w:tbl>
    <w:p w:rsidR="00F81F72" w:rsidRDefault="00F81F72" w:rsidP="00B71E4E">
      <w:pPr>
        <w:rPr>
          <w:rFonts w:ascii="Arial Black" w:hAnsi="Arial Black" w:cs="Arial Black"/>
          <w:sz w:val="20"/>
          <w:szCs w:val="20"/>
        </w:rPr>
      </w:pPr>
    </w:p>
    <w:sectPr w:rsidR="00F81F72" w:rsidSect="00C43C27">
      <w:pgSz w:w="11906" w:h="16838"/>
      <w:pgMar w:top="426" w:right="707" w:bottom="851" w:left="1276"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F72" w:rsidRDefault="00F81F72" w:rsidP="00C13C4C">
      <w:r>
        <w:separator/>
      </w:r>
    </w:p>
  </w:endnote>
  <w:endnote w:type="continuationSeparator" w:id="0">
    <w:p w:rsidR="00F81F72" w:rsidRDefault="00F81F72" w:rsidP="00C13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50602020203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F72" w:rsidRDefault="00F81F72" w:rsidP="00C13C4C">
      <w:r>
        <w:separator/>
      </w:r>
    </w:p>
  </w:footnote>
  <w:footnote w:type="continuationSeparator" w:id="0">
    <w:p w:rsidR="00F81F72" w:rsidRDefault="00F81F72" w:rsidP="00C13C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5274A"/>
    <w:multiLevelType w:val="hybridMultilevel"/>
    <w:tmpl w:val="E0BE5D9C"/>
    <w:lvl w:ilvl="0" w:tplc="7D78D20A">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E67C57"/>
    <w:multiLevelType w:val="hybridMultilevel"/>
    <w:tmpl w:val="BE2E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F725CA7"/>
    <w:multiLevelType w:val="hybridMultilevel"/>
    <w:tmpl w:val="6FE41BD4"/>
    <w:lvl w:ilvl="0" w:tplc="BDE0D502">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cs="Wingdings" w:hint="default"/>
      </w:rPr>
    </w:lvl>
    <w:lvl w:ilvl="3" w:tplc="04090001" w:tentative="1">
      <w:start w:val="1"/>
      <w:numFmt w:val="bullet"/>
      <w:lvlText w:val=""/>
      <w:lvlJc w:val="left"/>
      <w:pPr>
        <w:ind w:left="3585" w:hanging="360"/>
      </w:pPr>
      <w:rPr>
        <w:rFonts w:ascii="Symbol" w:hAnsi="Symbol" w:cs="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cs="Wingdings" w:hint="default"/>
      </w:rPr>
    </w:lvl>
    <w:lvl w:ilvl="6" w:tplc="04090001" w:tentative="1">
      <w:start w:val="1"/>
      <w:numFmt w:val="bullet"/>
      <w:lvlText w:val=""/>
      <w:lvlJc w:val="left"/>
      <w:pPr>
        <w:ind w:left="5745" w:hanging="360"/>
      </w:pPr>
      <w:rPr>
        <w:rFonts w:ascii="Symbol" w:hAnsi="Symbol" w:cs="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cs="Wingdings" w:hint="default"/>
      </w:rPr>
    </w:lvl>
  </w:abstractNum>
  <w:abstractNum w:abstractNumId="3">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36C60438"/>
    <w:multiLevelType w:val="hybridMultilevel"/>
    <w:tmpl w:val="A46A25D2"/>
    <w:lvl w:ilvl="0" w:tplc="6D609BB2">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nsid w:val="370A3E66"/>
    <w:multiLevelType w:val="hybridMultilevel"/>
    <w:tmpl w:val="FCF4B6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2DD5AA6"/>
    <w:multiLevelType w:val="hybridMultilevel"/>
    <w:tmpl w:val="953247BC"/>
    <w:lvl w:ilvl="0" w:tplc="8DBCD56E">
      <w:start w:val="8"/>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cs="Wingdings" w:hint="default"/>
      </w:rPr>
    </w:lvl>
    <w:lvl w:ilvl="3" w:tplc="04090001" w:tentative="1">
      <w:start w:val="1"/>
      <w:numFmt w:val="bullet"/>
      <w:lvlText w:val=""/>
      <w:lvlJc w:val="left"/>
      <w:pPr>
        <w:ind w:left="3570" w:hanging="360"/>
      </w:pPr>
      <w:rPr>
        <w:rFonts w:ascii="Symbol" w:hAnsi="Symbol" w:cs="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cs="Wingdings" w:hint="default"/>
      </w:rPr>
    </w:lvl>
    <w:lvl w:ilvl="6" w:tplc="04090001" w:tentative="1">
      <w:start w:val="1"/>
      <w:numFmt w:val="bullet"/>
      <w:lvlText w:val=""/>
      <w:lvlJc w:val="left"/>
      <w:pPr>
        <w:ind w:left="5730" w:hanging="360"/>
      </w:pPr>
      <w:rPr>
        <w:rFonts w:ascii="Symbol" w:hAnsi="Symbol" w:cs="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cs="Wingdings" w:hint="default"/>
      </w:rPr>
    </w:lvl>
  </w:abstractNum>
  <w:abstractNum w:abstractNumId="9">
    <w:nsid w:val="460735C4"/>
    <w:multiLevelType w:val="hybridMultilevel"/>
    <w:tmpl w:val="4F46B5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444761"/>
    <w:multiLevelType w:val="hybridMultilevel"/>
    <w:tmpl w:val="798A3C2C"/>
    <w:lvl w:ilvl="0" w:tplc="A9302922">
      <w:start w:val="5"/>
      <w:numFmt w:val="bullet"/>
      <w:lvlText w:val="-"/>
      <w:lvlJc w:val="left"/>
      <w:pPr>
        <w:tabs>
          <w:tab w:val="num" w:pos="1065"/>
        </w:tabs>
        <w:ind w:left="1065" w:hanging="360"/>
      </w:pPr>
      <w:rPr>
        <w:rFonts w:ascii="Arial" w:eastAsia="Times New Roman" w:hAnsi="Aria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cs="Wingdings" w:hint="default"/>
      </w:rPr>
    </w:lvl>
    <w:lvl w:ilvl="3" w:tplc="041A0001" w:tentative="1">
      <w:start w:val="1"/>
      <w:numFmt w:val="bullet"/>
      <w:lvlText w:val=""/>
      <w:lvlJc w:val="left"/>
      <w:pPr>
        <w:tabs>
          <w:tab w:val="num" w:pos="3225"/>
        </w:tabs>
        <w:ind w:left="3225" w:hanging="360"/>
      </w:pPr>
      <w:rPr>
        <w:rFonts w:ascii="Symbol" w:hAnsi="Symbol" w:cs="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cs="Wingdings" w:hint="default"/>
      </w:rPr>
    </w:lvl>
    <w:lvl w:ilvl="6" w:tplc="041A0001" w:tentative="1">
      <w:start w:val="1"/>
      <w:numFmt w:val="bullet"/>
      <w:lvlText w:val=""/>
      <w:lvlJc w:val="left"/>
      <w:pPr>
        <w:tabs>
          <w:tab w:val="num" w:pos="5385"/>
        </w:tabs>
        <w:ind w:left="5385" w:hanging="360"/>
      </w:pPr>
      <w:rPr>
        <w:rFonts w:ascii="Symbol" w:hAnsi="Symbol" w:cs="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cs="Wingdings" w:hint="default"/>
      </w:rPr>
    </w:lvl>
  </w:abstractNum>
  <w:abstractNum w:abstractNumId="11">
    <w:nsid w:val="502C7018"/>
    <w:multiLevelType w:val="hybridMultilevel"/>
    <w:tmpl w:val="B2561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58170DC"/>
    <w:multiLevelType w:val="hybridMultilevel"/>
    <w:tmpl w:val="26E8EA84"/>
    <w:lvl w:ilvl="0" w:tplc="480C7D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65C57143"/>
    <w:multiLevelType w:val="hybridMultilevel"/>
    <w:tmpl w:val="E2569E7A"/>
    <w:lvl w:ilvl="0" w:tplc="104EBE44">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4">
    <w:nsid w:val="69301D7A"/>
    <w:multiLevelType w:val="hybridMultilevel"/>
    <w:tmpl w:val="7130C274"/>
    <w:lvl w:ilvl="0" w:tplc="0938FD8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nsid w:val="694120AF"/>
    <w:multiLevelType w:val="hybridMultilevel"/>
    <w:tmpl w:val="929A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7">
    <w:nsid w:val="6D3273FE"/>
    <w:multiLevelType w:val="singleLevel"/>
    <w:tmpl w:val="4A6EB3CA"/>
    <w:lvl w:ilvl="0">
      <w:numFmt w:val="bullet"/>
      <w:lvlText w:val="-"/>
      <w:lvlJc w:val="left"/>
      <w:pPr>
        <w:tabs>
          <w:tab w:val="num" w:pos="6120"/>
        </w:tabs>
        <w:ind w:left="6120" w:hanging="360"/>
      </w:pPr>
      <w:rPr>
        <w:rFonts w:ascii="Times New Roman" w:hAnsi="Times New Roman" w:cs="Times New Roman" w:hint="default"/>
      </w:rPr>
    </w:lvl>
  </w:abstractNum>
  <w:abstractNum w:abstractNumId="18">
    <w:nsid w:val="6FB82ABA"/>
    <w:multiLevelType w:val="hybridMultilevel"/>
    <w:tmpl w:val="2382A37E"/>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1F547C"/>
    <w:multiLevelType w:val="hybridMultilevel"/>
    <w:tmpl w:val="6E4CD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DCF4B48"/>
    <w:multiLevelType w:val="hybridMultilevel"/>
    <w:tmpl w:val="C276B4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19"/>
  </w:num>
  <w:num w:numId="6">
    <w:abstractNumId w:val="7"/>
  </w:num>
  <w:num w:numId="7">
    <w:abstractNumId w:val="2"/>
  </w:num>
  <w:num w:numId="8">
    <w:abstractNumId w:val="17"/>
  </w:num>
  <w:num w:numId="9">
    <w:abstractNumId w:val="3"/>
  </w:num>
  <w:num w:numId="10">
    <w:abstractNumId w:val="16"/>
  </w:num>
  <w:num w:numId="11">
    <w:abstractNumId w:val="5"/>
  </w:num>
  <w:num w:numId="12">
    <w:abstractNumId w:val="12"/>
  </w:num>
  <w:num w:numId="13">
    <w:abstractNumId w:val="1"/>
  </w:num>
  <w:num w:numId="14">
    <w:abstractNumId w:val="9"/>
  </w:num>
  <w:num w:numId="15">
    <w:abstractNumId w:val="11"/>
  </w:num>
  <w:num w:numId="16">
    <w:abstractNumId w:val="21"/>
  </w:num>
  <w:num w:numId="17">
    <w:abstractNumId w:val="14"/>
  </w:num>
  <w:num w:numId="18">
    <w:abstractNumId w:val="6"/>
  </w:num>
  <w:num w:numId="19">
    <w:abstractNumId w:val="18"/>
  </w:num>
  <w:num w:numId="20">
    <w:abstractNumId w:val="20"/>
  </w:num>
  <w:num w:numId="21">
    <w:abstractNumId w:val="15"/>
  </w:num>
  <w:num w:numId="22">
    <w:abstractNumId w:val="4"/>
  </w:num>
  <w:num w:numId="23">
    <w:abstractNumId w:val="1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2024"/>
    <w:rsid w:val="000001D1"/>
    <w:rsid w:val="00000BF9"/>
    <w:rsid w:val="00000C3B"/>
    <w:rsid w:val="0000424C"/>
    <w:rsid w:val="00004AEC"/>
    <w:rsid w:val="00005BCC"/>
    <w:rsid w:val="000101F1"/>
    <w:rsid w:val="0001619E"/>
    <w:rsid w:val="00020049"/>
    <w:rsid w:val="0002019F"/>
    <w:rsid w:val="00023968"/>
    <w:rsid w:val="00023989"/>
    <w:rsid w:val="00024D9F"/>
    <w:rsid w:val="00026083"/>
    <w:rsid w:val="0003198A"/>
    <w:rsid w:val="00033DF7"/>
    <w:rsid w:val="000346B7"/>
    <w:rsid w:val="00035C82"/>
    <w:rsid w:val="00035D64"/>
    <w:rsid w:val="000437F4"/>
    <w:rsid w:val="00044311"/>
    <w:rsid w:val="00046274"/>
    <w:rsid w:val="00046C50"/>
    <w:rsid w:val="0005082C"/>
    <w:rsid w:val="00050A19"/>
    <w:rsid w:val="0006297F"/>
    <w:rsid w:val="00063518"/>
    <w:rsid w:val="0006517D"/>
    <w:rsid w:val="000654A2"/>
    <w:rsid w:val="00071216"/>
    <w:rsid w:val="00072BB1"/>
    <w:rsid w:val="00072DE8"/>
    <w:rsid w:val="00076529"/>
    <w:rsid w:val="0008144B"/>
    <w:rsid w:val="00081CEC"/>
    <w:rsid w:val="00082814"/>
    <w:rsid w:val="000834F2"/>
    <w:rsid w:val="0008546A"/>
    <w:rsid w:val="00085C69"/>
    <w:rsid w:val="0008628B"/>
    <w:rsid w:val="00086718"/>
    <w:rsid w:val="0009072B"/>
    <w:rsid w:val="00090DE7"/>
    <w:rsid w:val="00090DE8"/>
    <w:rsid w:val="000932ED"/>
    <w:rsid w:val="000A1698"/>
    <w:rsid w:val="000A2997"/>
    <w:rsid w:val="000A2BAD"/>
    <w:rsid w:val="000A46CD"/>
    <w:rsid w:val="000A49E0"/>
    <w:rsid w:val="000A59F7"/>
    <w:rsid w:val="000A5B01"/>
    <w:rsid w:val="000B17A7"/>
    <w:rsid w:val="000B7CB4"/>
    <w:rsid w:val="000B7CDF"/>
    <w:rsid w:val="000C0D51"/>
    <w:rsid w:val="000C2592"/>
    <w:rsid w:val="000C2789"/>
    <w:rsid w:val="000C3847"/>
    <w:rsid w:val="000C49AC"/>
    <w:rsid w:val="000C7D8E"/>
    <w:rsid w:val="000C7EA0"/>
    <w:rsid w:val="000D0F75"/>
    <w:rsid w:val="000D7582"/>
    <w:rsid w:val="000E13BD"/>
    <w:rsid w:val="000E2D77"/>
    <w:rsid w:val="000E4695"/>
    <w:rsid w:val="000E6BB3"/>
    <w:rsid w:val="000E6E16"/>
    <w:rsid w:val="000E7642"/>
    <w:rsid w:val="000F0B24"/>
    <w:rsid w:val="000F32E2"/>
    <w:rsid w:val="000F46AF"/>
    <w:rsid w:val="000F6D7F"/>
    <w:rsid w:val="001005A8"/>
    <w:rsid w:val="001070AC"/>
    <w:rsid w:val="00112EC3"/>
    <w:rsid w:val="0011357D"/>
    <w:rsid w:val="0011441C"/>
    <w:rsid w:val="00116590"/>
    <w:rsid w:val="001170B9"/>
    <w:rsid w:val="00126017"/>
    <w:rsid w:val="00131291"/>
    <w:rsid w:val="00131B9A"/>
    <w:rsid w:val="00134730"/>
    <w:rsid w:val="001404F3"/>
    <w:rsid w:val="00142C38"/>
    <w:rsid w:val="001503FE"/>
    <w:rsid w:val="001521BE"/>
    <w:rsid w:val="00152D49"/>
    <w:rsid w:val="001551F6"/>
    <w:rsid w:val="0015597F"/>
    <w:rsid w:val="00157E9F"/>
    <w:rsid w:val="0016192E"/>
    <w:rsid w:val="00163F81"/>
    <w:rsid w:val="0016570D"/>
    <w:rsid w:val="00166AA2"/>
    <w:rsid w:val="001673BF"/>
    <w:rsid w:val="00174A16"/>
    <w:rsid w:val="0017500B"/>
    <w:rsid w:val="00175B42"/>
    <w:rsid w:val="00176CAF"/>
    <w:rsid w:val="00181C7F"/>
    <w:rsid w:val="00185023"/>
    <w:rsid w:val="001946B5"/>
    <w:rsid w:val="00196AF9"/>
    <w:rsid w:val="00197C9C"/>
    <w:rsid w:val="001A0F00"/>
    <w:rsid w:val="001A10B7"/>
    <w:rsid w:val="001A12D4"/>
    <w:rsid w:val="001B0B63"/>
    <w:rsid w:val="001B4E7A"/>
    <w:rsid w:val="001B6385"/>
    <w:rsid w:val="001B68A2"/>
    <w:rsid w:val="001B6988"/>
    <w:rsid w:val="001C1B8F"/>
    <w:rsid w:val="001C3310"/>
    <w:rsid w:val="001C40DD"/>
    <w:rsid w:val="001C41E0"/>
    <w:rsid w:val="001D5547"/>
    <w:rsid w:val="001D55B2"/>
    <w:rsid w:val="001D6F72"/>
    <w:rsid w:val="001E104D"/>
    <w:rsid w:val="001E7A2B"/>
    <w:rsid w:val="001E7BE3"/>
    <w:rsid w:val="001F0FD7"/>
    <w:rsid w:val="001F26FC"/>
    <w:rsid w:val="001F33EF"/>
    <w:rsid w:val="001F449D"/>
    <w:rsid w:val="001F5705"/>
    <w:rsid w:val="001F5848"/>
    <w:rsid w:val="001F5BEC"/>
    <w:rsid w:val="00202114"/>
    <w:rsid w:val="0020295B"/>
    <w:rsid w:val="002035F6"/>
    <w:rsid w:val="00204AFC"/>
    <w:rsid w:val="0021497C"/>
    <w:rsid w:val="002152EE"/>
    <w:rsid w:val="0021581F"/>
    <w:rsid w:val="00220CD6"/>
    <w:rsid w:val="00226FF1"/>
    <w:rsid w:val="00227210"/>
    <w:rsid w:val="00227D0B"/>
    <w:rsid w:val="00230B4A"/>
    <w:rsid w:val="002311BE"/>
    <w:rsid w:val="00231AC7"/>
    <w:rsid w:val="0023222C"/>
    <w:rsid w:val="00236922"/>
    <w:rsid w:val="00236A42"/>
    <w:rsid w:val="00237AFA"/>
    <w:rsid w:val="00240688"/>
    <w:rsid w:val="00244948"/>
    <w:rsid w:val="00246D9A"/>
    <w:rsid w:val="002508BF"/>
    <w:rsid w:val="0025562B"/>
    <w:rsid w:val="00256753"/>
    <w:rsid w:val="002570A1"/>
    <w:rsid w:val="00257ADF"/>
    <w:rsid w:val="00257C53"/>
    <w:rsid w:val="002609FA"/>
    <w:rsid w:val="00261BB0"/>
    <w:rsid w:val="0026662F"/>
    <w:rsid w:val="00266D83"/>
    <w:rsid w:val="00266F88"/>
    <w:rsid w:val="0027366A"/>
    <w:rsid w:val="002744D3"/>
    <w:rsid w:val="00274CEB"/>
    <w:rsid w:val="00281544"/>
    <w:rsid w:val="00281D4D"/>
    <w:rsid w:val="002834D0"/>
    <w:rsid w:val="002860B2"/>
    <w:rsid w:val="0028736B"/>
    <w:rsid w:val="00295DED"/>
    <w:rsid w:val="00296989"/>
    <w:rsid w:val="002A0580"/>
    <w:rsid w:val="002A664E"/>
    <w:rsid w:val="002A700C"/>
    <w:rsid w:val="002B029B"/>
    <w:rsid w:val="002C04D0"/>
    <w:rsid w:val="002C0AEB"/>
    <w:rsid w:val="002C1480"/>
    <w:rsid w:val="002C4C54"/>
    <w:rsid w:val="002C4D40"/>
    <w:rsid w:val="002C51A3"/>
    <w:rsid w:val="002C6294"/>
    <w:rsid w:val="002C7535"/>
    <w:rsid w:val="002D1F8D"/>
    <w:rsid w:val="002D33F7"/>
    <w:rsid w:val="002D497B"/>
    <w:rsid w:val="002D52D6"/>
    <w:rsid w:val="002D594E"/>
    <w:rsid w:val="002E06BE"/>
    <w:rsid w:val="002E0D66"/>
    <w:rsid w:val="002E2D72"/>
    <w:rsid w:val="002F0DD5"/>
    <w:rsid w:val="002F1639"/>
    <w:rsid w:val="002F3ED4"/>
    <w:rsid w:val="003021D0"/>
    <w:rsid w:val="00303651"/>
    <w:rsid w:val="003045CC"/>
    <w:rsid w:val="003046D3"/>
    <w:rsid w:val="00304B18"/>
    <w:rsid w:val="003050B2"/>
    <w:rsid w:val="0030692F"/>
    <w:rsid w:val="003164F1"/>
    <w:rsid w:val="0031665C"/>
    <w:rsid w:val="00317170"/>
    <w:rsid w:val="0031718D"/>
    <w:rsid w:val="00321CBF"/>
    <w:rsid w:val="00322386"/>
    <w:rsid w:val="00324EAD"/>
    <w:rsid w:val="0032716F"/>
    <w:rsid w:val="00332B3C"/>
    <w:rsid w:val="00336856"/>
    <w:rsid w:val="00343F81"/>
    <w:rsid w:val="00346BF7"/>
    <w:rsid w:val="00346EFC"/>
    <w:rsid w:val="00347624"/>
    <w:rsid w:val="00347C55"/>
    <w:rsid w:val="00354378"/>
    <w:rsid w:val="00355FB9"/>
    <w:rsid w:val="00361A2F"/>
    <w:rsid w:val="00362024"/>
    <w:rsid w:val="00366562"/>
    <w:rsid w:val="003668E6"/>
    <w:rsid w:val="00367E4E"/>
    <w:rsid w:val="0037060D"/>
    <w:rsid w:val="00370BD5"/>
    <w:rsid w:val="00372621"/>
    <w:rsid w:val="00377C1F"/>
    <w:rsid w:val="003803B6"/>
    <w:rsid w:val="00381E9B"/>
    <w:rsid w:val="00384AD0"/>
    <w:rsid w:val="00385C9B"/>
    <w:rsid w:val="00387D06"/>
    <w:rsid w:val="003925DF"/>
    <w:rsid w:val="00397410"/>
    <w:rsid w:val="003A34A6"/>
    <w:rsid w:val="003A5E0F"/>
    <w:rsid w:val="003A7AF1"/>
    <w:rsid w:val="003B059B"/>
    <w:rsid w:val="003B20B8"/>
    <w:rsid w:val="003C041B"/>
    <w:rsid w:val="003C367E"/>
    <w:rsid w:val="003C4CCC"/>
    <w:rsid w:val="003C7226"/>
    <w:rsid w:val="003D17E8"/>
    <w:rsid w:val="003D1B7B"/>
    <w:rsid w:val="003D21A3"/>
    <w:rsid w:val="003D7CCC"/>
    <w:rsid w:val="003E0631"/>
    <w:rsid w:val="003E0BDA"/>
    <w:rsid w:val="003E49EC"/>
    <w:rsid w:val="003E6012"/>
    <w:rsid w:val="003E67C7"/>
    <w:rsid w:val="003E752A"/>
    <w:rsid w:val="0040294B"/>
    <w:rsid w:val="004050C7"/>
    <w:rsid w:val="00407BE8"/>
    <w:rsid w:val="004116F4"/>
    <w:rsid w:val="0041206C"/>
    <w:rsid w:val="00416123"/>
    <w:rsid w:val="00423031"/>
    <w:rsid w:val="004232D2"/>
    <w:rsid w:val="00423F2B"/>
    <w:rsid w:val="004257F4"/>
    <w:rsid w:val="004300F7"/>
    <w:rsid w:val="00430231"/>
    <w:rsid w:val="00431B1D"/>
    <w:rsid w:val="00435D33"/>
    <w:rsid w:val="004509F7"/>
    <w:rsid w:val="00452C78"/>
    <w:rsid w:val="0045315A"/>
    <w:rsid w:val="004555CE"/>
    <w:rsid w:val="00461E2C"/>
    <w:rsid w:val="004701D8"/>
    <w:rsid w:val="00474C59"/>
    <w:rsid w:val="00481546"/>
    <w:rsid w:val="00483456"/>
    <w:rsid w:val="0048479C"/>
    <w:rsid w:val="00485E28"/>
    <w:rsid w:val="00486D3F"/>
    <w:rsid w:val="00487B2F"/>
    <w:rsid w:val="00492C1F"/>
    <w:rsid w:val="00493039"/>
    <w:rsid w:val="004971EE"/>
    <w:rsid w:val="004A2A28"/>
    <w:rsid w:val="004B0F9D"/>
    <w:rsid w:val="004B306C"/>
    <w:rsid w:val="004B3584"/>
    <w:rsid w:val="004B3EDF"/>
    <w:rsid w:val="004B7E9A"/>
    <w:rsid w:val="004C4809"/>
    <w:rsid w:val="004C589A"/>
    <w:rsid w:val="004C6DEA"/>
    <w:rsid w:val="004D0042"/>
    <w:rsid w:val="004D15CF"/>
    <w:rsid w:val="004D1B28"/>
    <w:rsid w:val="004D36BB"/>
    <w:rsid w:val="004D3914"/>
    <w:rsid w:val="004D4756"/>
    <w:rsid w:val="004D6308"/>
    <w:rsid w:val="004E3621"/>
    <w:rsid w:val="004E3B6E"/>
    <w:rsid w:val="004E536F"/>
    <w:rsid w:val="004E5759"/>
    <w:rsid w:val="004E60CD"/>
    <w:rsid w:val="004E6C70"/>
    <w:rsid w:val="004E74BE"/>
    <w:rsid w:val="004F01A9"/>
    <w:rsid w:val="004F0932"/>
    <w:rsid w:val="004F1818"/>
    <w:rsid w:val="004F2B20"/>
    <w:rsid w:val="004F6E1F"/>
    <w:rsid w:val="0050491B"/>
    <w:rsid w:val="005106AA"/>
    <w:rsid w:val="005108CF"/>
    <w:rsid w:val="005119CB"/>
    <w:rsid w:val="005127D2"/>
    <w:rsid w:val="00515836"/>
    <w:rsid w:val="00515C30"/>
    <w:rsid w:val="00520656"/>
    <w:rsid w:val="00520743"/>
    <w:rsid w:val="00520BD0"/>
    <w:rsid w:val="00522316"/>
    <w:rsid w:val="00522624"/>
    <w:rsid w:val="00523A62"/>
    <w:rsid w:val="00524547"/>
    <w:rsid w:val="0052650C"/>
    <w:rsid w:val="00527A99"/>
    <w:rsid w:val="0053652C"/>
    <w:rsid w:val="00541542"/>
    <w:rsid w:val="005420F2"/>
    <w:rsid w:val="005457CA"/>
    <w:rsid w:val="005464DD"/>
    <w:rsid w:val="00546D23"/>
    <w:rsid w:val="0055221D"/>
    <w:rsid w:val="00552DE9"/>
    <w:rsid w:val="00557070"/>
    <w:rsid w:val="00560BFE"/>
    <w:rsid w:val="00561579"/>
    <w:rsid w:val="00561A1F"/>
    <w:rsid w:val="005667D8"/>
    <w:rsid w:val="00566BEA"/>
    <w:rsid w:val="0057337D"/>
    <w:rsid w:val="005734E8"/>
    <w:rsid w:val="00575942"/>
    <w:rsid w:val="00581E84"/>
    <w:rsid w:val="005832F5"/>
    <w:rsid w:val="005853B3"/>
    <w:rsid w:val="00585A84"/>
    <w:rsid w:val="00587F99"/>
    <w:rsid w:val="00597080"/>
    <w:rsid w:val="005A1323"/>
    <w:rsid w:val="005A1552"/>
    <w:rsid w:val="005A5793"/>
    <w:rsid w:val="005A7D3E"/>
    <w:rsid w:val="005B0DFB"/>
    <w:rsid w:val="005B2E78"/>
    <w:rsid w:val="005B6954"/>
    <w:rsid w:val="005C634B"/>
    <w:rsid w:val="005D1BEF"/>
    <w:rsid w:val="005D2EA8"/>
    <w:rsid w:val="005D6051"/>
    <w:rsid w:val="005D64C7"/>
    <w:rsid w:val="005E5F01"/>
    <w:rsid w:val="005F07A1"/>
    <w:rsid w:val="005F317F"/>
    <w:rsid w:val="005F61A0"/>
    <w:rsid w:val="005F6C8C"/>
    <w:rsid w:val="005F7ED2"/>
    <w:rsid w:val="0060006F"/>
    <w:rsid w:val="00600446"/>
    <w:rsid w:val="00601A1D"/>
    <w:rsid w:val="006036CE"/>
    <w:rsid w:val="006046F8"/>
    <w:rsid w:val="00605F5E"/>
    <w:rsid w:val="00612C06"/>
    <w:rsid w:val="00613AEE"/>
    <w:rsid w:val="006158CB"/>
    <w:rsid w:val="0061689C"/>
    <w:rsid w:val="006203B8"/>
    <w:rsid w:val="00626554"/>
    <w:rsid w:val="00632E62"/>
    <w:rsid w:val="006350CE"/>
    <w:rsid w:val="00636669"/>
    <w:rsid w:val="00636E15"/>
    <w:rsid w:val="00637447"/>
    <w:rsid w:val="0064308E"/>
    <w:rsid w:val="00644748"/>
    <w:rsid w:val="006448E9"/>
    <w:rsid w:val="0064580D"/>
    <w:rsid w:val="006460C9"/>
    <w:rsid w:val="00652A94"/>
    <w:rsid w:val="0065347C"/>
    <w:rsid w:val="00653887"/>
    <w:rsid w:val="00654038"/>
    <w:rsid w:val="00654561"/>
    <w:rsid w:val="00654BC8"/>
    <w:rsid w:val="00664E1C"/>
    <w:rsid w:val="006730EB"/>
    <w:rsid w:val="00676AE7"/>
    <w:rsid w:val="0068037B"/>
    <w:rsid w:val="0068113D"/>
    <w:rsid w:val="00683897"/>
    <w:rsid w:val="00684A77"/>
    <w:rsid w:val="006853ED"/>
    <w:rsid w:val="00686A3C"/>
    <w:rsid w:val="00691E0D"/>
    <w:rsid w:val="00692F3E"/>
    <w:rsid w:val="00694455"/>
    <w:rsid w:val="006A2424"/>
    <w:rsid w:val="006A3224"/>
    <w:rsid w:val="006A5C0B"/>
    <w:rsid w:val="006A5D15"/>
    <w:rsid w:val="006B152D"/>
    <w:rsid w:val="006C4EB2"/>
    <w:rsid w:val="006C7829"/>
    <w:rsid w:val="006D04FA"/>
    <w:rsid w:val="006D14E3"/>
    <w:rsid w:val="006D2947"/>
    <w:rsid w:val="006D395F"/>
    <w:rsid w:val="006D47F2"/>
    <w:rsid w:val="006E07BA"/>
    <w:rsid w:val="006E5BFE"/>
    <w:rsid w:val="006E6CE7"/>
    <w:rsid w:val="006E6DF6"/>
    <w:rsid w:val="006E7862"/>
    <w:rsid w:val="006F052B"/>
    <w:rsid w:val="006F2E47"/>
    <w:rsid w:val="006F3476"/>
    <w:rsid w:val="006F5612"/>
    <w:rsid w:val="006F6EB5"/>
    <w:rsid w:val="007037A3"/>
    <w:rsid w:val="00704758"/>
    <w:rsid w:val="00704B2F"/>
    <w:rsid w:val="00707AE6"/>
    <w:rsid w:val="007105C5"/>
    <w:rsid w:val="00712CF1"/>
    <w:rsid w:val="0072066A"/>
    <w:rsid w:val="007208C4"/>
    <w:rsid w:val="00722B09"/>
    <w:rsid w:val="00722C6C"/>
    <w:rsid w:val="00724E4B"/>
    <w:rsid w:val="00725149"/>
    <w:rsid w:val="00730D28"/>
    <w:rsid w:val="00733954"/>
    <w:rsid w:val="007440E9"/>
    <w:rsid w:val="0074442A"/>
    <w:rsid w:val="0074460C"/>
    <w:rsid w:val="00746F5D"/>
    <w:rsid w:val="0075197E"/>
    <w:rsid w:val="007535A3"/>
    <w:rsid w:val="00755116"/>
    <w:rsid w:val="007575B8"/>
    <w:rsid w:val="00760FFF"/>
    <w:rsid w:val="0076759B"/>
    <w:rsid w:val="00770473"/>
    <w:rsid w:val="007732E8"/>
    <w:rsid w:val="0077353D"/>
    <w:rsid w:val="00773A99"/>
    <w:rsid w:val="00773AEE"/>
    <w:rsid w:val="00776352"/>
    <w:rsid w:val="007768DF"/>
    <w:rsid w:val="0078146D"/>
    <w:rsid w:val="0078321C"/>
    <w:rsid w:val="007869EA"/>
    <w:rsid w:val="00786E99"/>
    <w:rsid w:val="007878B9"/>
    <w:rsid w:val="00791AE2"/>
    <w:rsid w:val="00795B0B"/>
    <w:rsid w:val="00797ABF"/>
    <w:rsid w:val="007A5690"/>
    <w:rsid w:val="007A570D"/>
    <w:rsid w:val="007A5D00"/>
    <w:rsid w:val="007A71C4"/>
    <w:rsid w:val="007A7727"/>
    <w:rsid w:val="007B33AB"/>
    <w:rsid w:val="007B42EA"/>
    <w:rsid w:val="007B69D4"/>
    <w:rsid w:val="007B72BC"/>
    <w:rsid w:val="007B7680"/>
    <w:rsid w:val="007C1E7D"/>
    <w:rsid w:val="007C3391"/>
    <w:rsid w:val="007C367D"/>
    <w:rsid w:val="007C6930"/>
    <w:rsid w:val="007D1039"/>
    <w:rsid w:val="007D60F6"/>
    <w:rsid w:val="007D795F"/>
    <w:rsid w:val="007E11ED"/>
    <w:rsid w:val="007E5923"/>
    <w:rsid w:val="007E6130"/>
    <w:rsid w:val="007E6BFF"/>
    <w:rsid w:val="007F3367"/>
    <w:rsid w:val="007F3B8B"/>
    <w:rsid w:val="007F6F8C"/>
    <w:rsid w:val="007F77F5"/>
    <w:rsid w:val="008018E6"/>
    <w:rsid w:val="00804B8B"/>
    <w:rsid w:val="00806B90"/>
    <w:rsid w:val="008074AD"/>
    <w:rsid w:val="008136CF"/>
    <w:rsid w:val="00815C7F"/>
    <w:rsid w:val="008174D9"/>
    <w:rsid w:val="0082662C"/>
    <w:rsid w:val="00826775"/>
    <w:rsid w:val="00831E15"/>
    <w:rsid w:val="00834C0A"/>
    <w:rsid w:val="00837246"/>
    <w:rsid w:val="00837EF8"/>
    <w:rsid w:val="00841967"/>
    <w:rsid w:val="00843BBA"/>
    <w:rsid w:val="00845C8C"/>
    <w:rsid w:val="008460C8"/>
    <w:rsid w:val="008478AE"/>
    <w:rsid w:val="008504D0"/>
    <w:rsid w:val="00852B9E"/>
    <w:rsid w:val="0085376B"/>
    <w:rsid w:val="00853ED7"/>
    <w:rsid w:val="00854AD0"/>
    <w:rsid w:val="00873742"/>
    <w:rsid w:val="00874818"/>
    <w:rsid w:val="0087522D"/>
    <w:rsid w:val="00876ADD"/>
    <w:rsid w:val="00880CB0"/>
    <w:rsid w:val="00883164"/>
    <w:rsid w:val="00884D03"/>
    <w:rsid w:val="00885CBD"/>
    <w:rsid w:val="00890637"/>
    <w:rsid w:val="008915E5"/>
    <w:rsid w:val="00895CC0"/>
    <w:rsid w:val="00896FB6"/>
    <w:rsid w:val="00897753"/>
    <w:rsid w:val="008A3E1A"/>
    <w:rsid w:val="008A5210"/>
    <w:rsid w:val="008A52EB"/>
    <w:rsid w:val="008B366D"/>
    <w:rsid w:val="008B39FF"/>
    <w:rsid w:val="008B6F74"/>
    <w:rsid w:val="008C6885"/>
    <w:rsid w:val="008C75C9"/>
    <w:rsid w:val="008C7D56"/>
    <w:rsid w:val="008D2F29"/>
    <w:rsid w:val="008D2F83"/>
    <w:rsid w:val="008D3A7B"/>
    <w:rsid w:val="008D3DFE"/>
    <w:rsid w:val="008D5E54"/>
    <w:rsid w:val="008D75E1"/>
    <w:rsid w:val="008D784D"/>
    <w:rsid w:val="008D7ADE"/>
    <w:rsid w:val="008E02C8"/>
    <w:rsid w:val="008E1654"/>
    <w:rsid w:val="008E25C2"/>
    <w:rsid w:val="008E52AE"/>
    <w:rsid w:val="008E61FA"/>
    <w:rsid w:val="008F07B3"/>
    <w:rsid w:val="008F35DE"/>
    <w:rsid w:val="008F3D4E"/>
    <w:rsid w:val="008F43ED"/>
    <w:rsid w:val="008F5C57"/>
    <w:rsid w:val="008F5D2A"/>
    <w:rsid w:val="009006F0"/>
    <w:rsid w:val="0090086D"/>
    <w:rsid w:val="00903425"/>
    <w:rsid w:val="009037F2"/>
    <w:rsid w:val="0090571D"/>
    <w:rsid w:val="00905F4C"/>
    <w:rsid w:val="00905F7D"/>
    <w:rsid w:val="0090616F"/>
    <w:rsid w:val="00907421"/>
    <w:rsid w:val="00910EF7"/>
    <w:rsid w:val="00914413"/>
    <w:rsid w:val="00914745"/>
    <w:rsid w:val="00914EE3"/>
    <w:rsid w:val="00915DF2"/>
    <w:rsid w:val="00917E05"/>
    <w:rsid w:val="00920F25"/>
    <w:rsid w:val="00921784"/>
    <w:rsid w:val="00921BAB"/>
    <w:rsid w:val="00922375"/>
    <w:rsid w:val="009229D4"/>
    <w:rsid w:val="00922D64"/>
    <w:rsid w:val="009262F7"/>
    <w:rsid w:val="00927543"/>
    <w:rsid w:val="00927F14"/>
    <w:rsid w:val="0093292D"/>
    <w:rsid w:val="009331A6"/>
    <w:rsid w:val="00934C63"/>
    <w:rsid w:val="00935062"/>
    <w:rsid w:val="00937747"/>
    <w:rsid w:val="009417B8"/>
    <w:rsid w:val="009430BC"/>
    <w:rsid w:val="00943D70"/>
    <w:rsid w:val="009450ED"/>
    <w:rsid w:val="00946966"/>
    <w:rsid w:val="0094705D"/>
    <w:rsid w:val="00950F55"/>
    <w:rsid w:val="0095271B"/>
    <w:rsid w:val="00952769"/>
    <w:rsid w:val="00954EF0"/>
    <w:rsid w:val="00957825"/>
    <w:rsid w:val="0096078D"/>
    <w:rsid w:val="00960AD7"/>
    <w:rsid w:val="009650C0"/>
    <w:rsid w:val="00970B1A"/>
    <w:rsid w:val="0097188A"/>
    <w:rsid w:val="00972DCD"/>
    <w:rsid w:val="009758A2"/>
    <w:rsid w:val="009770C4"/>
    <w:rsid w:val="00980F4E"/>
    <w:rsid w:val="0098160C"/>
    <w:rsid w:val="0098264C"/>
    <w:rsid w:val="009828AF"/>
    <w:rsid w:val="009841C7"/>
    <w:rsid w:val="0098443D"/>
    <w:rsid w:val="00986BA0"/>
    <w:rsid w:val="0099591F"/>
    <w:rsid w:val="009967DB"/>
    <w:rsid w:val="009A28C6"/>
    <w:rsid w:val="009B14F0"/>
    <w:rsid w:val="009B3955"/>
    <w:rsid w:val="009B44FD"/>
    <w:rsid w:val="009B6253"/>
    <w:rsid w:val="009B6F27"/>
    <w:rsid w:val="009C0631"/>
    <w:rsid w:val="009C1BBC"/>
    <w:rsid w:val="009C45F6"/>
    <w:rsid w:val="009C6321"/>
    <w:rsid w:val="009D0327"/>
    <w:rsid w:val="009D111E"/>
    <w:rsid w:val="009D1CBD"/>
    <w:rsid w:val="009D2127"/>
    <w:rsid w:val="009D2D2C"/>
    <w:rsid w:val="009D4A33"/>
    <w:rsid w:val="009D6B92"/>
    <w:rsid w:val="009D7C45"/>
    <w:rsid w:val="009E13E5"/>
    <w:rsid w:val="009E341B"/>
    <w:rsid w:val="009E5EF0"/>
    <w:rsid w:val="009E6070"/>
    <w:rsid w:val="009F4804"/>
    <w:rsid w:val="009F6C7B"/>
    <w:rsid w:val="009F7716"/>
    <w:rsid w:val="00A01684"/>
    <w:rsid w:val="00A01B20"/>
    <w:rsid w:val="00A02A31"/>
    <w:rsid w:val="00A03407"/>
    <w:rsid w:val="00A07961"/>
    <w:rsid w:val="00A079C9"/>
    <w:rsid w:val="00A116E5"/>
    <w:rsid w:val="00A1747D"/>
    <w:rsid w:val="00A200AA"/>
    <w:rsid w:val="00A225F1"/>
    <w:rsid w:val="00A2358F"/>
    <w:rsid w:val="00A239A8"/>
    <w:rsid w:val="00A24030"/>
    <w:rsid w:val="00A24903"/>
    <w:rsid w:val="00A31545"/>
    <w:rsid w:val="00A32A47"/>
    <w:rsid w:val="00A32D81"/>
    <w:rsid w:val="00A34008"/>
    <w:rsid w:val="00A34903"/>
    <w:rsid w:val="00A34D65"/>
    <w:rsid w:val="00A373E8"/>
    <w:rsid w:val="00A42E90"/>
    <w:rsid w:val="00A435E2"/>
    <w:rsid w:val="00A44719"/>
    <w:rsid w:val="00A44E2B"/>
    <w:rsid w:val="00A457F6"/>
    <w:rsid w:val="00A46FFC"/>
    <w:rsid w:val="00A470AF"/>
    <w:rsid w:val="00A51412"/>
    <w:rsid w:val="00A55CBA"/>
    <w:rsid w:val="00A569FF"/>
    <w:rsid w:val="00A56B4A"/>
    <w:rsid w:val="00A57141"/>
    <w:rsid w:val="00A61E66"/>
    <w:rsid w:val="00A662ED"/>
    <w:rsid w:val="00A67379"/>
    <w:rsid w:val="00A70D1D"/>
    <w:rsid w:val="00A72CE3"/>
    <w:rsid w:val="00A742F5"/>
    <w:rsid w:val="00A752EB"/>
    <w:rsid w:val="00A75BDC"/>
    <w:rsid w:val="00A75C04"/>
    <w:rsid w:val="00A769D5"/>
    <w:rsid w:val="00A826F4"/>
    <w:rsid w:val="00A92161"/>
    <w:rsid w:val="00A94A58"/>
    <w:rsid w:val="00A94C61"/>
    <w:rsid w:val="00AA0EF0"/>
    <w:rsid w:val="00AA3A14"/>
    <w:rsid w:val="00AA4064"/>
    <w:rsid w:val="00AA46C9"/>
    <w:rsid w:val="00AA566E"/>
    <w:rsid w:val="00AB261A"/>
    <w:rsid w:val="00AB2B26"/>
    <w:rsid w:val="00AB3885"/>
    <w:rsid w:val="00AB78F0"/>
    <w:rsid w:val="00AC069F"/>
    <w:rsid w:val="00AC0D93"/>
    <w:rsid w:val="00AC0E91"/>
    <w:rsid w:val="00AC1977"/>
    <w:rsid w:val="00AC38FF"/>
    <w:rsid w:val="00AC44E2"/>
    <w:rsid w:val="00AC7901"/>
    <w:rsid w:val="00AC79DD"/>
    <w:rsid w:val="00AD3E5F"/>
    <w:rsid w:val="00AD5CB6"/>
    <w:rsid w:val="00AD64B2"/>
    <w:rsid w:val="00AE48FB"/>
    <w:rsid w:val="00AF1F94"/>
    <w:rsid w:val="00AF5671"/>
    <w:rsid w:val="00AF6964"/>
    <w:rsid w:val="00B0100C"/>
    <w:rsid w:val="00B05EDC"/>
    <w:rsid w:val="00B11B28"/>
    <w:rsid w:val="00B24D4C"/>
    <w:rsid w:val="00B25F2D"/>
    <w:rsid w:val="00B261AE"/>
    <w:rsid w:val="00B30E5F"/>
    <w:rsid w:val="00B31494"/>
    <w:rsid w:val="00B315B8"/>
    <w:rsid w:val="00B34843"/>
    <w:rsid w:val="00B37516"/>
    <w:rsid w:val="00B3785B"/>
    <w:rsid w:val="00B45B17"/>
    <w:rsid w:val="00B460C4"/>
    <w:rsid w:val="00B46A72"/>
    <w:rsid w:val="00B51CEA"/>
    <w:rsid w:val="00B5260F"/>
    <w:rsid w:val="00B52781"/>
    <w:rsid w:val="00B5460C"/>
    <w:rsid w:val="00B555A1"/>
    <w:rsid w:val="00B55A79"/>
    <w:rsid w:val="00B5654F"/>
    <w:rsid w:val="00B56942"/>
    <w:rsid w:val="00B57707"/>
    <w:rsid w:val="00B626D9"/>
    <w:rsid w:val="00B62913"/>
    <w:rsid w:val="00B6486D"/>
    <w:rsid w:val="00B64BEE"/>
    <w:rsid w:val="00B67BDA"/>
    <w:rsid w:val="00B70DFD"/>
    <w:rsid w:val="00B71E4E"/>
    <w:rsid w:val="00B729A5"/>
    <w:rsid w:val="00B7336E"/>
    <w:rsid w:val="00B75FBB"/>
    <w:rsid w:val="00B81D81"/>
    <w:rsid w:val="00B81EB0"/>
    <w:rsid w:val="00B8475F"/>
    <w:rsid w:val="00B87B3E"/>
    <w:rsid w:val="00B9258B"/>
    <w:rsid w:val="00B942B6"/>
    <w:rsid w:val="00BA3343"/>
    <w:rsid w:val="00BA6F99"/>
    <w:rsid w:val="00BB051C"/>
    <w:rsid w:val="00BB7C18"/>
    <w:rsid w:val="00BB7D89"/>
    <w:rsid w:val="00BC101C"/>
    <w:rsid w:val="00BC1796"/>
    <w:rsid w:val="00BC5C4B"/>
    <w:rsid w:val="00BC5E08"/>
    <w:rsid w:val="00BC717E"/>
    <w:rsid w:val="00BD36DF"/>
    <w:rsid w:val="00BD6B8F"/>
    <w:rsid w:val="00BE0CD3"/>
    <w:rsid w:val="00BE389F"/>
    <w:rsid w:val="00BE3D36"/>
    <w:rsid w:val="00BE6895"/>
    <w:rsid w:val="00BE7876"/>
    <w:rsid w:val="00BF065A"/>
    <w:rsid w:val="00C06122"/>
    <w:rsid w:val="00C075E7"/>
    <w:rsid w:val="00C07A0C"/>
    <w:rsid w:val="00C11D47"/>
    <w:rsid w:val="00C13C4C"/>
    <w:rsid w:val="00C14432"/>
    <w:rsid w:val="00C178A0"/>
    <w:rsid w:val="00C17DB2"/>
    <w:rsid w:val="00C21FA8"/>
    <w:rsid w:val="00C21FD8"/>
    <w:rsid w:val="00C25C87"/>
    <w:rsid w:val="00C3295E"/>
    <w:rsid w:val="00C34401"/>
    <w:rsid w:val="00C358CB"/>
    <w:rsid w:val="00C36239"/>
    <w:rsid w:val="00C3745A"/>
    <w:rsid w:val="00C40305"/>
    <w:rsid w:val="00C43A5D"/>
    <w:rsid w:val="00C43C27"/>
    <w:rsid w:val="00C44842"/>
    <w:rsid w:val="00C448FA"/>
    <w:rsid w:val="00C52178"/>
    <w:rsid w:val="00C539D6"/>
    <w:rsid w:val="00C5461B"/>
    <w:rsid w:val="00C54CC1"/>
    <w:rsid w:val="00C55859"/>
    <w:rsid w:val="00C64702"/>
    <w:rsid w:val="00C66F73"/>
    <w:rsid w:val="00C708FF"/>
    <w:rsid w:val="00C804D9"/>
    <w:rsid w:val="00C81FFB"/>
    <w:rsid w:val="00C82962"/>
    <w:rsid w:val="00C84AE6"/>
    <w:rsid w:val="00C862EC"/>
    <w:rsid w:val="00C90411"/>
    <w:rsid w:val="00C90D4D"/>
    <w:rsid w:val="00C927C0"/>
    <w:rsid w:val="00C93794"/>
    <w:rsid w:val="00C93A8B"/>
    <w:rsid w:val="00C94103"/>
    <w:rsid w:val="00C956BA"/>
    <w:rsid w:val="00C95C51"/>
    <w:rsid w:val="00CA3DA1"/>
    <w:rsid w:val="00CA6408"/>
    <w:rsid w:val="00CA7159"/>
    <w:rsid w:val="00CC07C4"/>
    <w:rsid w:val="00CC2580"/>
    <w:rsid w:val="00CC35AF"/>
    <w:rsid w:val="00CD1641"/>
    <w:rsid w:val="00CD185D"/>
    <w:rsid w:val="00CD1E43"/>
    <w:rsid w:val="00CD2569"/>
    <w:rsid w:val="00CD7FF4"/>
    <w:rsid w:val="00CE475F"/>
    <w:rsid w:val="00CE5399"/>
    <w:rsid w:val="00CF3879"/>
    <w:rsid w:val="00CF4FAA"/>
    <w:rsid w:val="00D0370A"/>
    <w:rsid w:val="00D0469D"/>
    <w:rsid w:val="00D0561B"/>
    <w:rsid w:val="00D12EFA"/>
    <w:rsid w:val="00D13AC8"/>
    <w:rsid w:val="00D14A29"/>
    <w:rsid w:val="00D17C57"/>
    <w:rsid w:val="00D2205D"/>
    <w:rsid w:val="00D22FBC"/>
    <w:rsid w:val="00D23317"/>
    <w:rsid w:val="00D26B80"/>
    <w:rsid w:val="00D26C1E"/>
    <w:rsid w:val="00D275C3"/>
    <w:rsid w:val="00D31F2A"/>
    <w:rsid w:val="00D32113"/>
    <w:rsid w:val="00D32789"/>
    <w:rsid w:val="00D33459"/>
    <w:rsid w:val="00D335D3"/>
    <w:rsid w:val="00D37417"/>
    <w:rsid w:val="00D41118"/>
    <w:rsid w:val="00D411F1"/>
    <w:rsid w:val="00D41E3E"/>
    <w:rsid w:val="00D442B0"/>
    <w:rsid w:val="00D469C8"/>
    <w:rsid w:val="00D46DA2"/>
    <w:rsid w:val="00D4751D"/>
    <w:rsid w:val="00D47C0C"/>
    <w:rsid w:val="00D51DDB"/>
    <w:rsid w:val="00D528BB"/>
    <w:rsid w:val="00D53CE2"/>
    <w:rsid w:val="00D54213"/>
    <w:rsid w:val="00D60E41"/>
    <w:rsid w:val="00D63458"/>
    <w:rsid w:val="00D63DE1"/>
    <w:rsid w:val="00D671A7"/>
    <w:rsid w:val="00D744F8"/>
    <w:rsid w:val="00D76B6D"/>
    <w:rsid w:val="00D776D3"/>
    <w:rsid w:val="00D907EF"/>
    <w:rsid w:val="00D90EEF"/>
    <w:rsid w:val="00D92C25"/>
    <w:rsid w:val="00D92D26"/>
    <w:rsid w:val="00D957D2"/>
    <w:rsid w:val="00D963D2"/>
    <w:rsid w:val="00D966A4"/>
    <w:rsid w:val="00D9770E"/>
    <w:rsid w:val="00DA2EEA"/>
    <w:rsid w:val="00DA45DD"/>
    <w:rsid w:val="00DA4603"/>
    <w:rsid w:val="00DA55E9"/>
    <w:rsid w:val="00DA7803"/>
    <w:rsid w:val="00DA78E2"/>
    <w:rsid w:val="00DB1050"/>
    <w:rsid w:val="00DB1750"/>
    <w:rsid w:val="00DB2580"/>
    <w:rsid w:val="00DB62D3"/>
    <w:rsid w:val="00DC143F"/>
    <w:rsid w:val="00DC41A9"/>
    <w:rsid w:val="00DC5E4B"/>
    <w:rsid w:val="00DC644B"/>
    <w:rsid w:val="00DC6B25"/>
    <w:rsid w:val="00DD4941"/>
    <w:rsid w:val="00DD560B"/>
    <w:rsid w:val="00DD72D3"/>
    <w:rsid w:val="00DE1A4F"/>
    <w:rsid w:val="00DE2345"/>
    <w:rsid w:val="00DE4526"/>
    <w:rsid w:val="00DE4C2F"/>
    <w:rsid w:val="00DE6371"/>
    <w:rsid w:val="00DE6EEF"/>
    <w:rsid w:val="00DF045A"/>
    <w:rsid w:val="00DF0658"/>
    <w:rsid w:val="00DF0761"/>
    <w:rsid w:val="00DF0D8E"/>
    <w:rsid w:val="00DF0F65"/>
    <w:rsid w:val="00DF25CE"/>
    <w:rsid w:val="00DF420C"/>
    <w:rsid w:val="00DF4F0A"/>
    <w:rsid w:val="00DF7950"/>
    <w:rsid w:val="00E015FE"/>
    <w:rsid w:val="00E02616"/>
    <w:rsid w:val="00E044EF"/>
    <w:rsid w:val="00E07C9F"/>
    <w:rsid w:val="00E15198"/>
    <w:rsid w:val="00E22CE6"/>
    <w:rsid w:val="00E25E57"/>
    <w:rsid w:val="00E33D5B"/>
    <w:rsid w:val="00E40CAC"/>
    <w:rsid w:val="00E4174B"/>
    <w:rsid w:val="00E42E4D"/>
    <w:rsid w:val="00E43470"/>
    <w:rsid w:val="00E45E2D"/>
    <w:rsid w:val="00E46893"/>
    <w:rsid w:val="00E47264"/>
    <w:rsid w:val="00E55C21"/>
    <w:rsid w:val="00E562E9"/>
    <w:rsid w:val="00E66D06"/>
    <w:rsid w:val="00E74C7E"/>
    <w:rsid w:val="00E756F6"/>
    <w:rsid w:val="00E770C1"/>
    <w:rsid w:val="00E80E0A"/>
    <w:rsid w:val="00E84C8F"/>
    <w:rsid w:val="00E939AF"/>
    <w:rsid w:val="00E9439F"/>
    <w:rsid w:val="00E979FF"/>
    <w:rsid w:val="00E97D83"/>
    <w:rsid w:val="00EA39CB"/>
    <w:rsid w:val="00EA5643"/>
    <w:rsid w:val="00EA65A5"/>
    <w:rsid w:val="00EA70DA"/>
    <w:rsid w:val="00EB1AA6"/>
    <w:rsid w:val="00EB4EF2"/>
    <w:rsid w:val="00EB6F76"/>
    <w:rsid w:val="00EB76CD"/>
    <w:rsid w:val="00EC0BA6"/>
    <w:rsid w:val="00EC0BF1"/>
    <w:rsid w:val="00EC1E28"/>
    <w:rsid w:val="00EC1F74"/>
    <w:rsid w:val="00EC2099"/>
    <w:rsid w:val="00EC5CB8"/>
    <w:rsid w:val="00EC6C27"/>
    <w:rsid w:val="00EC6F70"/>
    <w:rsid w:val="00ED1A1C"/>
    <w:rsid w:val="00ED1AD5"/>
    <w:rsid w:val="00ED2AF1"/>
    <w:rsid w:val="00ED361D"/>
    <w:rsid w:val="00ED3B1A"/>
    <w:rsid w:val="00ED6450"/>
    <w:rsid w:val="00ED7ED1"/>
    <w:rsid w:val="00EE130F"/>
    <w:rsid w:val="00EE389B"/>
    <w:rsid w:val="00EF3167"/>
    <w:rsid w:val="00EF346D"/>
    <w:rsid w:val="00EF410A"/>
    <w:rsid w:val="00EF4213"/>
    <w:rsid w:val="00EF609B"/>
    <w:rsid w:val="00F00597"/>
    <w:rsid w:val="00F01E7E"/>
    <w:rsid w:val="00F03BAF"/>
    <w:rsid w:val="00F03FC8"/>
    <w:rsid w:val="00F04F81"/>
    <w:rsid w:val="00F06FC1"/>
    <w:rsid w:val="00F0714C"/>
    <w:rsid w:val="00F07812"/>
    <w:rsid w:val="00F134BD"/>
    <w:rsid w:val="00F14A50"/>
    <w:rsid w:val="00F17C80"/>
    <w:rsid w:val="00F255D5"/>
    <w:rsid w:val="00F256DE"/>
    <w:rsid w:val="00F27742"/>
    <w:rsid w:val="00F303A4"/>
    <w:rsid w:val="00F30B21"/>
    <w:rsid w:val="00F30E1B"/>
    <w:rsid w:val="00F36F1B"/>
    <w:rsid w:val="00F40979"/>
    <w:rsid w:val="00F42F45"/>
    <w:rsid w:val="00F51F5A"/>
    <w:rsid w:val="00F543CA"/>
    <w:rsid w:val="00F54A8C"/>
    <w:rsid w:val="00F55A48"/>
    <w:rsid w:val="00F56DE3"/>
    <w:rsid w:val="00F60E7B"/>
    <w:rsid w:val="00F62244"/>
    <w:rsid w:val="00F62783"/>
    <w:rsid w:val="00F701C0"/>
    <w:rsid w:val="00F70941"/>
    <w:rsid w:val="00F724EE"/>
    <w:rsid w:val="00F7281C"/>
    <w:rsid w:val="00F80249"/>
    <w:rsid w:val="00F81F72"/>
    <w:rsid w:val="00F85146"/>
    <w:rsid w:val="00F86D6A"/>
    <w:rsid w:val="00F87227"/>
    <w:rsid w:val="00F87994"/>
    <w:rsid w:val="00F87ECF"/>
    <w:rsid w:val="00F91102"/>
    <w:rsid w:val="00F9215E"/>
    <w:rsid w:val="00F94D0F"/>
    <w:rsid w:val="00F969E4"/>
    <w:rsid w:val="00F971F3"/>
    <w:rsid w:val="00FA26E9"/>
    <w:rsid w:val="00FA324B"/>
    <w:rsid w:val="00FA6191"/>
    <w:rsid w:val="00FA6E51"/>
    <w:rsid w:val="00FA6F5F"/>
    <w:rsid w:val="00FA7784"/>
    <w:rsid w:val="00FB6427"/>
    <w:rsid w:val="00FC0788"/>
    <w:rsid w:val="00FC0A01"/>
    <w:rsid w:val="00FC193E"/>
    <w:rsid w:val="00FC3DBE"/>
    <w:rsid w:val="00FC4419"/>
    <w:rsid w:val="00FC6094"/>
    <w:rsid w:val="00FD25C6"/>
    <w:rsid w:val="00FD5499"/>
    <w:rsid w:val="00FD5ECA"/>
    <w:rsid w:val="00FE19B9"/>
    <w:rsid w:val="00FE2AF1"/>
    <w:rsid w:val="00FE4A0F"/>
    <w:rsid w:val="00FE57AB"/>
    <w:rsid w:val="00FE5A73"/>
    <w:rsid w:val="00FF0566"/>
    <w:rsid w:val="00FF0F3E"/>
    <w:rsid w:val="00FF3167"/>
    <w:rsid w:val="00FF3C3E"/>
    <w:rsid w:val="00FF5F3D"/>
    <w:rsid w:val="00FF6DFB"/>
    <w:rsid w:val="00FF7476"/>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rPr>
      <w:rFonts w:ascii="Times New Roman" w:eastAsia="Times New Roman" w:hAnsi="Times New Roman"/>
      <w:sz w:val="24"/>
      <w:szCs w:val="24"/>
    </w:rPr>
  </w:style>
  <w:style w:type="paragraph" w:styleId="Heading1">
    <w:name w:val="heading 1"/>
    <w:basedOn w:val="Normal"/>
    <w:next w:val="Normal"/>
    <w:link w:val="Heading1Char"/>
    <w:uiPriority w:val="99"/>
    <w:qFormat/>
    <w:rsid w:val="007575B8"/>
    <w:pPr>
      <w:keepNext/>
      <w:jc w:val="center"/>
      <w:outlineLvl w:val="0"/>
    </w:pPr>
    <w:rPr>
      <w:b/>
      <w:bCs/>
      <w:sz w:val="36"/>
      <w:szCs w:val="36"/>
    </w:rPr>
  </w:style>
  <w:style w:type="paragraph" w:styleId="Heading2">
    <w:name w:val="heading 2"/>
    <w:basedOn w:val="Normal"/>
    <w:next w:val="Normal"/>
    <w:link w:val="Heading2Char"/>
    <w:uiPriority w:val="99"/>
    <w:qFormat/>
    <w:rsid w:val="007575B8"/>
    <w:pPr>
      <w:keepNext/>
      <w:outlineLvl w:val="1"/>
    </w:pPr>
  </w:style>
  <w:style w:type="paragraph" w:styleId="Heading3">
    <w:name w:val="heading 3"/>
    <w:basedOn w:val="Normal"/>
    <w:next w:val="Normal"/>
    <w:link w:val="Heading3Char"/>
    <w:uiPriority w:val="99"/>
    <w:qFormat/>
    <w:rsid w:val="007575B8"/>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7575B8"/>
    <w:pPr>
      <w:keepNext/>
      <w:outlineLvl w:val="3"/>
    </w:pPr>
    <w:rPr>
      <w:b/>
      <w:bCs/>
    </w:rPr>
  </w:style>
  <w:style w:type="paragraph" w:styleId="Heading5">
    <w:name w:val="heading 5"/>
    <w:basedOn w:val="Normal"/>
    <w:next w:val="Normal"/>
    <w:link w:val="Heading5Char"/>
    <w:uiPriority w:val="99"/>
    <w:qFormat/>
    <w:rsid w:val="007575B8"/>
    <w:pPr>
      <w:spacing w:before="240" w:after="60"/>
      <w:outlineLvl w:val="4"/>
    </w:pPr>
    <w:rPr>
      <w:rFonts w:ascii="Calibri" w:hAnsi="Calibri" w:cs="Calibri"/>
      <w:b/>
      <w:bCs/>
      <w:i/>
      <w:iCs/>
      <w:sz w:val="26"/>
      <w:szCs w:val="26"/>
    </w:rPr>
  </w:style>
  <w:style w:type="paragraph" w:styleId="Heading7">
    <w:name w:val="heading 7"/>
    <w:basedOn w:val="Normal"/>
    <w:next w:val="Normal"/>
    <w:link w:val="Heading7Char1"/>
    <w:uiPriority w:val="99"/>
    <w:qFormat/>
    <w:rsid w:val="007575B8"/>
    <w:pPr>
      <w:spacing w:before="240" w:after="60"/>
      <w:outlineLvl w:val="6"/>
    </w:pPr>
    <w:rPr>
      <w:lang w:val="en-AU"/>
    </w:rPr>
  </w:style>
  <w:style w:type="paragraph" w:styleId="Heading9">
    <w:name w:val="heading 9"/>
    <w:basedOn w:val="Normal"/>
    <w:next w:val="Normal"/>
    <w:link w:val="Heading9Char"/>
    <w:uiPriority w:val="99"/>
    <w:qFormat/>
    <w:rsid w:val="007575B8"/>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75B8"/>
    <w:rPr>
      <w:rFonts w:ascii="Times New Roman" w:hAnsi="Times New Roman" w:cs="Times New Roman"/>
      <w:b/>
      <w:bCs/>
      <w:sz w:val="20"/>
      <w:szCs w:val="20"/>
      <w:lang w:eastAsia="hr-HR"/>
    </w:rPr>
  </w:style>
  <w:style w:type="character" w:customStyle="1" w:styleId="Heading2Char">
    <w:name w:val="Heading 2 Char"/>
    <w:basedOn w:val="DefaultParagraphFont"/>
    <w:link w:val="Heading2"/>
    <w:uiPriority w:val="99"/>
    <w:rsid w:val="007575B8"/>
    <w:rPr>
      <w:rFonts w:ascii="Times New Roman" w:hAnsi="Times New Roman" w:cs="Times New Roman"/>
      <w:sz w:val="20"/>
      <w:szCs w:val="20"/>
      <w:lang w:eastAsia="hr-HR"/>
    </w:rPr>
  </w:style>
  <w:style w:type="character" w:customStyle="1" w:styleId="Heading3Char">
    <w:name w:val="Heading 3 Char"/>
    <w:basedOn w:val="DefaultParagraphFont"/>
    <w:link w:val="Heading3"/>
    <w:uiPriority w:val="99"/>
    <w:rsid w:val="007575B8"/>
    <w:rPr>
      <w:rFonts w:ascii="Cambria" w:hAnsi="Cambria" w:cs="Cambria"/>
      <w:b/>
      <w:bCs/>
      <w:sz w:val="26"/>
      <w:szCs w:val="26"/>
      <w:lang w:eastAsia="hr-HR"/>
    </w:rPr>
  </w:style>
  <w:style w:type="character" w:customStyle="1" w:styleId="Heading4Char">
    <w:name w:val="Heading 4 Char"/>
    <w:basedOn w:val="DefaultParagraphFont"/>
    <w:link w:val="Heading4"/>
    <w:uiPriority w:val="99"/>
    <w:rsid w:val="007575B8"/>
    <w:rPr>
      <w:rFonts w:ascii="Times New Roman" w:hAnsi="Times New Roman" w:cs="Times New Roman"/>
      <w:b/>
      <w:bCs/>
      <w:sz w:val="20"/>
      <w:szCs w:val="20"/>
      <w:lang w:eastAsia="hr-HR"/>
    </w:rPr>
  </w:style>
  <w:style w:type="character" w:customStyle="1" w:styleId="Heading5Char">
    <w:name w:val="Heading 5 Char"/>
    <w:basedOn w:val="DefaultParagraphFont"/>
    <w:link w:val="Heading5"/>
    <w:uiPriority w:val="99"/>
    <w:rsid w:val="007575B8"/>
    <w:rPr>
      <w:rFonts w:ascii="Calibri" w:hAnsi="Calibri" w:cs="Calibri"/>
      <w:b/>
      <w:bCs/>
      <w:i/>
      <w:iCs/>
      <w:sz w:val="26"/>
      <w:szCs w:val="26"/>
      <w:lang w:eastAsia="hr-HR"/>
    </w:rPr>
  </w:style>
  <w:style w:type="character" w:customStyle="1" w:styleId="Heading7Char">
    <w:name w:val="Heading 7 Char"/>
    <w:basedOn w:val="DefaultParagraphFont"/>
    <w:link w:val="Heading7"/>
    <w:uiPriority w:val="99"/>
    <w:rsid w:val="007575B8"/>
    <w:rPr>
      <w:rFonts w:ascii="Calibri" w:hAnsi="Calibri" w:cs="Calibri"/>
      <w:sz w:val="24"/>
      <w:szCs w:val="24"/>
      <w:lang w:val="en-AU"/>
    </w:rPr>
  </w:style>
  <w:style w:type="character" w:customStyle="1" w:styleId="Heading9Char">
    <w:name w:val="Heading 9 Char"/>
    <w:basedOn w:val="DefaultParagraphFont"/>
    <w:link w:val="Heading9"/>
    <w:uiPriority w:val="99"/>
    <w:semiHidden/>
    <w:rsid w:val="007575B8"/>
    <w:rPr>
      <w:rFonts w:ascii="Cambria" w:hAnsi="Cambria" w:cs="Cambria"/>
      <w:lang w:eastAsia="hr-HR"/>
    </w:rPr>
  </w:style>
  <w:style w:type="character" w:customStyle="1" w:styleId="Heading7Char1">
    <w:name w:val="Heading 7 Char1"/>
    <w:basedOn w:val="DefaultParagraphFont"/>
    <w:link w:val="Heading7"/>
    <w:uiPriority w:val="99"/>
    <w:rsid w:val="007575B8"/>
    <w:rPr>
      <w:rFonts w:ascii="Times New Roman" w:hAnsi="Times New Roman" w:cs="Times New Roman"/>
      <w:sz w:val="24"/>
      <w:szCs w:val="24"/>
      <w:lang w:val="en-AU" w:eastAsia="hr-HR"/>
    </w:rPr>
  </w:style>
  <w:style w:type="paragraph" w:styleId="Header">
    <w:name w:val="header"/>
    <w:basedOn w:val="Normal"/>
    <w:link w:val="HeaderChar1"/>
    <w:uiPriority w:val="99"/>
    <w:semiHidden/>
    <w:rsid w:val="007575B8"/>
    <w:pPr>
      <w:tabs>
        <w:tab w:val="center" w:pos="4536"/>
        <w:tab w:val="right" w:pos="9072"/>
      </w:tabs>
    </w:pPr>
  </w:style>
  <w:style w:type="character" w:customStyle="1" w:styleId="HeaderChar">
    <w:name w:val="Header Char"/>
    <w:basedOn w:val="DefaultParagraphFont"/>
    <w:link w:val="Header"/>
    <w:uiPriority w:val="99"/>
    <w:rsid w:val="007575B8"/>
    <w:rPr>
      <w:rFonts w:ascii="Times New Roman" w:hAnsi="Times New Roman" w:cs="Times New Roman"/>
      <w:position w:val="-32"/>
      <w:sz w:val="24"/>
      <w:szCs w:val="24"/>
      <w:lang w:val="hr-HR" w:eastAsia="hr-HR"/>
    </w:rPr>
  </w:style>
  <w:style w:type="character" w:customStyle="1" w:styleId="HeaderChar1">
    <w:name w:val="Header Char1"/>
    <w:basedOn w:val="DefaultParagraphFont"/>
    <w:link w:val="Header"/>
    <w:uiPriority w:val="99"/>
    <w:semiHidden/>
    <w:rsid w:val="007575B8"/>
    <w:rPr>
      <w:rFonts w:ascii="Times New Roman" w:hAnsi="Times New Roman" w:cs="Times New Roman"/>
      <w:sz w:val="24"/>
      <w:szCs w:val="24"/>
      <w:lang w:eastAsia="hr-HR"/>
    </w:rPr>
  </w:style>
  <w:style w:type="character" w:customStyle="1" w:styleId="FooterChar">
    <w:name w:val="Footer Char"/>
    <w:uiPriority w:val="99"/>
    <w:semiHidden/>
    <w:rsid w:val="007575B8"/>
    <w:rPr>
      <w:rFonts w:ascii="Times New Roman" w:hAnsi="Times New Roman" w:cs="Times New Roman"/>
      <w:sz w:val="24"/>
      <w:szCs w:val="24"/>
      <w:lang w:eastAsia="hr-HR"/>
    </w:rPr>
  </w:style>
  <w:style w:type="paragraph" w:styleId="Footer">
    <w:name w:val="footer"/>
    <w:basedOn w:val="Normal"/>
    <w:link w:val="FooterChar1"/>
    <w:uiPriority w:val="99"/>
    <w:semiHidden/>
    <w:rsid w:val="007575B8"/>
    <w:pPr>
      <w:tabs>
        <w:tab w:val="center" w:pos="4536"/>
        <w:tab w:val="right" w:pos="9072"/>
      </w:tabs>
    </w:pPr>
  </w:style>
  <w:style w:type="character" w:customStyle="1" w:styleId="FooterChar1">
    <w:name w:val="Footer Char1"/>
    <w:basedOn w:val="DefaultParagraphFont"/>
    <w:link w:val="Footer"/>
    <w:uiPriority w:val="99"/>
    <w:semiHidden/>
    <w:rsid w:val="00C3295E"/>
    <w:rPr>
      <w:rFonts w:ascii="Times New Roman" w:hAnsi="Times New Roman" w:cs="Times New Roman"/>
      <w:sz w:val="24"/>
      <w:szCs w:val="24"/>
    </w:rPr>
  </w:style>
  <w:style w:type="paragraph" w:styleId="Title">
    <w:name w:val="Title"/>
    <w:basedOn w:val="Normal"/>
    <w:next w:val="Normal"/>
    <w:link w:val="TitleChar"/>
    <w:uiPriority w:val="99"/>
    <w:qFormat/>
    <w:rsid w:val="007575B8"/>
    <w:pPr>
      <w:spacing w:before="240" w:after="60"/>
      <w:jc w:val="center"/>
      <w:outlineLvl w:val="0"/>
    </w:pPr>
    <w:rPr>
      <w:rFonts w:ascii="Cambria" w:hAnsi="Cambria" w:cs="Cambria"/>
      <w:b/>
      <w:bCs/>
      <w:kern w:val="28"/>
      <w:lang w:val="en-US" w:eastAsia="en-US"/>
    </w:rPr>
  </w:style>
  <w:style w:type="character" w:customStyle="1" w:styleId="TitleChar">
    <w:name w:val="Title Char"/>
    <w:basedOn w:val="DefaultParagraphFont"/>
    <w:link w:val="Title"/>
    <w:uiPriority w:val="99"/>
    <w:rsid w:val="007575B8"/>
    <w:rPr>
      <w:rFonts w:ascii="Cambria" w:hAnsi="Cambria" w:cs="Cambria"/>
      <w:b/>
      <w:bCs/>
      <w:kern w:val="28"/>
      <w:sz w:val="32"/>
      <w:szCs w:val="32"/>
      <w:lang w:val="en-US"/>
    </w:rPr>
  </w:style>
  <w:style w:type="paragraph" w:styleId="BodyText">
    <w:name w:val="Body Text"/>
    <w:basedOn w:val="Normal"/>
    <w:link w:val="BodyTextChar"/>
    <w:uiPriority w:val="99"/>
    <w:rsid w:val="007575B8"/>
    <w:pPr>
      <w:ind w:right="-1050"/>
    </w:pPr>
    <w:rPr>
      <w:b/>
      <w:bCs/>
    </w:rPr>
  </w:style>
  <w:style w:type="character" w:customStyle="1" w:styleId="BodyTextChar">
    <w:name w:val="Body Text Char"/>
    <w:basedOn w:val="DefaultParagraphFont"/>
    <w:link w:val="BodyText"/>
    <w:uiPriority w:val="99"/>
    <w:rsid w:val="007575B8"/>
    <w:rPr>
      <w:rFonts w:ascii="Times New Roman" w:hAnsi="Times New Roman" w:cs="Times New Roman"/>
      <w:b/>
      <w:bCs/>
      <w:sz w:val="20"/>
      <w:szCs w:val="20"/>
      <w:lang w:eastAsia="hr-HR"/>
    </w:rPr>
  </w:style>
  <w:style w:type="character" w:customStyle="1" w:styleId="BodyTextIndentChar">
    <w:name w:val="Body Text Indent Char"/>
    <w:uiPriority w:val="99"/>
    <w:rsid w:val="007575B8"/>
    <w:rPr>
      <w:rFonts w:ascii="Times New Roman" w:hAnsi="Times New Roman" w:cs="Times New Roman"/>
      <w:sz w:val="24"/>
      <w:szCs w:val="24"/>
      <w:lang w:eastAsia="hr-HR"/>
    </w:rPr>
  </w:style>
  <w:style w:type="paragraph" w:styleId="BodyTextIndent">
    <w:name w:val="Body Text Indent"/>
    <w:basedOn w:val="Normal"/>
    <w:link w:val="BodyTextIndentChar1"/>
    <w:uiPriority w:val="99"/>
    <w:rsid w:val="007575B8"/>
    <w:pPr>
      <w:spacing w:after="120"/>
      <w:ind w:left="283"/>
    </w:pPr>
  </w:style>
  <w:style w:type="character" w:customStyle="1" w:styleId="BodyTextIndentChar1">
    <w:name w:val="Body Text Indent Char1"/>
    <w:basedOn w:val="DefaultParagraphFont"/>
    <w:link w:val="BodyTextIndent"/>
    <w:uiPriority w:val="99"/>
    <w:semiHidden/>
    <w:rsid w:val="00C3295E"/>
    <w:rPr>
      <w:rFonts w:ascii="Times New Roman" w:hAnsi="Times New Roman" w:cs="Times New Roman"/>
      <w:sz w:val="24"/>
      <w:szCs w:val="24"/>
    </w:rPr>
  </w:style>
  <w:style w:type="character" w:customStyle="1" w:styleId="BodyText2Char">
    <w:name w:val="Body Text 2 Char"/>
    <w:uiPriority w:val="99"/>
    <w:semiHidden/>
    <w:rsid w:val="007575B8"/>
    <w:rPr>
      <w:rFonts w:ascii="Times New Roman" w:hAnsi="Times New Roman" w:cs="Times New Roman"/>
      <w:sz w:val="24"/>
      <w:szCs w:val="24"/>
      <w:lang w:eastAsia="hr-HR"/>
    </w:rPr>
  </w:style>
  <w:style w:type="paragraph" w:styleId="BodyText2">
    <w:name w:val="Body Text 2"/>
    <w:basedOn w:val="Normal"/>
    <w:link w:val="BodyText2Char1"/>
    <w:uiPriority w:val="99"/>
    <w:semiHidden/>
    <w:rsid w:val="007575B8"/>
    <w:pPr>
      <w:spacing w:after="120" w:line="480" w:lineRule="auto"/>
    </w:pPr>
  </w:style>
  <w:style w:type="character" w:customStyle="1" w:styleId="BodyText2Char1">
    <w:name w:val="Body Text 2 Char1"/>
    <w:basedOn w:val="DefaultParagraphFont"/>
    <w:link w:val="BodyText2"/>
    <w:uiPriority w:val="99"/>
    <w:semiHidden/>
    <w:rsid w:val="00C3295E"/>
    <w:rPr>
      <w:rFonts w:ascii="Times New Roman" w:hAnsi="Times New Roman" w:cs="Times New Roman"/>
      <w:sz w:val="24"/>
      <w:szCs w:val="24"/>
    </w:rPr>
  </w:style>
  <w:style w:type="character" w:customStyle="1" w:styleId="BalloonTextChar">
    <w:name w:val="Balloon Text Char"/>
    <w:uiPriority w:val="99"/>
    <w:semiHidden/>
    <w:rsid w:val="007575B8"/>
    <w:rPr>
      <w:rFonts w:ascii="Tahoma" w:hAnsi="Tahoma" w:cs="Tahoma"/>
      <w:sz w:val="16"/>
      <w:szCs w:val="16"/>
      <w:lang w:eastAsia="hr-HR"/>
    </w:rPr>
  </w:style>
  <w:style w:type="paragraph" w:styleId="BalloonText">
    <w:name w:val="Balloon Text"/>
    <w:basedOn w:val="Normal"/>
    <w:link w:val="BalloonTextChar1"/>
    <w:uiPriority w:val="99"/>
    <w:semiHidden/>
    <w:rsid w:val="007575B8"/>
    <w:rPr>
      <w:rFonts w:ascii="Tahoma" w:hAnsi="Tahoma" w:cs="Tahoma"/>
      <w:sz w:val="16"/>
      <w:szCs w:val="16"/>
    </w:rPr>
  </w:style>
  <w:style w:type="character" w:customStyle="1" w:styleId="BalloonTextChar1">
    <w:name w:val="Balloon Text Char1"/>
    <w:basedOn w:val="DefaultParagraphFont"/>
    <w:link w:val="BalloonText"/>
    <w:uiPriority w:val="99"/>
    <w:semiHidden/>
    <w:rsid w:val="00C3295E"/>
    <w:rPr>
      <w:rFonts w:ascii="Times New Roman" w:hAnsi="Times New Roman" w:cs="Times New Roman"/>
      <w:sz w:val="2"/>
      <w:szCs w:val="2"/>
    </w:rPr>
  </w:style>
  <w:style w:type="paragraph" w:styleId="ListParagraph">
    <w:name w:val="List Paragraph"/>
    <w:basedOn w:val="Normal"/>
    <w:uiPriority w:val="99"/>
    <w:qFormat/>
    <w:rsid w:val="007575B8"/>
    <w:pPr>
      <w:ind w:left="720"/>
    </w:pPr>
  </w:style>
  <w:style w:type="paragraph" w:customStyle="1" w:styleId="Bezproreda1">
    <w:name w:val="Bez proreda1"/>
    <w:basedOn w:val="Normal"/>
    <w:uiPriority w:val="99"/>
    <w:rsid w:val="007575B8"/>
    <w:rPr>
      <w:rFonts w:ascii="Cambria" w:hAnsi="Cambria" w:cs="Cambria"/>
      <w:sz w:val="22"/>
      <w:szCs w:val="22"/>
      <w:lang w:val="en-US" w:eastAsia="en-US"/>
    </w:rPr>
  </w:style>
  <w:style w:type="paragraph" w:customStyle="1" w:styleId="Default">
    <w:name w:val="Default"/>
    <w:uiPriority w:val="99"/>
    <w:rsid w:val="007575B8"/>
    <w:pPr>
      <w:autoSpaceDE w:val="0"/>
      <w:autoSpaceDN w:val="0"/>
      <w:adjustRightInd w:val="0"/>
    </w:pPr>
    <w:rPr>
      <w:rFonts w:ascii="Times New Roman" w:hAnsi="Times New Roman"/>
      <w:color w:val="000000"/>
      <w:sz w:val="24"/>
      <w:szCs w:val="24"/>
      <w:lang w:val="en-US" w:eastAsia="en-US"/>
    </w:rPr>
  </w:style>
  <w:style w:type="table" w:styleId="TableGrid">
    <w:name w:val="Table Grid"/>
    <w:basedOn w:val="TableNormal"/>
    <w:uiPriority w:val="99"/>
    <w:rsid w:val="007D103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F00597"/>
    <w:rPr>
      <w:rFonts w:ascii="Times New Roman" w:eastAsia="Times New Roman" w:hAnsi="Times New Roman"/>
      <w:sz w:val="20"/>
      <w:szCs w:val="20"/>
    </w:rPr>
  </w:style>
  <w:style w:type="character" w:styleId="Hyperlink">
    <w:name w:val="Hyperlink"/>
    <w:basedOn w:val="DefaultParagraphFont"/>
    <w:uiPriority w:val="99"/>
    <w:rsid w:val="002D52D6"/>
    <w:rPr>
      <w:color w:val="0000FF"/>
      <w:u w:val="single"/>
    </w:rPr>
  </w:style>
  <w:style w:type="character" w:styleId="Strong">
    <w:name w:val="Strong"/>
    <w:basedOn w:val="DefaultParagraphFont"/>
    <w:uiPriority w:val="99"/>
    <w:qFormat/>
    <w:rsid w:val="00B71E4E"/>
    <w:rPr>
      <w:b/>
      <w:bCs/>
    </w:rPr>
  </w:style>
  <w:style w:type="paragraph" w:customStyle="1" w:styleId="Bezproreda2">
    <w:name w:val="Bez proreda2"/>
    <w:uiPriority w:val="99"/>
    <w:rsid w:val="004B306C"/>
    <w:rPr>
      <w:rFonts w:ascii="Times New Roman" w:hAnsi="Times New Roman"/>
      <w:position w:val="-32"/>
      <w:sz w:val="20"/>
      <w:szCs w:val="20"/>
    </w:rPr>
  </w:style>
</w:styles>
</file>

<file path=word/webSettings.xml><?xml version="1.0" encoding="utf-8"?>
<w:webSettings xmlns:r="http://schemas.openxmlformats.org/officeDocument/2006/relationships" xmlns:w="http://schemas.openxmlformats.org/wordprocessingml/2006/main">
  <w:divs>
    <w:div w:id="945692647">
      <w:marLeft w:val="0"/>
      <w:marRight w:val="0"/>
      <w:marTop w:val="0"/>
      <w:marBottom w:val="0"/>
      <w:divBdr>
        <w:top w:val="none" w:sz="0" w:space="0" w:color="auto"/>
        <w:left w:val="none" w:sz="0" w:space="0" w:color="auto"/>
        <w:bottom w:val="none" w:sz="0" w:space="0" w:color="auto"/>
        <w:right w:val="none" w:sz="0" w:space="0" w:color="auto"/>
      </w:divBdr>
    </w:div>
    <w:div w:id="945692648">
      <w:marLeft w:val="0"/>
      <w:marRight w:val="0"/>
      <w:marTop w:val="0"/>
      <w:marBottom w:val="0"/>
      <w:divBdr>
        <w:top w:val="none" w:sz="0" w:space="0" w:color="auto"/>
        <w:left w:val="none" w:sz="0" w:space="0" w:color="auto"/>
        <w:bottom w:val="none" w:sz="0" w:space="0" w:color="auto"/>
        <w:right w:val="none" w:sz="0" w:space="0" w:color="auto"/>
      </w:divBdr>
    </w:div>
    <w:div w:id="945692649">
      <w:marLeft w:val="0"/>
      <w:marRight w:val="0"/>
      <w:marTop w:val="0"/>
      <w:marBottom w:val="0"/>
      <w:divBdr>
        <w:top w:val="none" w:sz="0" w:space="0" w:color="auto"/>
        <w:left w:val="none" w:sz="0" w:space="0" w:color="auto"/>
        <w:bottom w:val="none" w:sz="0" w:space="0" w:color="auto"/>
        <w:right w:val="none" w:sz="0" w:space="0" w:color="auto"/>
      </w:divBdr>
    </w:div>
    <w:div w:id="945692650">
      <w:marLeft w:val="0"/>
      <w:marRight w:val="0"/>
      <w:marTop w:val="0"/>
      <w:marBottom w:val="0"/>
      <w:divBdr>
        <w:top w:val="none" w:sz="0" w:space="0" w:color="auto"/>
        <w:left w:val="none" w:sz="0" w:space="0" w:color="auto"/>
        <w:bottom w:val="none" w:sz="0" w:space="0" w:color="auto"/>
        <w:right w:val="none" w:sz="0" w:space="0" w:color="auto"/>
      </w:divBdr>
    </w:div>
    <w:div w:id="945692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hyperlink" Target="mailto:stanislav.labus@yahoo.com" TargetMode="Externa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mailto:drazen.vezmar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75</TotalTime>
  <Pages>8</Pages>
  <Words>1252</Words>
  <Characters>7142</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Korisnik</dc:creator>
  <cp:keywords/>
  <dc:description/>
  <cp:lastModifiedBy>Milan Krilić</cp:lastModifiedBy>
  <cp:revision>6</cp:revision>
  <cp:lastPrinted>2019-04-08T06:10:00Z</cp:lastPrinted>
  <dcterms:created xsi:type="dcterms:W3CDTF">2019-04-08T05:51:00Z</dcterms:created>
  <dcterms:modified xsi:type="dcterms:W3CDTF">2019-04-09T06:29:00Z</dcterms:modified>
</cp:coreProperties>
</file>