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26A3" w:rsidRDefault="009A26A3" w:rsidP="000A1698">
      <w:pPr>
        <w:pStyle w:val="Bezproreda1"/>
        <w:rPr>
          <w:rFonts w:cs="Times New Roman"/>
        </w:rPr>
      </w:pPr>
    </w:p>
    <w:p w:rsidR="009A26A3" w:rsidRDefault="009A26A3" w:rsidP="000A1698">
      <w:pPr>
        <w:pStyle w:val="Bezproreda1"/>
        <w:rPr>
          <w:rFonts w:cs="Times New Roman"/>
        </w:rPr>
      </w:pPr>
    </w:p>
    <w:p w:rsidR="009A26A3" w:rsidRDefault="009A26A3" w:rsidP="001C40DD">
      <w:pPr>
        <w:jc w:val="center"/>
        <w:rPr>
          <w:rFonts w:ascii="Arial" w:hAnsi="Arial" w:cs="Arial"/>
          <w:color w:val="555555"/>
          <w:sz w:val="15"/>
          <w:szCs w:val="15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8pt;margin-top:-18pt;width:486.05pt;height:108pt;z-index:-251658240;visibility:visible;mso-wrap-edited:f">
            <v:imagedata r:id="rId7" o:title=""/>
          </v:shape>
          <o:OLEObject Type="Embed" ProgID="Word.Picture.8" ShapeID="_x0000_s1026" DrawAspect="Content" ObjectID="_1617597051" r:id="rId8"/>
        </w:pict>
      </w:r>
      <w:r>
        <w:t xml:space="preserve">          </w:t>
      </w:r>
      <w:r>
        <w:object w:dxaOrig="7033" w:dyaOrig="7367">
          <v:shape id="_x0000_i1027" type="#_x0000_t75" style="width:70.5pt;height:77.25pt" o:ole="">
            <v:imagedata r:id="rId9" o:title=""/>
          </v:shape>
          <o:OLEObject Type="Embed" ProgID="MSPhotoEd.3" ShapeID="_x0000_i1027" DrawAspect="Content" ObjectID="_1617597050" r:id="rId10"/>
        </w:object>
      </w:r>
      <w:r w:rsidRPr="00A722EA">
        <w:rPr>
          <w:b/>
          <w:bCs/>
          <w:noProof/>
          <w:color w:val="333333"/>
        </w:rPr>
        <w:pict>
          <v:shape id="Slika 2" o:spid="_x0000_i1028" type="#_x0000_t75" style="width:70.5pt;height:84.75pt;visibility:visible">
            <v:imagedata r:id="rId11" o:title="" gain="1.25"/>
          </v:shape>
        </w:pict>
      </w:r>
    </w:p>
    <w:p w:rsidR="009A26A3" w:rsidRPr="0026662F" w:rsidRDefault="009A26A3" w:rsidP="002C4D40">
      <w:pPr>
        <w:jc w:val="center"/>
        <w:rPr>
          <w:rFonts w:ascii="Elephant" w:hAnsi="Elephant" w:cs="Elephant"/>
          <w:b/>
          <w:bCs/>
          <w:color w:val="333333"/>
          <w:sz w:val="32"/>
          <w:szCs w:val="32"/>
        </w:rPr>
      </w:pPr>
      <w:r w:rsidRPr="0026662F">
        <w:rPr>
          <w:rFonts w:ascii="Elephant" w:hAnsi="Elephant" w:cs="Elephant"/>
          <w:b/>
          <w:bCs/>
          <w:color w:val="333333"/>
          <w:sz w:val="32"/>
          <w:szCs w:val="32"/>
        </w:rPr>
        <w:t>HRVATSKI  NOGOMETNI  SAVEZ</w:t>
      </w:r>
    </w:p>
    <w:p w:rsidR="009A26A3" w:rsidRPr="0026662F" w:rsidRDefault="009A26A3" w:rsidP="002C4D40">
      <w:pPr>
        <w:jc w:val="center"/>
        <w:rPr>
          <w:rFonts w:ascii="Elephant" w:hAnsi="Elephant" w:cs="Elephant"/>
          <w:b/>
          <w:bCs/>
          <w:color w:val="333333"/>
          <w:sz w:val="32"/>
          <w:szCs w:val="32"/>
        </w:rPr>
      </w:pPr>
      <w:r w:rsidRPr="0026662F">
        <w:rPr>
          <w:rFonts w:ascii="Elephant" w:hAnsi="Elephant" w:cs="Elephant"/>
          <w:b/>
          <w:bCs/>
          <w:color w:val="333333"/>
          <w:sz w:val="32"/>
          <w:szCs w:val="32"/>
        </w:rPr>
        <w:t>NOGOMETNI  SAVEZ  ZAGREBA</w:t>
      </w:r>
      <w:r w:rsidRPr="0026662F">
        <w:rPr>
          <w:b/>
          <w:bCs/>
          <w:color w:val="333333"/>
          <w:sz w:val="32"/>
          <w:szCs w:val="32"/>
        </w:rPr>
        <w:t>Č</w:t>
      </w:r>
      <w:r w:rsidRPr="0026662F">
        <w:rPr>
          <w:rFonts w:ascii="Elephant" w:hAnsi="Elephant" w:cs="Elephant"/>
          <w:b/>
          <w:bCs/>
          <w:color w:val="333333"/>
          <w:sz w:val="32"/>
          <w:szCs w:val="32"/>
        </w:rPr>
        <w:t xml:space="preserve">KE  </w:t>
      </w:r>
      <w:r w:rsidRPr="0026662F">
        <w:rPr>
          <w:b/>
          <w:bCs/>
          <w:color w:val="333333"/>
          <w:sz w:val="32"/>
          <w:szCs w:val="32"/>
        </w:rPr>
        <w:t>Ž</w:t>
      </w:r>
      <w:r w:rsidRPr="0026662F">
        <w:rPr>
          <w:rFonts w:ascii="Elephant" w:hAnsi="Elephant" w:cs="Elephant"/>
          <w:b/>
          <w:bCs/>
          <w:color w:val="333333"/>
          <w:sz w:val="32"/>
          <w:szCs w:val="32"/>
        </w:rPr>
        <w:t>UPANIJE</w:t>
      </w:r>
    </w:p>
    <w:p w:rsidR="009A26A3" w:rsidRPr="0026662F" w:rsidRDefault="009A26A3" w:rsidP="002C4D40">
      <w:pPr>
        <w:jc w:val="center"/>
        <w:rPr>
          <w:rFonts w:ascii="Elephant" w:hAnsi="Elephant" w:cs="Elephant"/>
          <w:b/>
          <w:bCs/>
          <w:color w:val="333333"/>
          <w:sz w:val="32"/>
          <w:szCs w:val="32"/>
        </w:rPr>
      </w:pPr>
      <w:r w:rsidRPr="0026662F">
        <w:rPr>
          <w:rFonts w:ascii="Elephant" w:hAnsi="Elephant" w:cs="Elephant"/>
          <w:b/>
          <w:bCs/>
          <w:color w:val="333333"/>
          <w:sz w:val="32"/>
          <w:szCs w:val="32"/>
        </w:rPr>
        <w:t>Nogometni  savez  Velika  Gorica</w:t>
      </w:r>
    </w:p>
    <w:p w:rsidR="009A26A3" w:rsidRPr="0026662F" w:rsidRDefault="009A26A3" w:rsidP="002C4D40">
      <w:pPr>
        <w:jc w:val="center"/>
        <w:rPr>
          <w:rFonts w:ascii="Elephant" w:hAnsi="Elephant" w:cs="Elephant"/>
          <w:b/>
          <w:bCs/>
          <w:i/>
          <w:iCs/>
          <w:color w:val="333333"/>
          <w:sz w:val="32"/>
          <w:szCs w:val="32"/>
        </w:rPr>
      </w:pPr>
      <w:r w:rsidRPr="0026662F">
        <w:rPr>
          <w:rFonts w:ascii="Elephant" w:hAnsi="Elephant" w:cs="Elephant"/>
          <w:b/>
          <w:bCs/>
          <w:i/>
          <w:iCs/>
          <w:color w:val="333333"/>
          <w:sz w:val="32"/>
          <w:szCs w:val="32"/>
        </w:rPr>
        <w:t>tel. 01/6265-237,  tel, fax: 01/6265-236</w:t>
      </w:r>
    </w:p>
    <w:p w:rsidR="009A26A3" w:rsidRPr="0026662F" w:rsidRDefault="009A26A3" w:rsidP="006C4EB2">
      <w:pPr>
        <w:jc w:val="center"/>
        <w:rPr>
          <w:rFonts w:ascii="Elephant" w:hAnsi="Elephant" w:cs="Elephant"/>
          <w:b/>
          <w:bCs/>
          <w:i/>
          <w:iCs/>
          <w:color w:val="0000FF"/>
          <w:sz w:val="32"/>
          <w:szCs w:val="32"/>
        </w:rPr>
      </w:pPr>
      <w:r w:rsidRPr="0026662F">
        <w:rPr>
          <w:rFonts w:ascii="Elephant" w:hAnsi="Elephant" w:cs="Elephant"/>
          <w:b/>
          <w:bCs/>
          <w:i/>
          <w:iCs/>
          <w:color w:val="0000FF"/>
          <w:sz w:val="32"/>
          <w:szCs w:val="32"/>
        </w:rPr>
        <w:t>e-mail: tajnik@nsvg.hr</w:t>
      </w:r>
    </w:p>
    <w:p w:rsidR="009A26A3" w:rsidRPr="0026662F" w:rsidRDefault="009A26A3" w:rsidP="002C4D40">
      <w:pPr>
        <w:jc w:val="center"/>
        <w:rPr>
          <w:rFonts w:ascii="Elephant" w:hAnsi="Elephant" w:cs="Elephant"/>
          <w:b/>
          <w:bCs/>
          <w:color w:val="333333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44"/>
        <w:gridCol w:w="4644"/>
      </w:tblGrid>
      <w:tr w:rsidR="009A26A3" w:rsidRPr="0098264C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="009A26A3" w:rsidRPr="0026662F" w:rsidRDefault="009A26A3" w:rsidP="00E33D5B">
            <w:pPr>
              <w:rPr>
                <w:rFonts w:ascii="Elephant" w:hAnsi="Elephant" w:cs="Elephant"/>
                <w:color w:val="333333"/>
              </w:rPr>
            </w:pPr>
            <w:r w:rsidRPr="0026662F">
              <w:rPr>
                <w:rFonts w:ascii="Elephant" w:hAnsi="Elephant" w:cs="Elephant"/>
                <w:color w:val="333333"/>
              </w:rPr>
              <w:t xml:space="preserve">Velika Gorica, </w:t>
            </w:r>
            <w:r>
              <w:rPr>
                <w:rFonts w:ascii="Elephant" w:hAnsi="Elephant" w:cs="Elephant"/>
                <w:color w:val="333333"/>
              </w:rPr>
              <w:t>24.04.</w:t>
            </w:r>
            <w:r w:rsidRPr="0026662F">
              <w:rPr>
                <w:rFonts w:ascii="Elephant" w:hAnsi="Elephant" w:cs="Elephant"/>
                <w:color w:val="333333"/>
              </w:rPr>
              <w:t>201</w:t>
            </w:r>
            <w:r>
              <w:rPr>
                <w:rFonts w:ascii="Elephant" w:hAnsi="Elephant" w:cs="Elephant"/>
                <w:color w:val="333333"/>
              </w:rPr>
              <w:t>9</w:t>
            </w:r>
            <w:r w:rsidRPr="0026662F">
              <w:rPr>
                <w:rFonts w:ascii="Elephant" w:hAnsi="Elephant" w:cs="Elephant"/>
                <w:color w:val="333333"/>
              </w:rPr>
              <w:t xml:space="preserve">. god. </w:t>
            </w:r>
          </w:p>
        </w:tc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="009A26A3" w:rsidRPr="0026662F" w:rsidRDefault="009A26A3" w:rsidP="00E33D5B">
            <w:pPr>
              <w:jc w:val="center"/>
              <w:rPr>
                <w:rFonts w:ascii="Elephant" w:hAnsi="Elephant" w:cs="Elephant"/>
                <w:color w:val="333333"/>
              </w:rPr>
            </w:pPr>
            <w:r w:rsidRPr="0026662F">
              <w:rPr>
                <w:rFonts w:ascii="Elephant" w:hAnsi="Elephant" w:cs="Elephant"/>
                <w:color w:val="333333"/>
              </w:rPr>
              <w:t xml:space="preserve">                      Broj: V-</w:t>
            </w:r>
            <w:r>
              <w:rPr>
                <w:rFonts w:ascii="Elephant" w:hAnsi="Elephant" w:cs="Elephant"/>
                <w:color w:val="333333"/>
              </w:rPr>
              <w:t>20</w:t>
            </w:r>
            <w:r w:rsidRPr="0026662F">
              <w:rPr>
                <w:rFonts w:ascii="Elephant" w:hAnsi="Elephant" w:cs="Elephant"/>
                <w:color w:val="333333"/>
              </w:rPr>
              <w:t xml:space="preserve"> 2018/19.</w:t>
            </w:r>
          </w:p>
        </w:tc>
      </w:tr>
    </w:tbl>
    <w:p w:rsidR="009A26A3" w:rsidRPr="0026662F" w:rsidRDefault="009A26A3" w:rsidP="002C4D40">
      <w:pPr>
        <w:jc w:val="center"/>
        <w:rPr>
          <w:rFonts w:ascii="Arial Rounded MT Bold" w:hAnsi="Arial Rounded MT Bold" w:cs="Arial Rounded MT Bold"/>
          <w:b/>
          <w:bCs/>
          <w:color w:val="000080"/>
          <w:sz w:val="72"/>
          <w:szCs w:val="72"/>
        </w:rPr>
      </w:pPr>
      <w:r w:rsidRPr="0026662F">
        <w:rPr>
          <w:rFonts w:ascii="Arial Rounded MT Bold" w:hAnsi="Arial Rounded MT Bold" w:cs="Arial Rounded MT Bold"/>
          <w:b/>
          <w:bCs/>
          <w:color w:val="000080"/>
          <w:sz w:val="72"/>
          <w:szCs w:val="72"/>
        </w:rPr>
        <w:t xml:space="preserve">GLASILO </w:t>
      </w:r>
    </w:p>
    <w:p w:rsidR="009A26A3" w:rsidRPr="0026662F" w:rsidRDefault="009A26A3" w:rsidP="002C4D40">
      <w:pPr>
        <w:jc w:val="center"/>
        <w:rPr>
          <w:rFonts w:ascii="Arial Rounded MT Bold" w:hAnsi="Arial Rounded MT Bold" w:cs="Arial Rounded MT Bold"/>
          <w:b/>
          <w:bCs/>
          <w:color w:val="000080"/>
          <w:sz w:val="72"/>
          <w:szCs w:val="72"/>
        </w:rPr>
      </w:pPr>
      <w:r w:rsidRPr="0026662F">
        <w:rPr>
          <w:rFonts w:ascii="Arial Rounded MT Bold" w:hAnsi="Arial Rounded MT Bold" w:cs="Arial Rounded MT Bold"/>
          <w:b/>
          <w:bCs/>
          <w:color w:val="000080"/>
          <w:sz w:val="72"/>
          <w:szCs w:val="72"/>
        </w:rPr>
        <w:t>VG VETERANA</w:t>
      </w:r>
    </w:p>
    <w:p w:rsidR="009A26A3" w:rsidRDefault="009A26A3" w:rsidP="002C4D40">
      <w:pPr>
        <w:jc w:val="center"/>
        <w:rPr>
          <w:rFonts w:ascii="Cooper Black" w:hAnsi="Cooper Black" w:cs="Cooper Black"/>
          <w:b/>
          <w:bCs/>
          <w:color w:val="000080"/>
          <w:sz w:val="28"/>
          <w:szCs w:val="28"/>
        </w:rPr>
      </w:pPr>
    </w:p>
    <w:p w:rsidR="009A26A3" w:rsidRDefault="009A26A3" w:rsidP="002C4D40">
      <w:pPr>
        <w:jc w:val="center"/>
        <w:rPr>
          <w:rFonts w:ascii="Cooper Black" w:hAnsi="Cooper Black" w:cs="Cooper Black"/>
          <w:b/>
          <w:bCs/>
          <w:color w:val="000080"/>
          <w:sz w:val="28"/>
          <w:szCs w:val="28"/>
        </w:rPr>
      </w:pPr>
      <w:r w:rsidRPr="00A722EA">
        <w:rPr>
          <w:rFonts w:ascii="Arial Black" w:hAnsi="Arial Black" w:cs="Arial Black"/>
          <w:b/>
          <w:bCs/>
          <w:noProof/>
          <w:sz w:val="22"/>
          <w:szCs w:val="22"/>
        </w:rPr>
        <w:pict>
          <v:shape id="Slika 1" o:spid="_x0000_i1029" type="#_x0000_t75" alt="thumbnail35LJG8TD" style="width:282.75pt;height:210pt;visibility:visible">
            <v:imagedata r:id="rId12" o:title="" cropbottom="8770f"/>
          </v:shape>
        </w:pict>
      </w:r>
    </w:p>
    <w:p w:rsidR="009A26A3" w:rsidRPr="001C40DD" w:rsidRDefault="009A26A3" w:rsidP="002C4D40">
      <w:pPr>
        <w:jc w:val="center"/>
        <w:rPr>
          <w:rFonts w:ascii="Cooper Black" w:hAnsi="Cooper Black" w:cs="Cooper Black"/>
          <w:b/>
          <w:bCs/>
          <w:color w:val="000080"/>
          <w:sz w:val="28"/>
          <w:szCs w:val="28"/>
        </w:rPr>
      </w:pPr>
    </w:p>
    <w:p w:rsidR="009A26A3" w:rsidRDefault="009A26A3" w:rsidP="00D33459">
      <w:pPr>
        <w:rPr>
          <w:b/>
          <w:bCs/>
        </w:rPr>
      </w:pPr>
      <w:r>
        <w:rPr>
          <w:b/>
          <w:bCs/>
        </w:rPr>
        <w:t xml:space="preserve">Sadržaj :  </w:t>
      </w:r>
    </w:p>
    <w:p w:rsidR="009A26A3" w:rsidRDefault="009A26A3" w:rsidP="00704B2F">
      <w:pPr>
        <w:rPr>
          <w:b/>
          <w:bCs/>
        </w:rPr>
      </w:pPr>
      <w:r>
        <w:rPr>
          <w:b/>
          <w:bCs/>
        </w:rPr>
        <w:t xml:space="preserve">                  </w:t>
      </w:r>
      <w:r>
        <w:rPr>
          <w:b/>
          <w:bCs/>
        </w:rPr>
        <w:tab/>
        <w:t>-</w:t>
      </w:r>
      <w:r>
        <w:rPr>
          <w:b/>
          <w:bCs/>
        </w:rPr>
        <w:tab/>
        <w:t>Rezultati 17.kola</w:t>
      </w:r>
    </w:p>
    <w:p w:rsidR="009A26A3" w:rsidRDefault="009A26A3" w:rsidP="00910EF7">
      <w:pPr>
        <w:ind w:left="708" w:firstLine="708"/>
        <w:rPr>
          <w:b/>
          <w:bCs/>
        </w:rPr>
      </w:pPr>
      <w:r>
        <w:rPr>
          <w:b/>
          <w:bCs/>
        </w:rPr>
        <w:t xml:space="preserve">- </w:t>
      </w:r>
      <w:r>
        <w:rPr>
          <w:b/>
          <w:bCs/>
        </w:rPr>
        <w:tab/>
        <w:t>Raspored za proljeće 2019.</w:t>
      </w:r>
    </w:p>
    <w:p w:rsidR="009A26A3" w:rsidRDefault="009A26A3" w:rsidP="008D7ADE">
      <w:pPr>
        <w:ind w:left="708" w:firstLine="708"/>
        <w:rPr>
          <w:b/>
          <w:bCs/>
        </w:rPr>
      </w:pPr>
    </w:p>
    <w:p w:rsidR="009A26A3" w:rsidRDefault="009A26A3" w:rsidP="008D7ADE">
      <w:pPr>
        <w:ind w:left="708" w:firstLine="708"/>
        <w:rPr>
          <w:b/>
          <w:bCs/>
        </w:rPr>
      </w:pPr>
      <w:r>
        <w:rPr>
          <w:b/>
          <w:bCs/>
        </w:rPr>
        <w:tab/>
        <w:t xml:space="preserve"> </w:t>
      </w:r>
    </w:p>
    <w:p w:rsidR="009A26A3" w:rsidRDefault="009A26A3" w:rsidP="00483456">
      <w:pPr>
        <w:rPr>
          <w:b/>
          <w:bCs/>
        </w:rPr>
      </w:pPr>
      <w:r>
        <w:rPr>
          <w:b/>
          <w:bCs/>
        </w:rPr>
        <w:t xml:space="preserve">                       </w:t>
      </w:r>
    </w:p>
    <w:p w:rsidR="009A26A3" w:rsidRPr="009D1CBD" w:rsidRDefault="009A26A3" w:rsidP="002C4D40">
      <w:pPr>
        <w:rPr>
          <w:b/>
          <w:bCs/>
          <w:color w:val="C00000"/>
        </w:rPr>
      </w:pPr>
      <w:r w:rsidRPr="00BC1796">
        <w:rPr>
          <w:b/>
          <w:bCs/>
          <w:color w:val="333333"/>
        </w:rPr>
        <w:t>Izdaje</w:t>
      </w:r>
      <w:r w:rsidRPr="009D1CBD">
        <w:rPr>
          <w:b/>
          <w:bCs/>
          <w:color w:val="C00000"/>
        </w:rPr>
        <w:t xml:space="preserve">: NOGOMETNI SAVEZ VELIKA GORICA </w:t>
      </w:r>
    </w:p>
    <w:p w:rsidR="009A26A3" w:rsidRPr="009D1CBD" w:rsidRDefault="009A26A3" w:rsidP="002C4D40">
      <w:pPr>
        <w:rPr>
          <w:b/>
          <w:bCs/>
          <w:color w:val="C00000"/>
        </w:rPr>
      </w:pPr>
      <w:r w:rsidRPr="009D1CBD">
        <w:rPr>
          <w:b/>
          <w:bCs/>
          <w:color w:val="C00000"/>
        </w:rPr>
        <w:t xml:space="preserve">             GAJ</w:t>
      </w:r>
      <w:r>
        <w:rPr>
          <w:b/>
          <w:bCs/>
          <w:color w:val="C00000"/>
        </w:rPr>
        <w:t>EV</w:t>
      </w:r>
      <w:r w:rsidRPr="009D1CBD">
        <w:rPr>
          <w:b/>
          <w:bCs/>
          <w:color w:val="C00000"/>
        </w:rPr>
        <w:t>A 25, 10410 VELIKA GORICA</w:t>
      </w:r>
    </w:p>
    <w:p w:rsidR="009A26A3" w:rsidRPr="00BC1796" w:rsidRDefault="009A26A3" w:rsidP="002C4D40">
      <w:pPr>
        <w:rPr>
          <w:b/>
          <w:bCs/>
          <w:color w:val="333333"/>
        </w:rPr>
      </w:pPr>
    </w:p>
    <w:p w:rsidR="009A26A3" w:rsidRPr="0098264C" w:rsidRDefault="009A26A3" w:rsidP="002C4D40">
      <w:pPr>
        <w:rPr>
          <w:b/>
          <w:bCs/>
          <w:color w:val="333333"/>
          <w:sz w:val="22"/>
          <w:szCs w:val="22"/>
        </w:rPr>
      </w:pPr>
      <w:r w:rsidRPr="0098264C">
        <w:rPr>
          <w:b/>
          <w:bCs/>
          <w:color w:val="333333"/>
          <w:sz w:val="22"/>
          <w:szCs w:val="22"/>
        </w:rPr>
        <w:t>IBAN:</w:t>
      </w:r>
      <w:r>
        <w:rPr>
          <w:b/>
          <w:bCs/>
          <w:color w:val="333333"/>
          <w:sz w:val="22"/>
          <w:szCs w:val="22"/>
        </w:rPr>
        <w:tab/>
      </w:r>
      <w:r w:rsidRPr="0098264C">
        <w:rPr>
          <w:b/>
          <w:bCs/>
          <w:color w:val="333333"/>
          <w:sz w:val="22"/>
          <w:szCs w:val="22"/>
        </w:rPr>
        <w:t>HR6723600001101401378, ZABA</w:t>
      </w:r>
    </w:p>
    <w:p w:rsidR="009A26A3" w:rsidRPr="00F94D0F" w:rsidRDefault="009A26A3" w:rsidP="002C4D40">
      <w:pPr>
        <w:rPr>
          <w:b/>
          <w:bCs/>
          <w:color w:val="333333"/>
          <w:sz w:val="22"/>
          <w:szCs w:val="22"/>
        </w:rPr>
      </w:pPr>
      <w:r w:rsidRPr="0098264C">
        <w:rPr>
          <w:b/>
          <w:bCs/>
          <w:color w:val="333333"/>
          <w:sz w:val="22"/>
          <w:szCs w:val="22"/>
        </w:rPr>
        <w:t xml:space="preserve">            </w:t>
      </w:r>
      <w:r>
        <w:rPr>
          <w:b/>
          <w:bCs/>
          <w:color w:val="333333"/>
          <w:sz w:val="22"/>
          <w:szCs w:val="22"/>
        </w:rPr>
        <w:tab/>
      </w:r>
      <w:r w:rsidRPr="0098264C">
        <w:rPr>
          <w:b/>
          <w:bCs/>
          <w:color w:val="333333"/>
          <w:sz w:val="22"/>
          <w:szCs w:val="22"/>
        </w:rPr>
        <w:t>HR7423400091110806134</w:t>
      </w:r>
      <w:r>
        <w:rPr>
          <w:b/>
          <w:bCs/>
          <w:color w:val="333333"/>
          <w:sz w:val="22"/>
          <w:szCs w:val="22"/>
        </w:rPr>
        <w:t>, PBZ</w:t>
      </w:r>
    </w:p>
    <w:p w:rsidR="009A26A3" w:rsidRDefault="009A26A3" w:rsidP="002C4D40">
      <w:pPr>
        <w:rPr>
          <w:b/>
          <w:bCs/>
          <w:color w:val="333333"/>
        </w:rPr>
      </w:pPr>
      <w:r>
        <w:rPr>
          <w:b/>
          <w:bCs/>
          <w:color w:val="333333"/>
        </w:rPr>
        <w:t>OIB:</w:t>
      </w:r>
      <w:r>
        <w:rPr>
          <w:b/>
          <w:bCs/>
          <w:color w:val="333333"/>
        </w:rPr>
        <w:tab/>
        <w:t>12001227058</w:t>
      </w:r>
    </w:p>
    <w:p w:rsidR="009A26A3" w:rsidRPr="00BC1796" w:rsidRDefault="009A26A3" w:rsidP="002C4D40">
      <w:pPr>
        <w:rPr>
          <w:b/>
          <w:bCs/>
          <w:color w:val="333333"/>
        </w:rPr>
      </w:pPr>
      <w:r w:rsidRPr="00BC1796">
        <w:rPr>
          <w:b/>
          <w:bCs/>
          <w:color w:val="333333"/>
        </w:rPr>
        <w:t xml:space="preserve">Obradio: </w:t>
      </w:r>
      <w:r>
        <w:rPr>
          <w:b/>
          <w:bCs/>
          <w:color w:val="333333"/>
        </w:rPr>
        <w:t>Zlatko Petrac</w:t>
      </w:r>
    </w:p>
    <w:p w:rsidR="009A26A3" w:rsidRDefault="009A26A3" w:rsidP="00281D4D">
      <w:pPr>
        <w:rPr>
          <w:rFonts w:ascii="Cambria" w:hAnsi="Cambria" w:cs="Cambria"/>
        </w:rPr>
      </w:pPr>
    </w:p>
    <w:p w:rsidR="009A26A3" w:rsidRDefault="009A26A3" w:rsidP="005853B3">
      <w:pPr>
        <w:rPr>
          <w:rFonts w:ascii="Arial" w:hAnsi="Arial" w:cs="Arial"/>
        </w:rPr>
      </w:pPr>
      <w:r>
        <w:rPr>
          <w:rFonts w:ascii="Arial" w:hAnsi="Arial" w:cs="Arial"/>
        </w:rPr>
        <w:t>ODLAZAK U NOĆ!!!</w:t>
      </w:r>
    </w:p>
    <w:p w:rsidR="009A26A3" w:rsidRDefault="009A26A3" w:rsidP="005853B3">
      <w:pPr>
        <w:rPr>
          <w:rFonts w:ascii="Arial" w:hAnsi="Arial" w:cs="Arial"/>
        </w:rPr>
      </w:pPr>
    </w:p>
    <w:p w:rsidR="009A26A3" w:rsidRDefault="009A26A3" w:rsidP="005853B3">
      <w:pPr>
        <w:rPr>
          <w:rFonts w:ascii="Arial" w:hAnsi="Arial" w:cs="Arial"/>
        </w:rPr>
      </w:pPr>
      <w:r>
        <w:rPr>
          <w:rFonts w:ascii="Arial" w:hAnsi="Arial" w:cs="Arial"/>
        </w:rPr>
        <w:t xml:space="preserve">Uskršnji dani donijeli su pregršt radosti i veselja u naše domove, malo zbližili obitelji. I prekrasno vrijeme je dalo tome svoj obol. A i to uskršnje vrijeme naši vrijedni veteranski loptogurači iskoristili su za svoje plemenite i kvalitetne aktivnosti. Istina, oni koji su igrali u petak bili su u malo podređenom položaju jer bio je Veliki petak, a znamo kaj to znači: </w:t>
      </w:r>
    </w:p>
    <w:p w:rsidR="009A26A3" w:rsidRDefault="009A26A3" w:rsidP="005853B3">
      <w:pPr>
        <w:rPr>
          <w:rFonts w:ascii="Arial" w:hAnsi="Arial" w:cs="Arial"/>
        </w:rPr>
      </w:pPr>
      <w:r>
        <w:rPr>
          <w:rFonts w:ascii="Arial" w:hAnsi="Arial" w:cs="Arial"/>
        </w:rPr>
        <w:t>no mrs, no drink. Dobro, ovo drugo malo teže je išlo, ali je nekak išlo. I imali smo uzbudljiv vikend. Mnogo zanimljivih utakmica, među kojima je najinteresantniji bio derbi prvenstva između naše, trenutno, dvije najkvalitetnije momčadi. Umjetna trava, mrkla noć, poneki reflektor radi čudne sjene i mnoštvo promatrača i sudionika ove veličanstvene priredbe nije ostalo uskraćeno za sva uzbuđenja i ljepotu tih trenutaka noćnog izlaska.</w:t>
      </w:r>
    </w:p>
    <w:p w:rsidR="009A26A3" w:rsidRDefault="009A26A3" w:rsidP="005853B3">
      <w:pPr>
        <w:rPr>
          <w:rFonts w:ascii="Arial" w:hAnsi="Arial" w:cs="Arial"/>
        </w:rPr>
      </w:pPr>
    </w:p>
    <w:p w:rsidR="009A26A3" w:rsidRDefault="009A26A3" w:rsidP="005853B3">
      <w:pPr>
        <w:rPr>
          <w:rFonts w:ascii="Arial" w:hAnsi="Arial" w:cs="Arial"/>
        </w:rPr>
      </w:pPr>
      <w:r>
        <w:rPr>
          <w:rFonts w:ascii="Arial" w:hAnsi="Arial" w:cs="Arial"/>
        </w:rPr>
        <w:t>I dok je Johnny davnih dana govorio o muzici: «Nitko ne zna što je muzika. To se ne jede, to se ne može njušiti», mi to ne možemo reći za naše veteranske loptogurače. Nikako, Jer to se i živi, to se i jede. To se i gura. I jede. A bogmeč se tu i popije.</w:t>
      </w:r>
    </w:p>
    <w:p w:rsidR="009A26A3" w:rsidRDefault="009A26A3" w:rsidP="005853B3">
      <w:pPr>
        <w:rPr>
          <w:rFonts w:ascii="Arial" w:hAnsi="Arial" w:cs="Arial"/>
        </w:rPr>
      </w:pPr>
      <w:r>
        <w:rPr>
          <w:rFonts w:ascii="Arial" w:hAnsi="Arial" w:cs="Arial"/>
        </w:rPr>
        <w:t>Ali, da mi vidimo to 17.kolo, kako je to izgledalo:</w:t>
      </w:r>
    </w:p>
    <w:p w:rsidR="009A26A3" w:rsidRDefault="009A26A3" w:rsidP="005853B3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788"/>
        <w:gridCol w:w="2280"/>
        <w:gridCol w:w="960"/>
      </w:tblGrid>
      <w:tr w:rsidR="009A26A3">
        <w:tc>
          <w:tcPr>
            <w:tcW w:w="1788" w:type="dxa"/>
          </w:tcPr>
          <w:p w:rsidR="009A26A3" w:rsidRPr="007440E9" w:rsidRDefault="009A26A3" w:rsidP="005853B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BUNA</w:t>
            </w:r>
          </w:p>
        </w:tc>
        <w:tc>
          <w:tcPr>
            <w:tcW w:w="2280" w:type="dxa"/>
          </w:tcPr>
          <w:p w:rsidR="009A26A3" w:rsidRPr="007440E9" w:rsidRDefault="009A26A3" w:rsidP="005853B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MLAKA</w:t>
            </w:r>
          </w:p>
        </w:tc>
        <w:tc>
          <w:tcPr>
            <w:tcW w:w="960" w:type="dxa"/>
          </w:tcPr>
          <w:p w:rsidR="009A26A3" w:rsidRPr="007440E9" w:rsidRDefault="009A26A3" w:rsidP="007440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2-3</w:t>
            </w:r>
          </w:p>
        </w:tc>
      </w:tr>
    </w:tbl>
    <w:p w:rsidR="009A26A3" w:rsidRDefault="009A26A3" w:rsidP="005853B3">
      <w:pPr>
        <w:rPr>
          <w:rFonts w:ascii="Arial" w:hAnsi="Arial" w:cs="Arial"/>
        </w:rPr>
      </w:pPr>
      <w:r>
        <w:rPr>
          <w:rFonts w:ascii="Arial" w:hAnsi="Arial" w:cs="Arial"/>
        </w:rPr>
        <w:t xml:space="preserve">Oslabljeni Mudrijaši došli su na noge Posrnulim djevicama i napravili ono kaj se djevicama i radi: riješili ih brige. Borbeno, pametno,čvrsto i nadasve efikasno i korisno. Rajta na golu dela čuda, Pile u terenu dela čuda, Kovač doma dela čuda. I to je to.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788"/>
        <w:gridCol w:w="2280"/>
        <w:gridCol w:w="960"/>
      </w:tblGrid>
      <w:tr w:rsidR="009A26A3">
        <w:tc>
          <w:tcPr>
            <w:tcW w:w="1788" w:type="dxa"/>
          </w:tcPr>
          <w:p w:rsidR="009A26A3" w:rsidRPr="007440E9" w:rsidRDefault="009A26A3" w:rsidP="005853B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VG BOYS</w:t>
            </w:r>
          </w:p>
        </w:tc>
        <w:tc>
          <w:tcPr>
            <w:tcW w:w="2280" w:type="dxa"/>
          </w:tcPr>
          <w:p w:rsidR="009A26A3" w:rsidRPr="007440E9" w:rsidRDefault="009A26A3" w:rsidP="005853B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KURILOVEC</w:t>
            </w:r>
          </w:p>
        </w:tc>
        <w:tc>
          <w:tcPr>
            <w:tcW w:w="960" w:type="dxa"/>
          </w:tcPr>
          <w:p w:rsidR="009A26A3" w:rsidRPr="007440E9" w:rsidRDefault="009A26A3" w:rsidP="007440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1-3</w:t>
            </w:r>
          </w:p>
        </w:tc>
      </w:tr>
    </w:tbl>
    <w:p w:rsidR="009A26A3" w:rsidRDefault="009A26A3" w:rsidP="005853B3">
      <w:pPr>
        <w:rPr>
          <w:rFonts w:ascii="Arial" w:hAnsi="Arial" w:cs="Arial"/>
        </w:rPr>
      </w:pPr>
      <w:r>
        <w:rPr>
          <w:rFonts w:ascii="Arial" w:hAnsi="Arial" w:cs="Arial"/>
        </w:rPr>
        <w:t>Bojsi se malo opustili  i namjerili se na raskuražene Frajere koji su iskoristili svaku priliku da ih, Bojse, bace u nepriliku. Tko će tu kurilovečku armadu uspjeti sada zaustaviti, to je pitanje.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883"/>
        <w:gridCol w:w="2280"/>
        <w:gridCol w:w="960"/>
      </w:tblGrid>
      <w:tr w:rsidR="009A26A3">
        <w:tc>
          <w:tcPr>
            <w:tcW w:w="1883" w:type="dxa"/>
          </w:tcPr>
          <w:p w:rsidR="009A26A3" w:rsidRPr="007440E9" w:rsidRDefault="009A26A3" w:rsidP="005853B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DINAMO</w:t>
            </w:r>
          </w:p>
        </w:tc>
        <w:tc>
          <w:tcPr>
            <w:tcW w:w="2280" w:type="dxa"/>
          </w:tcPr>
          <w:p w:rsidR="009A26A3" w:rsidRPr="007440E9" w:rsidRDefault="009A26A3" w:rsidP="005853B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GRADIĆI</w:t>
            </w:r>
          </w:p>
        </w:tc>
        <w:tc>
          <w:tcPr>
            <w:tcW w:w="960" w:type="dxa"/>
          </w:tcPr>
          <w:p w:rsidR="009A26A3" w:rsidRPr="007440E9" w:rsidRDefault="009A26A3" w:rsidP="007440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1-1</w:t>
            </w:r>
          </w:p>
        </w:tc>
      </w:tr>
    </w:tbl>
    <w:p w:rsidR="009A26A3" w:rsidRDefault="009A26A3" w:rsidP="005853B3">
      <w:pPr>
        <w:rPr>
          <w:rFonts w:ascii="Arial" w:hAnsi="Arial" w:cs="Arial"/>
        </w:rPr>
      </w:pPr>
      <w:r>
        <w:rPr>
          <w:rFonts w:ascii="Arial" w:hAnsi="Arial" w:cs="Arial"/>
        </w:rPr>
        <w:t>Miroljubiva tekma dva podjednaka suparnika u kojoj Gosponi nisu iskoristili sve kaj su im Kanalci ponudili. Oni, Kanalci, dočekali su svoje 2,5 minute i odnijeli vrijedan bodić na svoj konto.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788"/>
        <w:gridCol w:w="2280"/>
        <w:gridCol w:w="960"/>
      </w:tblGrid>
      <w:tr w:rsidR="009A26A3">
        <w:tc>
          <w:tcPr>
            <w:tcW w:w="1788" w:type="dxa"/>
          </w:tcPr>
          <w:p w:rsidR="009A26A3" w:rsidRPr="007440E9" w:rsidRDefault="009A26A3" w:rsidP="005853B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HRUŠEVEC</w:t>
            </w:r>
          </w:p>
        </w:tc>
        <w:tc>
          <w:tcPr>
            <w:tcW w:w="2280" w:type="dxa"/>
          </w:tcPr>
          <w:p w:rsidR="009A26A3" w:rsidRPr="007440E9" w:rsidRDefault="009A26A3" w:rsidP="005853B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VATROGASAC</w:t>
            </w:r>
          </w:p>
        </w:tc>
        <w:tc>
          <w:tcPr>
            <w:tcW w:w="960" w:type="dxa"/>
          </w:tcPr>
          <w:p w:rsidR="009A26A3" w:rsidRPr="007440E9" w:rsidRDefault="009A26A3" w:rsidP="007440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1-0</w:t>
            </w:r>
          </w:p>
        </w:tc>
      </w:tr>
    </w:tbl>
    <w:p w:rsidR="009A26A3" w:rsidRDefault="009A26A3" w:rsidP="005853B3">
      <w:pPr>
        <w:rPr>
          <w:rFonts w:ascii="Arial" w:hAnsi="Arial" w:cs="Arial"/>
        </w:rPr>
      </w:pPr>
      <w:r>
        <w:rPr>
          <w:rFonts w:ascii="Arial" w:hAnsi="Arial" w:cs="Arial"/>
        </w:rPr>
        <w:t>Oslabljeni Vatropirci namjerili su se na raspoloženog Krpicu koji je jednim kvalitetnim ubodom riješio ovu dilemu. Inače tekma ko i svaka druga veteranska: ti meni, ja tebi, pa tko koga zekne.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788"/>
        <w:gridCol w:w="2280"/>
        <w:gridCol w:w="960"/>
      </w:tblGrid>
      <w:tr w:rsidR="009A26A3">
        <w:tc>
          <w:tcPr>
            <w:tcW w:w="1788" w:type="dxa"/>
          </w:tcPr>
          <w:p w:rsidR="009A26A3" w:rsidRPr="007440E9" w:rsidRDefault="009A26A3" w:rsidP="005853B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GORICA</w:t>
            </w:r>
          </w:p>
        </w:tc>
        <w:tc>
          <w:tcPr>
            <w:tcW w:w="2280" w:type="dxa"/>
          </w:tcPr>
          <w:p w:rsidR="009A26A3" w:rsidRPr="007440E9" w:rsidRDefault="009A26A3" w:rsidP="005853B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MLADOST</w:t>
            </w:r>
          </w:p>
        </w:tc>
        <w:tc>
          <w:tcPr>
            <w:tcW w:w="960" w:type="dxa"/>
          </w:tcPr>
          <w:p w:rsidR="009A26A3" w:rsidRPr="007440E9" w:rsidRDefault="009A26A3" w:rsidP="007440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1-3</w:t>
            </w:r>
          </w:p>
        </w:tc>
      </w:tr>
    </w:tbl>
    <w:p w:rsidR="009A26A3" w:rsidRDefault="009A26A3" w:rsidP="005853B3">
      <w:pPr>
        <w:rPr>
          <w:rFonts w:ascii="Arial" w:hAnsi="Arial" w:cs="Arial"/>
        </w:rPr>
      </w:pPr>
      <w:r>
        <w:rPr>
          <w:rFonts w:ascii="Arial" w:hAnsi="Arial" w:cs="Arial"/>
        </w:rPr>
        <w:t>Derbi prvenstva. Takav je bio i dekor. Najkvalitetnija sudačka trojka, u tom trenutku raspoloživa, odlične ekipe, stotine ljudi na tribinama……… mrzla piva pri Pefcu. Usput su dečki odigrali i odličnu tekmu. Na početku malo «speti». Voditelji Dejvi i Dok dali teške taktičke upute: tko koga čuva bez suvišnih zašto, pazi sim, pazi tam….. Nakon desetak minuta ka je malo ponestalo snage počinju padati teški taktički oklopi, dečki se opustili maksimalno i odličnu predstavu mnogobrojnim promatračima i prisutnim skautima. Je bilo ih je, skauta, nesmemo reći koga su došli gledati. Bravo dečki za odličnu predstavu, odlična reklama za naše veteransko loptoguranje.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788"/>
        <w:gridCol w:w="2280"/>
        <w:gridCol w:w="960"/>
      </w:tblGrid>
      <w:tr w:rsidR="009A26A3">
        <w:tc>
          <w:tcPr>
            <w:tcW w:w="1788" w:type="dxa"/>
          </w:tcPr>
          <w:p w:rsidR="009A26A3" w:rsidRPr="007440E9" w:rsidRDefault="009A26A3" w:rsidP="005853B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LEKENIK</w:t>
            </w:r>
          </w:p>
        </w:tc>
        <w:tc>
          <w:tcPr>
            <w:tcW w:w="2280" w:type="dxa"/>
          </w:tcPr>
          <w:p w:rsidR="009A26A3" w:rsidRPr="007440E9" w:rsidRDefault="009A26A3" w:rsidP="005853B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KLAS</w:t>
            </w:r>
          </w:p>
        </w:tc>
        <w:tc>
          <w:tcPr>
            <w:tcW w:w="960" w:type="dxa"/>
          </w:tcPr>
          <w:p w:rsidR="009A26A3" w:rsidRPr="007440E9" w:rsidRDefault="009A26A3" w:rsidP="007440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1-0</w:t>
            </w:r>
          </w:p>
        </w:tc>
      </w:tr>
    </w:tbl>
    <w:p w:rsidR="009A26A3" w:rsidRDefault="009A26A3" w:rsidP="005853B3">
      <w:pPr>
        <w:rPr>
          <w:rFonts w:ascii="Arial" w:hAnsi="Arial" w:cs="Arial"/>
        </w:rPr>
      </w:pPr>
      <w:r>
        <w:rPr>
          <w:rFonts w:ascii="Arial" w:hAnsi="Arial" w:cs="Arial"/>
        </w:rPr>
        <w:t>Nedaju se Ukleti. I osokoljene Kanarince uspjeli su riješiti, istina, nekaj teže nego kaj su mislili, ali bodeki ostaju doma. Tekma uzbudljiva do bola, jedan bijeg i to je to. Kanarincima je malo naškodilo uskrsno vrijeme jer ….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788"/>
        <w:gridCol w:w="2280"/>
        <w:gridCol w:w="960"/>
      </w:tblGrid>
      <w:tr w:rsidR="009A26A3">
        <w:tc>
          <w:tcPr>
            <w:tcW w:w="1788" w:type="dxa"/>
          </w:tcPr>
          <w:p w:rsidR="009A26A3" w:rsidRPr="007440E9" w:rsidRDefault="009A26A3" w:rsidP="00885CB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MRACLIN</w:t>
            </w:r>
          </w:p>
        </w:tc>
        <w:tc>
          <w:tcPr>
            <w:tcW w:w="2280" w:type="dxa"/>
          </w:tcPr>
          <w:p w:rsidR="009A26A3" w:rsidRPr="007440E9" w:rsidRDefault="009A26A3" w:rsidP="00885CB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slobodan</w:t>
            </w:r>
          </w:p>
        </w:tc>
        <w:tc>
          <w:tcPr>
            <w:tcW w:w="960" w:type="dxa"/>
          </w:tcPr>
          <w:p w:rsidR="009A26A3" w:rsidRPr="007440E9" w:rsidRDefault="009A26A3" w:rsidP="00885CBD">
            <w:pPr>
              <w:jc w:val="center"/>
              <w:rPr>
                <w:rFonts w:ascii="Arial" w:hAnsi="Arial" w:cs="Arial"/>
              </w:rPr>
            </w:pPr>
          </w:p>
        </w:tc>
      </w:tr>
    </w:tbl>
    <w:p w:rsidR="009A26A3" w:rsidRDefault="009A26A3" w:rsidP="005853B3">
      <w:pPr>
        <w:rPr>
          <w:rFonts w:ascii="Arial" w:hAnsi="Arial" w:cs="Arial"/>
        </w:rPr>
      </w:pPr>
    </w:p>
    <w:p w:rsidR="009A26A3" w:rsidRDefault="009A26A3" w:rsidP="00295D8F">
      <w:pPr>
        <w:rPr>
          <w:rFonts w:ascii="Arial" w:hAnsi="Arial" w:cs="Arial"/>
        </w:rPr>
      </w:pPr>
      <w:r>
        <w:rPr>
          <w:rFonts w:ascii="Arial" w:hAnsi="Arial" w:cs="Arial"/>
        </w:rPr>
        <w:t>24.kolo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788"/>
        <w:gridCol w:w="2280"/>
        <w:gridCol w:w="960"/>
      </w:tblGrid>
      <w:tr w:rsidR="009A26A3">
        <w:tc>
          <w:tcPr>
            <w:tcW w:w="1788" w:type="dxa"/>
          </w:tcPr>
          <w:p w:rsidR="009A26A3" w:rsidRPr="007440E9" w:rsidRDefault="009A26A3" w:rsidP="00E574C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GRADIĆI</w:t>
            </w:r>
          </w:p>
        </w:tc>
        <w:tc>
          <w:tcPr>
            <w:tcW w:w="2280" w:type="dxa"/>
          </w:tcPr>
          <w:p w:rsidR="009A26A3" w:rsidRPr="007440E9" w:rsidRDefault="009A26A3" w:rsidP="00E574C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MLAKA</w:t>
            </w:r>
          </w:p>
        </w:tc>
        <w:tc>
          <w:tcPr>
            <w:tcW w:w="960" w:type="dxa"/>
          </w:tcPr>
          <w:p w:rsidR="009A26A3" w:rsidRPr="007440E9" w:rsidRDefault="009A26A3" w:rsidP="00E574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1-5</w:t>
            </w:r>
          </w:p>
        </w:tc>
      </w:tr>
    </w:tbl>
    <w:p w:rsidR="009A26A3" w:rsidRDefault="009A26A3" w:rsidP="005853B3">
      <w:pPr>
        <w:rPr>
          <w:rFonts w:ascii="Arial" w:hAnsi="Arial" w:cs="Arial"/>
        </w:rPr>
      </w:pPr>
      <w:r>
        <w:rPr>
          <w:rFonts w:ascii="Arial" w:hAnsi="Arial" w:cs="Arial"/>
        </w:rPr>
        <w:t>Tekma koja je odigrana prema rasporedu koji smo dogovorlili. Pondelek, dan za Mudrijaše i tu Kanalcima nije bilo pomoći. Kovač je to posložio besprijekorno. Vrlo dobar vikend za njima. Bravo.</w:t>
      </w:r>
    </w:p>
    <w:p w:rsidR="009A26A3" w:rsidRDefault="009A26A3" w:rsidP="005853B3">
      <w:pPr>
        <w:rPr>
          <w:rFonts w:ascii="Arial" w:hAnsi="Arial" w:cs="Arial"/>
        </w:rPr>
      </w:pPr>
    </w:p>
    <w:p w:rsidR="009A26A3" w:rsidRDefault="009A26A3" w:rsidP="005853B3">
      <w:pPr>
        <w:rPr>
          <w:rFonts w:ascii="Arial" w:hAnsi="Arial" w:cs="Arial"/>
        </w:rPr>
      </w:pPr>
    </w:p>
    <w:p w:rsidR="009A26A3" w:rsidRDefault="009A26A3" w:rsidP="005853B3">
      <w:pPr>
        <w:rPr>
          <w:rFonts w:ascii="Arial" w:hAnsi="Arial" w:cs="Arial"/>
        </w:rPr>
      </w:pPr>
    </w:p>
    <w:p w:rsidR="009A26A3" w:rsidRDefault="009A26A3" w:rsidP="001D37E7">
      <w:pPr>
        <w:rPr>
          <w:rFonts w:ascii="Arial" w:hAnsi="Arial" w:cs="Arial"/>
        </w:rPr>
      </w:pPr>
      <w:r>
        <w:rPr>
          <w:rFonts w:ascii="Arial" w:hAnsi="Arial" w:cs="Arial"/>
        </w:rPr>
        <w:t>Rezultati 17. kola, polusezona: proljeće 2019.</w:t>
      </w:r>
    </w:p>
    <w:p w:rsidR="009A26A3" w:rsidRPr="00F42F45" w:rsidRDefault="009A26A3" w:rsidP="001D37E7">
      <w:pPr>
        <w:rPr>
          <w:rFonts w:ascii="Arial Narrow" w:hAnsi="Arial Narrow" w:cs="Arial Narrow"/>
        </w:rPr>
      </w:pPr>
    </w:p>
    <w:tbl>
      <w:tblPr>
        <w:tblW w:w="70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809"/>
        <w:gridCol w:w="1809"/>
        <w:gridCol w:w="1809"/>
        <w:gridCol w:w="1641"/>
      </w:tblGrid>
      <w:tr w:rsidR="009A26A3" w:rsidRPr="00236A42">
        <w:tc>
          <w:tcPr>
            <w:tcW w:w="1809" w:type="dxa"/>
            <w:shd w:val="clear" w:color="auto" w:fill="D9D9D9"/>
          </w:tcPr>
          <w:p w:rsidR="009A26A3" w:rsidRPr="00676AE7" w:rsidRDefault="009A26A3" w:rsidP="00406A44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17</w:t>
            </w:r>
            <w:r w:rsidRPr="00676AE7">
              <w:rPr>
                <w:rFonts w:ascii="Arial Narrow" w:hAnsi="Arial Narrow" w:cs="Arial Narrow"/>
                <w:b/>
                <w:bCs/>
              </w:rPr>
              <w:t>.KOLO</w:t>
            </w:r>
          </w:p>
        </w:tc>
        <w:tc>
          <w:tcPr>
            <w:tcW w:w="1809" w:type="dxa"/>
            <w:shd w:val="clear" w:color="auto" w:fill="D9D9D9"/>
          </w:tcPr>
          <w:p w:rsidR="009A26A3" w:rsidRPr="00676AE7" w:rsidRDefault="009A26A3" w:rsidP="00406A44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19.04. i 22.04.</w:t>
            </w:r>
          </w:p>
        </w:tc>
        <w:tc>
          <w:tcPr>
            <w:tcW w:w="1809" w:type="dxa"/>
            <w:shd w:val="clear" w:color="auto" w:fill="D9D9D9"/>
          </w:tcPr>
          <w:p w:rsidR="009A26A3" w:rsidRPr="00676AE7" w:rsidRDefault="009A26A3" w:rsidP="00406A44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17,30</w:t>
            </w:r>
          </w:p>
        </w:tc>
        <w:tc>
          <w:tcPr>
            <w:tcW w:w="1641" w:type="dxa"/>
            <w:shd w:val="clear" w:color="auto" w:fill="D9D9D9"/>
          </w:tcPr>
          <w:p w:rsidR="009A26A3" w:rsidRDefault="009A26A3" w:rsidP="00406A44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Rezultat</w:t>
            </w:r>
          </w:p>
        </w:tc>
      </w:tr>
      <w:tr w:rsidR="009A26A3" w:rsidRPr="00236A42">
        <w:tc>
          <w:tcPr>
            <w:tcW w:w="1809" w:type="dxa"/>
          </w:tcPr>
          <w:p w:rsidR="009A26A3" w:rsidRPr="00C25C87" w:rsidRDefault="009A26A3" w:rsidP="00406A44">
            <w:pPr>
              <w:rPr>
                <w:rFonts w:ascii="Arial Narrow" w:hAnsi="Arial Narrow" w:cs="Arial Narrow"/>
              </w:rPr>
            </w:pPr>
          </w:p>
        </w:tc>
        <w:tc>
          <w:tcPr>
            <w:tcW w:w="1809" w:type="dxa"/>
          </w:tcPr>
          <w:p w:rsidR="009A26A3" w:rsidRPr="00C25C87" w:rsidRDefault="009A26A3" w:rsidP="00406A44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MRACLIN</w:t>
            </w:r>
          </w:p>
        </w:tc>
        <w:tc>
          <w:tcPr>
            <w:tcW w:w="1809" w:type="dxa"/>
          </w:tcPr>
          <w:p w:rsidR="009A26A3" w:rsidRPr="0075197E" w:rsidRDefault="009A26A3" w:rsidP="00406A44">
            <w:pPr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1641" w:type="dxa"/>
          </w:tcPr>
          <w:p w:rsidR="009A26A3" w:rsidRPr="00DA481E" w:rsidRDefault="009A26A3" w:rsidP="00406A44">
            <w:pPr>
              <w:rPr>
                <w:rFonts w:ascii="Arial Narrow" w:hAnsi="Arial Narrow" w:cs="Arial Narrow"/>
              </w:rPr>
            </w:pPr>
          </w:p>
        </w:tc>
      </w:tr>
      <w:tr w:rsidR="009A26A3" w:rsidRPr="00236A42">
        <w:tc>
          <w:tcPr>
            <w:tcW w:w="1809" w:type="dxa"/>
          </w:tcPr>
          <w:p w:rsidR="009A26A3" w:rsidRPr="00676AE7" w:rsidRDefault="009A26A3" w:rsidP="00406A44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PET.</w:t>
            </w:r>
          </w:p>
        </w:tc>
        <w:tc>
          <w:tcPr>
            <w:tcW w:w="1809" w:type="dxa"/>
          </w:tcPr>
          <w:p w:rsidR="009A26A3" w:rsidRPr="00676AE7" w:rsidRDefault="009A26A3" w:rsidP="00406A44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BUNA</w:t>
            </w:r>
          </w:p>
        </w:tc>
        <w:tc>
          <w:tcPr>
            <w:tcW w:w="1809" w:type="dxa"/>
          </w:tcPr>
          <w:p w:rsidR="009A26A3" w:rsidRPr="00676AE7" w:rsidRDefault="009A26A3" w:rsidP="00406A44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MLAKA</w:t>
            </w:r>
          </w:p>
        </w:tc>
        <w:tc>
          <w:tcPr>
            <w:tcW w:w="1641" w:type="dxa"/>
          </w:tcPr>
          <w:p w:rsidR="009A26A3" w:rsidRPr="001D37E7" w:rsidRDefault="009A26A3" w:rsidP="001D37E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2-3</w:t>
            </w:r>
          </w:p>
        </w:tc>
      </w:tr>
      <w:tr w:rsidR="009A26A3" w:rsidRPr="00236A42">
        <w:tc>
          <w:tcPr>
            <w:tcW w:w="1809" w:type="dxa"/>
          </w:tcPr>
          <w:p w:rsidR="009A26A3" w:rsidRPr="001D37E7" w:rsidRDefault="009A26A3" w:rsidP="00406A44">
            <w:pPr>
              <w:rPr>
                <w:rFonts w:ascii="Arial Narrow" w:hAnsi="Arial Narrow" w:cs="Arial Narrow"/>
              </w:rPr>
            </w:pPr>
            <w:r w:rsidRPr="001D37E7">
              <w:rPr>
                <w:rFonts w:ascii="Arial Narrow" w:hAnsi="Arial Narrow" w:cs="Arial Narrow"/>
              </w:rPr>
              <w:t>PET</w:t>
            </w:r>
          </w:p>
        </w:tc>
        <w:tc>
          <w:tcPr>
            <w:tcW w:w="1809" w:type="dxa"/>
          </w:tcPr>
          <w:p w:rsidR="009A26A3" w:rsidRPr="001D37E7" w:rsidRDefault="009A26A3" w:rsidP="00406A44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 xml:space="preserve">VG BOYS </w:t>
            </w:r>
          </w:p>
        </w:tc>
        <w:tc>
          <w:tcPr>
            <w:tcW w:w="1809" w:type="dxa"/>
          </w:tcPr>
          <w:p w:rsidR="009A26A3" w:rsidRPr="001D37E7" w:rsidRDefault="009A26A3" w:rsidP="00406A44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KURILOVEC</w:t>
            </w:r>
          </w:p>
        </w:tc>
        <w:tc>
          <w:tcPr>
            <w:tcW w:w="1641" w:type="dxa"/>
          </w:tcPr>
          <w:p w:rsidR="009A26A3" w:rsidRPr="001D37E7" w:rsidRDefault="009A26A3" w:rsidP="001D37E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1-3</w:t>
            </w:r>
          </w:p>
        </w:tc>
      </w:tr>
      <w:tr w:rsidR="009A26A3" w:rsidRPr="00236A42">
        <w:tc>
          <w:tcPr>
            <w:tcW w:w="1809" w:type="dxa"/>
          </w:tcPr>
          <w:p w:rsidR="009A26A3" w:rsidRPr="001D37E7" w:rsidRDefault="009A26A3" w:rsidP="00406A44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PET</w:t>
            </w:r>
          </w:p>
        </w:tc>
        <w:tc>
          <w:tcPr>
            <w:tcW w:w="1809" w:type="dxa"/>
          </w:tcPr>
          <w:p w:rsidR="009A26A3" w:rsidRPr="001D37E7" w:rsidRDefault="009A26A3" w:rsidP="00406A44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DINAMO</w:t>
            </w:r>
          </w:p>
        </w:tc>
        <w:tc>
          <w:tcPr>
            <w:tcW w:w="1809" w:type="dxa"/>
          </w:tcPr>
          <w:p w:rsidR="009A26A3" w:rsidRPr="001D37E7" w:rsidRDefault="009A26A3" w:rsidP="00406A44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GRADIĆI</w:t>
            </w:r>
          </w:p>
        </w:tc>
        <w:tc>
          <w:tcPr>
            <w:tcW w:w="1641" w:type="dxa"/>
          </w:tcPr>
          <w:p w:rsidR="009A26A3" w:rsidRPr="001D37E7" w:rsidRDefault="009A26A3" w:rsidP="001D37E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1-1</w:t>
            </w:r>
          </w:p>
        </w:tc>
      </w:tr>
      <w:tr w:rsidR="009A26A3" w:rsidRPr="00236A42">
        <w:tc>
          <w:tcPr>
            <w:tcW w:w="1809" w:type="dxa"/>
          </w:tcPr>
          <w:p w:rsidR="009A26A3" w:rsidRPr="001D37E7" w:rsidRDefault="009A26A3" w:rsidP="00406A44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PET</w:t>
            </w:r>
          </w:p>
        </w:tc>
        <w:tc>
          <w:tcPr>
            <w:tcW w:w="1809" w:type="dxa"/>
          </w:tcPr>
          <w:p w:rsidR="009A26A3" w:rsidRPr="001D37E7" w:rsidRDefault="009A26A3" w:rsidP="00406A44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HRUŠEVEC</w:t>
            </w:r>
          </w:p>
        </w:tc>
        <w:tc>
          <w:tcPr>
            <w:tcW w:w="1809" w:type="dxa"/>
          </w:tcPr>
          <w:p w:rsidR="009A26A3" w:rsidRPr="001D37E7" w:rsidRDefault="009A26A3" w:rsidP="00406A44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VATROGASAC</w:t>
            </w:r>
          </w:p>
        </w:tc>
        <w:tc>
          <w:tcPr>
            <w:tcW w:w="1641" w:type="dxa"/>
          </w:tcPr>
          <w:p w:rsidR="009A26A3" w:rsidRPr="001D37E7" w:rsidRDefault="009A26A3" w:rsidP="001D37E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1-0</w:t>
            </w:r>
          </w:p>
        </w:tc>
      </w:tr>
      <w:tr w:rsidR="009A26A3" w:rsidRPr="00236A42">
        <w:tc>
          <w:tcPr>
            <w:tcW w:w="1809" w:type="dxa"/>
          </w:tcPr>
          <w:p w:rsidR="009A26A3" w:rsidRPr="001D37E7" w:rsidRDefault="009A26A3" w:rsidP="00406A44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UTI</w:t>
            </w:r>
          </w:p>
        </w:tc>
        <w:tc>
          <w:tcPr>
            <w:tcW w:w="1809" w:type="dxa"/>
          </w:tcPr>
          <w:p w:rsidR="009A26A3" w:rsidRPr="001D37E7" w:rsidRDefault="009A26A3" w:rsidP="00406A44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GORICA</w:t>
            </w:r>
          </w:p>
        </w:tc>
        <w:tc>
          <w:tcPr>
            <w:tcW w:w="1809" w:type="dxa"/>
          </w:tcPr>
          <w:p w:rsidR="009A26A3" w:rsidRPr="001D37E7" w:rsidRDefault="009A26A3" w:rsidP="00406A44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MLADOST</w:t>
            </w:r>
          </w:p>
        </w:tc>
        <w:tc>
          <w:tcPr>
            <w:tcW w:w="1641" w:type="dxa"/>
          </w:tcPr>
          <w:p w:rsidR="009A26A3" w:rsidRPr="001D37E7" w:rsidRDefault="009A26A3" w:rsidP="001D37E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1-3</w:t>
            </w:r>
          </w:p>
        </w:tc>
      </w:tr>
      <w:tr w:rsidR="009A26A3" w:rsidRPr="00236A42">
        <w:tc>
          <w:tcPr>
            <w:tcW w:w="1809" w:type="dxa"/>
          </w:tcPr>
          <w:p w:rsidR="009A26A3" w:rsidRPr="001D37E7" w:rsidRDefault="009A26A3" w:rsidP="00406A44">
            <w:pPr>
              <w:rPr>
                <w:rFonts w:ascii="Arial Narrow" w:hAnsi="Arial Narrow" w:cs="Arial Narrow"/>
              </w:rPr>
            </w:pPr>
            <w:r w:rsidRPr="001D37E7">
              <w:rPr>
                <w:rFonts w:ascii="Arial Narrow" w:hAnsi="Arial Narrow" w:cs="Arial Narrow"/>
              </w:rPr>
              <w:t>PON</w:t>
            </w:r>
          </w:p>
        </w:tc>
        <w:tc>
          <w:tcPr>
            <w:tcW w:w="1809" w:type="dxa"/>
          </w:tcPr>
          <w:p w:rsidR="009A26A3" w:rsidRPr="001D37E7" w:rsidRDefault="009A26A3" w:rsidP="00406A44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LEKENIK</w:t>
            </w:r>
          </w:p>
        </w:tc>
        <w:tc>
          <w:tcPr>
            <w:tcW w:w="1809" w:type="dxa"/>
          </w:tcPr>
          <w:p w:rsidR="009A26A3" w:rsidRPr="001D37E7" w:rsidRDefault="009A26A3" w:rsidP="00406A44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KLAS</w:t>
            </w:r>
          </w:p>
        </w:tc>
        <w:tc>
          <w:tcPr>
            <w:tcW w:w="1641" w:type="dxa"/>
          </w:tcPr>
          <w:p w:rsidR="009A26A3" w:rsidRPr="001D37E7" w:rsidRDefault="009A26A3" w:rsidP="001D37E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1-0</w:t>
            </w:r>
          </w:p>
        </w:tc>
      </w:tr>
    </w:tbl>
    <w:p w:rsidR="009A26A3" w:rsidRDefault="009A26A3" w:rsidP="005853B3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788"/>
        <w:gridCol w:w="1800"/>
        <w:gridCol w:w="1800"/>
        <w:gridCol w:w="1680"/>
      </w:tblGrid>
      <w:tr w:rsidR="009A26A3">
        <w:tc>
          <w:tcPr>
            <w:tcW w:w="7068" w:type="dxa"/>
            <w:gridSpan w:val="4"/>
          </w:tcPr>
          <w:p w:rsidR="009A26A3" w:rsidRPr="001A6929" w:rsidRDefault="009A26A3" w:rsidP="005853B3">
            <w:pPr>
              <w:rPr>
                <w:rFonts w:ascii="Arial Narrow" w:hAnsi="Arial Narrow" w:cs="Arial Narrow"/>
                <w:b/>
                <w:bCs/>
              </w:rPr>
            </w:pPr>
            <w:r w:rsidRPr="001A6929">
              <w:rPr>
                <w:rFonts w:ascii="Arial Narrow" w:hAnsi="Arial Narrow" w:cs="Arial Narrow"/>
                <w:b/>
                <w:bCs/>
              </w:rPr>
              <w:t>24. KOLO</w:t>
            </w:r>
          </w:p>
        </w:tc>
      </w:tr>
      <w:tr w:rsidR="009A26A3">
        <w:tc>
          <w:tcPr>
            <w:tcW w:w="1788" w:type="dxa"/>
            <w:tcBorders>
              <w:right w:val="single" w:sz="4" w:space="0" w:color="auto"/>
            </w:tcBorders>
          </w:tcPr>
          <w:p w:rsidR="009A26A3" w:rsidRPr="001A6929" w:rsidRDefault="009A26A3" w:rsidP="005853B3">
            <w:pPr>
              <w:rPr>
                <w:rFonts w:ascii="Arial Narrow" w:hAnsi="Arial Narrow" w:cs="Arial Narrow"/>
              </w:rPr>
            </w:pPr>
            <w:r w:rsidRPr="001A6929">
              <w:rPr>
                <w:rFonts w:ascii="Arial Narrow" w:hAnsi="Arial Narrow" w:cs="Arial Narrow"/>
              </w:rPr>
              <w:t>PON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6A3" w:rsidRPr="001A6929" w:rsidRDefault="009A26A3" w:rsidP="005853B3">
            <w:pPr>
              <w:rPr>
                <w:rFonts w:ascii="Arial Narrow" w:hAnsi="Arial Narrow" w:cs="Arial Narrow"/>
              </w:rPr>
            </w:pPr>
            <w:r w:rsidRPr="001A6929">
              <w:rPr>
                <w:rFonts w:ascii="Arial Narrow" w:hAnsi="Arial Narrow" w:cs="Arial Narrow"/>
              </w:rPr>
              <w:t>GRADIĆI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6A3" w:rsidRPr="001A6929" w:rsidRDefault="009A26A3" w:rsidP="005853B3">
            <w:pPr>
              <w:rPr>
                <w:rFonts w:ascii="Arial Narrow" w:hAnsi="Arial Narrow" w:cs="Arial Narrow"/>
              </w:rPr>
            </w:pPr>
            <w:r w:rsidRPr="001A6929">
              <w:rPr>
                <w:rFonts w:ascii="Arial Narrow" w:hAnsi="Arial Narrow" w:cs="Arial Narrow"/>
              </w:rPr>
              <w:t>MLAKA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6A3" w:rsidRPr="001A6929" w:rsidRDefault="009A26A3" w:rsidP="001A6929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1A6929">
              <w:rPr>
                <w:rFonts w:ascii="Arial Narrow" w:hAnsi="Arial Narrow" w:cs="Arial Narrow"/>
                <w:b/>
                <w:bCs/>
              </w:rPr>
              <w:t>1-5</w:t>
            </w:r>
          </w:p>
        </w:tc>
      </w:tr>
    </w:tbl>
    <w:p w:rsidR="009A26A3" w:rsidRDefault="009A26A3" w:rsidP="005853B3">
      <w:pPr>
        <w:rPr>
          <w:rFonts w:ascii="Arial" w:hAnsi="Arial" w:cs="Arial"/>
        </w:rPr>
      </w:pPr>
    </w:p>
    <w:p w:rsidR="009A26A3" w:rsidRDefault="009A26A3" w:rsidP="005853B3">
      <w:pPr>
        <w:rPr>
          <w:rFonts w:ascii="Arial" w:hAnsi="Arial" w:cs="Arial"/>
        </w:rPr>
      </w:pPr>
    </w:p>
    <w:p w:rsidR="009A26A3" w:rsidRPr="00CE5399" w:rsidRDefault="009A26A3" w:rsidP="004B306C">
      <w:pPr>
        <w:jc w:val="center"/>
        <w:rPr>
          <w:rFonts w:ascii="Arial" w:hAnsi="Arial" w:cs="Arial"/>
          <w:b/>
          <w:bCs/>
        </w:rPr>
      </w:pPr>
      <w:r w:rsidRPr="00CE5399">
        <w:rPr>
          <w:rFonts w:ascii="Arial" w:hAnsi="Arial" w:cs="Arial"/>
          <w:b/>
          <w:bCs/>
        </w:rPr>
        <w:t xml:space="preserve">TABLICA NAKON </w:t>
      </w:r>
      <w:r>
        <w:rPr>
          <w:rFonts w:ascii="Arial" w:hAnsi="Arial" w:cs="Arial"/>
          <w:b/>
          <w:bCs/>
        </w:rPr>
        <w:t>17. kola</w:t>
      </w:r>
    </w:p>
    <w:p w:rsidR="009A26A3" w:rsidRPr="00CE5399" w:rsidRDefault="009A26A3" w:rsidP="004B306C">
      <w:pPr>
        <w:rPr>
          <w:rFonts w:ascii="Arial Rounded MT Bold" w:hAnsi="Arial Rounded MT Bold" w:cs="Arial Rounded MT Bold"/>
        </w:rPr>
      </w:pP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661"/>
        <w:gridCol w:w="1999"/>
        <w:gridCol w:w="764"/>
        <w:gridCol w:w="916"/>
        <w:gridCol w:w="851"/>
        <w:gridCol w:w="850"/>
        <w:gridCol w:w="1155"/>
        <w:gridCol w:w="850"/>
        <w:gridCol w:w="1114"/>
      </w:tblGrid>
      <w:tr w:rsidR="009A26A3" w:rsidRPr="00266D83"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26A3" w:rsidRPr="00266D83" w:rsidRDefault="009A26A3" w:rsidP="00ED1AD5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  <w:b/>
                <w:bCs/>
              </w:rPr>
              <w:t>Mj</w:t>
            </w:r>
          </w:p>
        </w:tc>
        <w:tc>
          <w:tcPr>
            <w:tcW w:w="199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26A3" w:rsidRPr="00266D83" w:rsidRDefault="009A26A3" w:rsidP="00ED1AD5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  <w:b/>
                <w:bCs/>
              </w:rPr>
              <w:t>Momčad</w:t>
            </w:r>
          </w:p>
        </w:tc>
        <w:tc>
          <w:tcPr>
            <w:tcW w:w="76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26A3" w:rsidRPr="00266D83" w:rsidRDefault="009A26A3" w:rsidP="00ED1AD5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  <w:b/>
                <w:bCs/>
              </w:rPr>
              <w:t>Utak</w:t>
            </w:r>
          </w:p>
        </w:tc>
        <w:tc>
          <w:tcPr>
            <w:tcW w:w="91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26A3" w:rsidRPr="00266D83" w:rsidRDefault="009A26A3" w:rsidP="00ED1AD5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  <w:b/>
                <w:bCs/>
              </w:rPr>
              <w:t>Pob</w:t>
            </w:r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26A3" w:rsidRPr="00266D83" w:rsidRDefault="009A26A3" w:rsidP="00ED1AD5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  <w:b/>
                <w:bCs/>
              </w:rPr>
              <w:t>Ner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26A3" w:rsidRPr="00266D83" w:rsidRDefault="009A26A3" w:rsidP="00ED1AD5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  <w:b/>
                <w:bCs/>
              </w:rPr>
              <w:t>Por</w:t>
            </w:r>
          </w:p>
        </w:tc>
        <w:tc>
          <w:tcPr>
            <w:tcW w:w="115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26A3" w:rsidRPr="00266D83" w:rsidRDefault="009A26A3" w:rsidP="00ED1AD5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  <w:b/>
                <w:bCs/>
              </w:rPr>
              <w:t>Golovi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26A3" w:rsidRPr="00266D83" w:rsidRDefault="009A26A3" w:rsidP="00ED1AD5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+/-</w:t>
            </w:r>
          </w:p>
        </w:tc>
        <w:tc>
          <w:tcPr>
            <w:tcW w:w="111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26A3" w:rsidRPr="00266D83" w:rsidRDefault="009A26A3" w:rsidP="00ED1AD5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  <w:b/>
                <w:bCs/>
              </w:rPr>
              <w:t>Bodovi</w:t>
            </w:r>
          </w:p>
        </w:tc>
      </w:tr>
      <w:tr w:rsidR="009A26A3" w:rsidRPr="00266D83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26A3" w:rsidRPr="00266D83" w:rsidRDefault="009A26A3" w:rsidP="00ED1AD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26A3" w:rsidRPr="00266D83" w:rsidRDefault="009A26A3" w:rsidP="00E574CC">
            <w:pPr>
              <w:rPr>
                <w:rFonts w:ascii="Arial" w:hAnsi="Arial" w:cs="Arial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26A3" w:rsidRDefault="009A26A3" w:rsidP="00E574CC">
            <w:pPr>
              <w:jc w:val="center"/>
            </w:pP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26A3" w:rsidRPr="00266D83" w:rsidRDefault="009A26A3" w:rsidP="00E574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26A3" w:rsidRPr="00266D83" w:rsidRDefault="009A26A3" w:rsidP="00E574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26A3" w:rsidRPr="00266D83" w:rsidRDefault="009A26A3" w:rsidP="00E574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26A3" w:rsidRPr="00266D83" w:rsidRDefault="009A26A3" w:rsidP="00E574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26A3" w:rsidRPr="00266D83" w:rsidRDefault="009A26A3" w:rsidP="00E574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26A3" w:rsidRPr="00266D83" w:rsidRDefault="009A26A3" w:rsidP="00E574CC">
            <w:pPr>
              <w:jc w:val="center"/>
              <w:rPr>
                <w:rFonts w:ascii="Arial" w:hAnsi="Arial" w:cs="Arial"/>
              </w:rPr>
            </w:pPr>
          </w:p>
        </w:tc>
      </w:tr>
      <w:tr w:rsidR="009A26A3" w:rsidRPr="00266D83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99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26A3" w:rsidRPr="001B68A2" w:rsidRDefault="009A26A3" w:rsidP="00ED1AD5">
            <w:pPr>
              <w:jc w:val="center"/>
              <w:rPr>
                <w:rFonts w:ascii="Arial" w:hAnsi="Arial" w:cs="Arial"/>
                <w:b/>
                <w:bCs/>
              </w:rPr>
            </w:pPr>
            <w:r w:rsidRPr="001B68A2">
              <w:rPr>
                <w:rFonts w:ascii="Arial" w:hAnsi="Arial" w:cs="Arial"/>
                <w:b/>
                <w:bCs/>
              </w:rPr>
              <w:t>1.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99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26A3" w:rsidRPr="00DC5E4B" w:rsidRDefault="009A26A3" w:rsidP="009967DB">
            <w:pPr>
              <w:rPr>
                <w:rFonts w:ascii="Arial" w:hAnsi="Arial" w:cs="Arial"/>
                <w:b/>
                <w:bCs/>
              </w:rPr>
            </w:pPr>
            <w:r w:rsidRPr="00DC5E4B">
              <w:rPr>
                <w:rFonts w:ascii="Arial" w:hAnsi="Arial" w:cs="Arial"/>
                <w:b/>
                <w:bCs/>
              </w:rPr>
              <w:t>MLADOST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99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26A3" w:rsidRPr="00DC5E4B" w:rsidRDefault="009A26A3" w:rsidP="009967DB">
            <w:pPr>
              <w:jc w:val="center"/>
              <w:rPr>
                <w:rFonts w:ascii="Arial" w:hAnsi="Arial" w:cs="Arial"/>
                <w:b/>
                <w:bCs/>
              </w:rPr>
            </w:pPr>
            <w:r w:rsidRPr="00DC5E4B">
              <w:rPr>
                <w:rFonts w:ascii="Arial" w:hAnsi="Arial" w:cs="Arial"/>
                <w:b/>
                <w:bCs/>
              </w:rPr>
              <w:t>1</w:t>
            </w:r>
            <w:r>
              <w:rPr>
                <w:rFonts w:ascii="Arial" w:hAnsi="Arial" w:cs="Arial"/>
                <w:b/>
                <w:bCs/>
              </w:rPr>
              <w:t>6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99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26A3" w:rsidRPr="00DC5E4B" w:rsidRDefault="009A26A3" w:rsidP="009967DB">
            <w:pPr>
              <w:jc w:val="center"/>
              <w:rPr>
                <w:rFonts w:ascii="Arial" w:hAnsi="Arial" w:cs="Arial"/>
                <w:b/>
                <w:bCs/>
              </w:rPr>
            </w:pPr>
            <w:r w:rsidRPr="00DC5E4B">
              <w:rPr>
                <w:rFonts w:ascii="Arial" w:hAnsi="Arial" w:cs="Arial"/>
                <w:b/>
                <w:bCs/>
              </w:rPr>
              <w:t>1</w:t>
            </w:r>
            <w:r>
              <w:rPr>
                <w:rFonts w:ascii="Arial" w:hAnsi="Arial" w:cs="Arial"/>
                <w:b/>
                <w:bCs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99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26A3" w:rsidRPr="00DC5E4B" w:rsidRDefault="009A26A3" w:rsidP="009967DB">
            <w:pPr>
              <w:jc w:val="center"/>
              <w:rPr>
                <w:rFonts w:ascii="Arial" w:hAnsi="Arial" w:cs="Arial"/>
                <w:b/>
                <w:bCs/>
              </w:rPr>
            </w:pPr>
            <w:r w:rsidRPr="00DC5E4B"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99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26A3" w:rsidRPr="00DC5E4B" w:rsidRDefault="009A26A3" w:rsidP="009967DB">
            <w:pPr>
              <w:jc w:val="center"/>
              <w:rPr>
                <w:rFonts w:ascii="Arial" w:hAnsi="Arial" w:cs="Arial"/>
                <w:b/>
                <w:bCs/>
              </w:rPr>
            </w:pPr>
            <w:r w:rsidRPr="00DC5E4B">
              <w:rPr>
                <w:rFonts w:ascii="Arial" w:hAnsi="Arial" w:cs="Arial"/>
                <w:b/>
                <w:bCs/>
              </w:rPr>
              <w:t>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99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26A3" w:rsidRPr="00DC5E4B" w:rsidRDefault="009A26A3" w:rsidP="009967DB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44</w:t>
            </w:r>
            <w:r w:rsidRPr="00DC5E4B">
              <w:rPr>
                <w:rFonts w:ascii="Arial" w:hAnsi="Arial" w:cs="Arial"/>
                <w:b/>
                <w:bCs/>
              </w:rPr>
              <w:t>-1</w:t>
            </w:r>
            <w:r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99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26A3" w:rsidRPr="00DC5E4B" w:rsidRDefault="009A26A3" w:rsidP="009967DB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32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99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26A3" w:rsidRPr="00DC5E4B" w:rsidRDefault="009A26A3" w:rsidP="009967DB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44</w:t>
            </w:r>
          </w:p>
        </w:tc>
      </w:tr>
      <w:tr w:rsidR="009A26A3" w:rsidRPr="00266D83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26A3" w:rsidRPr="00266D83" w:rsidRDefault="009A26A3" w:rsidP="00ED1AD5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2.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26A3" w:rsidRPr="00DC5E4B" w:rsidRDefault="009A26A3" w:rsidP="009967DB">
            <w:pPr>
              <w:rPr>
                <w:rFonts w:ascii="Arial" w:hAnsi="Arial" w:cs="Arial"/>
              </w:rPr>
            </w:pPr>
            <w:r w:rsidRPr="00DC5E4B">
              <w:rPr>
                <w:rFonts w:ascii="Arial" w:hAnsi="Arial" w:cs="Arial"/>
              </w:rPr>
              <w:t>GORICA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26A3" w:rsidRPr="00DC5E4B" w:rsidRDefault="009A26A3" w:rsidP="009967DB">
            <w:pPr>
              <w:jc w:val="center"/>
              <w:rPr>
                <w:rFonts w:ascii="Arial" w:hAnsi="Arial" w:cs="Arial"/>
                <w:b/>
                <w:bCs/>
              </w:rPr>
            </w:pPr>
            <w:r w:rsidRPr="00DC5E4B">
              <w:rPr>
                <w:rFonts w:ascii="Arial" w:hAnsi="Arial" w:cs="Arial"/>
                <w:b/>
                <w:bCs/>
              </w:rPr>
              <w:t>1</w:t>
            </w:r>
            <w:r>
              <w:rPr>
                <w:rFonts w:ascii="Arial" w:hAnsi="Arial" w:cs="Arial"/>
                <w:b/>
                <w:bCs/>
              </w:rPr>
              <w:t>6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26A3" w:rsidRPr="00DC5E4B" w:rsidRDefault="009A26A3" w:rsidP="009967DB">
            <w:pPr>
              <w:jc w:val="center"/>
              <w:rPr>
                <w:rFonts w:ascii="Arial" w:hAnsi="Arial" w:cs="Arial"/>
              </w:rPr>
            </w:pPr>
            <w:r w:rsidRPr="00DC5E4B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26A3" w:rsidRPr="00DC5E4B" w:rsidRDefault="009A26A3" w:rsidP="009967DB">
            <w:pPr>
              <w:jc w:val="center"/>
              <w:rPr>
                <w:rFonts w:ascii="Arial" w:hAnsi="Arial" w:cs="Arial"/>
              </w:rPr>
            </w:pPr>
            <w:r w:rsidRPr="00DC5E4B">
              <w:rPr>
                <w:rFonts w:ascii="Arial" w:hAnsi="Arial" w:cs="Arial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26A3" w:rsidRPr="00DC5E4B" w:rsidRDefault="009A26A3" w:rsidP="009967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26A3" w:rsidRPr="00DC5E4B" w:rsidRDefault="009A26A3" w:rsidP="009967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</w:t>
            </w:r>
            <w:r w:rsidRPr="00DC5E4B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>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26A3" w:rsidRPr="00DC5E4B" w:rsidRDefault="009A26A3" w:rsidP="009967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26A3" w:rsidRPr="00DC5E4B" w:rsidRDefault="009A26A3" w:rsidP="009967DB">
            <w:pPr>
              <w:jc w:val="center"/>
              <w:rPr>
                <w:rFonts w:ascii="Arial" w:hAnsi="Arial" w:cs="Arial"/>
              </w:rPr>
            </w:pPr>
            <w:r w:rsidRPr="00DC5E4B"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</w:rPr>
              <w:t>8</w:t>
            </w:r>
          </w:p>
        </w:tc>
      </w:tr>
      <w:tr w:rsidR="009A26A3" w:rsidRPr="00266D83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26A3" w:rsidRPr="00266D83" w:rsidRDefault="009A26A3" w:rsidP="00ED1AD5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3.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26A3" w:rsidRPr="00266D83" w:rsidRDefault="009A26A3" w:rsidP="00ED1AD5">
            <w:pPr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MLAKA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26A3" w:rsidRPr="00D776D3" w:rsidRDefault="009A26A3" w:rsidP="00ED1AD5">
            <w:pPr>
              <w:jc w:val="center"/>
              <w:rPr>
                <w:rFonts w:ascii="Arial" w:hAnsi="Arial" w:cs="Arial"/>
              </w:rPr>
            </w:pPr>
            <w:r w:rsidRPr="001B68A2">
              <w:rPr>
                <w:rFonts w:ascii="Arial" w:hAnsi="Arial" w:cs="Arial"/>
                <w:b/>
                <w:bCs/>
              </w:rPr>
              <w:t>1</w:t>
            </w:r>
            <w:r>
              <w:rPr>
                <w:rFonts w:ascii="Arial" w:hAnsi="Arial" w:cs="Arial"/>
                <w:b/>
                <w:bCs/>
              </w:rPr>
              <w:t>7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26A3" w:rsidRPr="00266D83" w:rsidRDefault="009A26A3" w:rsidP="00ED1A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26A3" w:rsidRPr="00266D83" w:rsidRDefault="009A26A3" w:rsidP="00ED1A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26A3" w:rsidRPr="00266D83" w:rsidRDefault="009A26A3" w:rsidP="00ED1A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26A3" w:rsidRPr="00266D83" w:rsidRDefault="009A26A3" w:rsidP="00ED1A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63-39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26A3" w:rsidRPr="00266D83" w:rsidRDefault="009A26A3" w:rsidP="00ED1A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26A3" w:rsidRPr="00266D83" w:rsidRDefault="009A26A3" w:rsidP="00ED1A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</w:t>
            </w:r>
          </w:p>
        </w:tc>
      </w:tr>
      <w:tr w:rsidR="009A26A3" w:rsidRPr="00266D83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26A3" w:rsidRPr="00266D83" w:rsidRDefault="009A26A3" w:rsidP="00ED1AD5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4.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26A3" w:rsidRPr="00266D83" w:rsidRDefault="009A26A3" w:rsidP="00E574CC">
            <w:pPr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LEKENIK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26A3" w:rsidRDefault="009A26A3" w:rsidP="00E574CC">
            <w:pPr>
              <w:jc w:val="center"/>
            </w:pPr>
            <w:r w:rsidRPr="00837246">
              <w:rPr>
                <w:rFonts w:ascii="Arial" w:hAnsi="Arial" w:cs="Arial"/>
                <w:b/>
                <w:bCs/>
              </w:rPr>
              <w:t>1</w:t>
            </w:r>
            <w:r>
              <w:rPr>
                <w:rFonts w:ascii="Arial" w:hAnsi="Arial" w:cs="Arial"/>
                <w:b/>
                <w:bCs/>
              </w:rPr>
              <w:t>6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26A3" w:rsidRPr="00266D83" w:rsidRDefault="009A26A3" w:rsidP="00E574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26A3" w:rsidRPr="00266D83" w:rsidRDefault="009A26A3" w:rsidP="00E574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26A3" w:rsidRPr="00266D83" w:rsidRDefault="009A26A3" w:rsidP="00E574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26A3" w:rsidRPr="00266D83" w:rsidRDefault="009A26A3" w:rsidP="00E574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42-35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26A3" w:rsidRPr="00266D83" w:rsidRDefault="009A26A3" w:rsidP="00E574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26A3" w:rsidRPr="00266D83" w:rsidRDefault="009A26A3" w:rsidP="00E574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</w:t>
            </w:r>
          </w:p>
        </w:tc>
      </w:tr>
      <w:tr w:rsidR="009A26A3" w:rsidRPr="00266D83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26A3" w:rsidRPr="00266D83" w:rsidRDefault="009A26A3" w:rsidP="00ED1AD5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5.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26A3" w:rsidRPr="00266D83" w:rsidRDefault="009A26A3" w:rsidP="00E574CC">
            <w:pPr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BUNA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26A3" w:rsidRDefault="009A26A3" w:rsidP="00E574CC">
            <w:pPr>
              <w:jc w:val="center"/>
            </w:pPr>
            <w:r w:rsidRPr="00837246">
              <w:rPr>
                <w:rFonts w:ascii="Arial" w:hAnsi="Arial" w:cs="Arial"/>
                <w:b/>
                <w:bCs/>
              </w:rPr>
              <w:t>1</w:t>
            </w:r>
            <w:r>
              <w:rPr>
                <w:rFonts w:ascii="Arial" w:hAnsi="Arial" w:cs="Arial"/>
                <w:b/>
                <w:bCs/>
              </w:rPr>
              <w:t>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26A3" w:rsidRPr="00266D83" w:rsidRDefault="009A26A3" w:rsidP="00E574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26A3" w:rsidRPr="00266D83" w:rsidRDefault="009A26A3" w:rsidP="00E574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26A3" w:rsidRPr="00266D83" w:rsidRDefault="009A26A3" w:rsidP="00E574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26A3" w:rsidRPr="00266D83" w:rsidRDefault="009A26A3" w:rsidP="00E574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36-37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26A3" w:rsidRPr="00266D83" w:rsidRDefault="009A26A3" w:rsidP="00E574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26A3" w:rsidRPr="00266D83" w:rsidRDefault="009A26A3" w:rsidP="00E574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</w:t>
            </w:r>
          </w:p>
        </w:tc>
      </w:tr>
      <w:tr w:rsidR="009A26A3" w:rsidRPr="00266D83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26A3" w:rsidRPr="00266D83" w:rsidRDefault="009A26A3" w:rsidP="00ED1AD5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6.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26A3" w:rsidRPr="00266D83" w:rsidRDefault="009A26A3" w:rsidP="00E574CC">
            <w:pPr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KURILOVEC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26A3" w:rsidRDefault="009A26A3" w:rsidP="00E574CC">
            <w:pPr>
              <w:jc w:val="center"/>
            </w:pPr>
            <w:r w:rsidRPr="00837246">
              <w:rPr>
                <w:rFonts w:ascii="Arial" w:hAnsi="Arial" w:cs="Arial"/>
                <w:b/>
                <w:bCs/>
              </w:rPr>
              <w:t>1</w:t>
            </w:r>
            <w:r>
              <w:rPr>
                <w:rFonts w:ascii="Arial" w:hAnsi="Arial" w:cs="Arial"/>
                <w:b/>
                <w:bCs/>
              </w:rPr>
              <w:t>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26A3" w:rsidRPr="00266D83" w:rsidRDefault="009A26A3" w:rsidP="00E574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26A3" w:rsidRPr="00266D83" w:rsidRDefault="009A26A3" w:rsidP="00E574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26A3" w:rsidRPr="00266D83" w:rsidRDefault="009A26A3" w:rsidP="00E574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26A3" w:rsidRPr="00266D83" w:rsidRDefault="009A26A3" w:rsidP="00E574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25-28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26A3" w:rsidRPr="00266D83" w:rsidRDefault="009A26A3" w:rsidP="00E574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26A3" w:rsidRPr="00266D83" w:rsidRDefault="009A26A3" w:rsidP="00E574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</w:t>
            </w:r>
          </w:p>
        </w:tc>
      </w:tr>
      <w:tr w:rsidR="009A26A3" w:rsidRPr="00266D83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26A3" w:rsidRPr="00266D83" w:rsidRDefault="009A26A3" w:rsidP="00ED1AD5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7.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26A3" w:rsidRPr="00266D83" w:rsidRDefault="009A26A3" w:rsidP="00E574CC">
            <w:pPr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VG BOYS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26A3" w:rsidRDefault="009A26A3" w:rsidP="00E574CC">
            <w:pPr>
              <w:jc w:val="center"/>
            </w:pPr>
            <w:r w:rsidRPr="00837246">
              <w:rPr>
                <w:rFonts w:ascii="Arial" w:hAnsi="Arial" w:cs="Arial"/>
                <w:b/>
                <w:bCs/>
              </w:rPr>
              <w:t>1</w:t>
            </w:r>
            <w:r>
              <w:rPr>
                <w:rFonts w:ascii="Arial" w:hAnsi="Arial" w:cs="Arial"/>
                <w:b/>
                <w:bCs/>
              </w:rPr>
              <w:t>6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26A3" w:rsidRPr="00266D83" w:rsidRDefault="009A26A3" w:rsidP="00E574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26A3" w:rsidRPr="00266D83" w:rsidRDefault="009A26A3" w:rsidP="00E574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26A3" w:rsidRPr="00266D83" w:rsidRDefault="009A26A3" w:rsidP="00E574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26A3" w:rsidRPr="00266D83" w:rsidRDefault="009A26A3" w:rsidP="00E574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32-30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26A3" w:rsidRPr="00266D83" w:rsidRDefault="009A26A3" w:rsidP="00E574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26A3" w:rsidRPr="00266D83" w:rsidRDefault="009A26A3" w:rsidP="00E574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</w:t>
            </w:r>
          </w:p>
        </w:tc>
      </w:tr>
      <w:tr w:rsidR="009A26A3" w:rsidRPr="00266D83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26A3" w:rsidRPr="00266D83" w:rsidRDefault="009A26A3" w:rsidP="00ED1AD5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8.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26A3" w:rsidRPr="00266D83" w:rsidRDefault="009A26A3" w:rsidP="0098443D">
            <w:pPr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MRACLIN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26A3" w:rsidRDefault="009A26A3" w:rsidP="0098443D">
            <w:pPr>
              <w:jc w:val="center"/>
            </w:pPr>
            <w:r w:rsidRPr="00837246">
              <w:rPr>
                <w:rFonts w:ascii="Arial" w:hAnsi="Arial" w:cs="Arial"/>
                <w:b/>
                <w:bCs/>
              </w:rPr>
              <w:t>1</w:t>
            </w:r>
            <w:r>
              <w:rPr>
                <w:rFonts w:ascii="Arial" w:hAnsi="Arial" w:cs="Arial"/>
                <w:b/>
                <w:bCs/>
              </w:rPr>
              <w:t>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26A3" w:rsidRPr="00266D83" w:rsidRDefault="009A26A3" w:rsidP="0098443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26A3" w:rsidRPr="00266D83" w:rsidRDefault="009A26A3" w:rsidP="0098443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26A3" w:rsidRPr="00266D83" w:rsidRDefault="009A26A3" w:rsidP="0098443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26A3" w:rsidRPr="00266D83" w:rsidRDefault="009A26A3" w:rsidP="0098443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27-31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26A3" w:rsidRPr="00266D83" w:rsidRDefault="009A26A3" w:rsidP="0098443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26A3" w:rsidRPr="00266D83" w:rsidRDefault="009A26A3" w:rsidP="0098443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</w:tr>
      <w:tr w:rsidR="009A26A3" w:rsidRPr="00266D83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26A3" w:rsidRPr="00266D83" w:rsidRDefault="009A26A3" w:rsidP="00ED1AD5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9.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26A3" w:rsidRPr="00266D83" w:rsidRDefault="009A26A3" w:rsidP="00885CBD">
            <w:pPr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VATROGASAC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26A3" w:rsidRDefault="009A26A3" w:rsidP="00885CBD">
            <w:pPr>
              <w:jc w:val="center"/>
            </w:pPr>
            <w:r w:rsidRPr="00837246">
              <w:rPr>
                <w:rFonts w:ascii="Arial" w:hAnsi="Arial" w:cs="Arial"/>
                <w:b/>
                <w:bCs/>
              </w:rPr>
              <w:t>1</w:t>
            </w:r>
            <w:r>
              <w:rPr>
                <w:rFonts w:ascii="Arial" w:hAnsi="Arial" w:cs="Arial"/>
                <w:b/>
                <w:bCs/>
              </w:rPr>
              <w:t>6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26A3" w:rsidRPr="00266D83" w:rsidRDefault="009A26A3" w:rsidP="00885CB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26A3" w:rsidRPr="00266D83" w:rsidRDefault="009A26A3" w:rsidP="00885CB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26A3" w:rsidRPr="00266D83" w:rsidRDefault="009A26A3" w:rsidP="00885CB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26A3" w:rsidRPr="00266D83" w:rsidRDefault="009A26A3" w:rsidP="00885CB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38-50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26A3" w:rsidRPr="00266D83" w:rsidRDefault="009A26A3" w:rsidP="00885CB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-12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26A3" w:rsidRPr="00266D83" w:rsidRDefault="009A26A3" w:rsidP="00885CB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</w:tc>
      </w:tr>
      <w:tr w:rsidR="009A26A3" w:rsidRPr="00266D83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26A3" w:rsidRPr="00266D83" w:rsidRDefault="009A26A3" w:rsidP="00ED1AD5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10.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26A3" w:rsidRPr="00266D83" w:rsidRDefault="009A26A3" w:rsidP="00E574CC">
            <w:pPr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DINAMO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26A3" w:rsidRDefault="009A26A3" w:rsidP="00E574CC">
            <w:pPr>
              <w:jc w:val="center"/>
            </w:pPr>
            <w:r w:rsidRPr="00837246">
              <w:rPr>
                <w:rFonts w:ascii="Arial" w:hAnsi="Arial" w:cs="Arial"/>
                <w:b/>
                <w:bCs/>
              </w:rPr>
              <w:t>1</w:t>
            </w:r>
            <w:r>
              <w:rPr>
                <w:rFonts w:ascii="Arial" w:hAnsi="Arial" w:cs="Arial"/>
                <w:b/>
                <w:bCs/>
              </w:rPr>
              <w:t>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26A3" w:rsidRPr="00266D83" w:rsidRDefault="009A26A3" w:rsidP="00E574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26A3" w:rsidRPr="00266D83" w:rsidRDefault="009A26A3" w:rsidP="00E574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26A3" w:rsidRPr="00266D83" w:rsidRDefault="009A26A3" w:rsidP="00E574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26A3" w:rsidRPr="00266D83" w:rsidRDefault="009A26A3" w:rsidP="00E574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32-46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26A3" w:rsidRPr="00266D83" w:rsidRDefault="009A26A3" w:rsidP="00E574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-14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26A3" w:rsidRPr="00266D83" w:rsidRDefault="009A26A3" w:rsidP="00E574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</w:tr>
      <w:tr w:rsidR="009A26A3" w:rsidRPr="00266D83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26A3" w:rsidRPr="00266D83" w:rsidRDefault="009A26A3" w:rsidP="00ED1A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26A3" w:rsidRPr="00266D83" w:rsidRDefault="009A26A3" w:rsidP="00E574CC">
            <w:pPr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GRADIĆI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26A3" w:rsidRDefault="009A26A3" w:rsidP="00E574CC">
            <w:pPr>
              <w:jc w:val="center"/>
            </w:pPr>
            <w:r w:rsidRPr="00837246">
              <w:rPr>
                <w:rFonts w:ascii="Arial" w:hAnsi="Arial" w:cs="Arial"/>
                <w:b/>
                <w:bCs/>
              </w:rPr>
              <w:t>1</w:t>
            </w:r>
            <w:r>
              <w:rPr>
                <w:rFonts w:ascii="Arial" w:hAnsi="Arial" w:cs="Arial"/>
                <w:b/>
                <w:bCs/>
              </w:rPr>
              <w:t>7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26A3" w:rsidRPr="00266D83" w:rsidRDefault="009A26A3" w:rsidP="00E574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26A3" w:rsidRPr="00266D83" w:rsidRDefault="009A26A3" w:rsidP="00E574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26A3" w:rsidRPr="00266D83" w:rsidRDefault="009A26A3" w:rsidP="00E574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26A3" w:rsidRPr="00266D83" w:rsidRDefault="009A26A3" w:rsidP="00E574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23-57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26A3" w:rsidRPr="00266D83" w:rsidRDefault="009A26A3" w:rsidP="00E574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-34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26A3" w:rsidRPr="00266D83" w:rsidRDefault="009A26A3" w:rsidP="00E574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</w:tr>
      <w:tr w:rsidR="009A26A3" w:rsidRPr="00266D83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26A3" w:rsidRPr="00266D83" w:rsidRDefault="009A26A3" w:rsidP="00ED1AD5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12.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26A3" w:rsidRPr="00266D83" w:rsidRDefault="009A26A3" w:rsidP="00E574C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KLAS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26A3" w:rsidRDefault="009A26A3" w:rsidP="00E574CC">
            <w:pPr>
              <w:jc w:val="center"/>
            </w:pPr>
            <w:r w:rsidRPr="00837246">
              <w:rPr>
                <w:rFonts w:ascii="Arial" w:hAnsi="Arial" w:cs="Arial"/>
                <w:b/>
                <w:bCs/>
              </w:rPr>
              <w:t>1</w:t>
            </w:r>
            <w:r>
              <w:rPr>
                <w:rFonts w:ascii="Arial" w:hAnsi="Arial" w:cs="Arial"/>
                <w:b/>
                <w:bCs/>
              </w:rPr>
              <w:t>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26A3" w:rsidRPr="00266D83" w:rsidRDefault="009A26A3" w:rsidP="00E574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26A3" w:rsidRPr="00266D83" w:rsidRDefault="009A26A3" w:rsidP="00E574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26A3" w:rsidRPr="00266D83" w:rsidRDefault="009A26A3" w:rsidP="00E574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26A3" w:rsidRPr="00266D83" w:rsidRDefault="009A26A3" w:rsidP="00E574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30-38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26A3" w:rsidRPr="00266D83" w:rsidRDefault="009A26A3" w:rsidP="00E574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-8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26A3" w:rsidRPr="00266D83" w:rsidRDefault="009A26A3" w:rsidP="00E574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</w:tr>
      <w:tr w:rsidR="009A26A3" w:rsidRPr="00266D83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26A3" w:rsidRPr="00266D83" w:rsidRDefault="009A26A3" w:rsidP="00ED1AD5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13.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26A3" w:rsidRPr="00266D83" w:rsidRDefault="009A26A3" w:rsidP="00217909">
            <w:pPr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HRUŠEVEC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26A3" w:rsidRDefault="009A26A3" w:rsidP="00217909">
            <w:pPr>
              <w:jc w:val="center"/>
            </w:pPr>
            <w:r w:rsidRPr="00837246">
              <w:rPr>
                <w:rFonts w:ascii="Arial" w:hAnsi="Arial" w:cs="Arial"/>
                <w:b/>
                <w:bCs/>
              </w:rPr>
              <w:t>1</w:t>
            </w:r>
            <w:r>
              <w:rPr>
                <w:rFonts w:ascii="Arial" w:hAnsi="Arial" w:cs="Arial"/>
                <w:b/>
                <w:bCs/>
              </w:rPr>
              <w:t>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26A3" w:rsidRPr="00266D83" w:rsidRDefault="009A26A3" w:rsidP="002179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26A3" w:rsidRPr="00266D83" w:rsidRDefault="009A26A3" w:rsidP="002179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26A3" w:rsidRPr="00266D83" w:rsidRDefault="009A26A3" w:rsidP="002179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26A3" w:rsidRPr="00266D83" w:rsidRDefault="009A26A3" w:rsidP="002179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26-48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26A3" w:rsidRPr="00266D83" w:rsidRDefault="009A26A3" w:rsidP="002179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-22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26A3" w:rsidRPr="00266D83" w:rsidRDefault="009A26A3" w:rsidP="002179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</w:tr>
      <w:tr w:rsidR="009A26A3" w:rsidRPr="00266D83"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26A3" w:rsidRPr="00266D83" w:rsidRDefault="009A26A3" w:rsidP="00ED1AD5">
            <w:pPr>
              <w:jc w:val="center"/>
              <w:rPr>
                <w:rFonts w:ascii="Arial" w:hAnsi="Arial" w:cs="Arial"/>
                <w:color w:val="222222"/>
              </w:rPr>
            </w:pPr>
            <w:r w:rsidRPr="00266D83">
              <w:rPr>
                <w:rFonts w:ascii="Arial" w:hAnsi="Arial" w:cs="Arial"/>
                <w:color w:val="222222"/>
              </w:rPr>
              <w:t> 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26A3" w:rsidRPr="00266D83" w:rsidRDefault="009A26A3" w:rsidP="00ED1AD5">
            <w:pPr>
              <w:rPr>
                <w:rFonts w:ascii="Arial" w:hAnsi="Arial" w:cs="Arial"/>
                <w:color w:val="222222"/>
                <w:sz w:val="19"/>
                <w:szCs w:val="19"/>
              </w:rPr>
            </w:pPr>
          </w:p>
        </w:tc>
        <w:tc>
          <w:tcPr>
            <w:tcW w:w="0" w:type="auto"/>
            <w:vAlign w:val="center"/>
          </w:tcPr>
          <w:p w:rsidR="009A26A3" w:rsidRPr="00266D83" w:rsidRDefault="009A26A3" w:rsidP="00ED1AD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9A26A3" w:rsidRPr="00266D83" w:rsidRDefault="009A26A3" w:rsidP="00ED1AD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9A26A3" w:rsidRPr="00266D83" w:rsidRDefault="009A26A3" w:rsidP="00ED1AD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9A26A3" w:rsidRPr="00266D83" w:rsidRDefault="009A26A3" w:rsidP="00ED1AD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6A3" w:rsidRPr="00266D83" w:rsidRDefault="009A26A3" w:rsidP="00ED1A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471-471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9A26A3" w:rsidRPr="00266D83" w:rsidRDefault="009A26A3" w:rsidP="00ED1AD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9A26A3" w:rsidRPr="00266D83" w:rsidRDefault="009A26A3" w:rsidP="00ED1AD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9A26A3" w:rsidRDefault="009A26A3" w:rsidP="00972DCD">
      <w:pPr>
        <w:rPr>
          <w:rFonts w:ascii="Arial" w:hAnsi="Arial" w:cs="Arial"/>
        </w:rPr>
      </w:pPr>
    </w:p>
    <w:p w:rsidR="009A26A3" w:rsidRDefault="009A26A3" w:rsidP="00972DCD">
      <w:pPr>
        <w:rPr>
          <w:rFonts w:ascii="Arial" w:hAnsi="Arial" w:cs="Arial"/>
        </w:rPr>
      </w:pPr>
    </w:p>
    <w:p w:rsidR="009A26A3" w:rsidRDefault="009A26A3" w:rsidP="00E33D5B">
      <w:pPr>
        <w:rPr>
          <w:rFonts w:ascii="Arial" w:hAnsi="Arial" w:cs="Arial"/>
        </w:rPr>
      </w:pPr>
      <w:r>
        <w:rPr>
          <w:rFonts w:ascii="Arial" w:hAnsi="Arial" w:cs="Arial"/>
        </w:rPr>
        <w:t>Raspored odigravanja 18. kola, polusezona: proljeće 2019.</w:t>
      </w:r>
    </w:p>
    <w:p w:rsidR="009A26A3" w:rsidRDefault="009A26A3" w:rsidP="008E02C8">
      <w:pPr>
        <w:rPr>
          <w:rFonts w:ascii="Arial Narrow" w:hAnsi="Arial Narrow" w:cs="Arial Narrow"/>
        </w:rPr>
      </w:pPr>
    </w:p>
    <w:p w:rsidR="009A26A3" w:rsidRPr="00236A42" w:rsidRDefault="009A26A3" w:rsidP="001D37E7">
      <w:pPr>
        <w:rPr>
          <w:rFonts w:ascii="Arial Narrow" w:hAnsi="Arial Narrow" w:cs="Arial Narrow"/>
        </w:rPr>
      </w:pPr>
    </w:p>
    <w:tbl>
      <w:tblPr>
        <w:tblW w:w="5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148"/>
        <w:gridCol w:w="1800"/>
        <w:gridCol w:w="1800"/>
      </w:tblGrid>
      <w:tr w:rsidR="009A26A3" w:rsidRPr="00236A42">
        <w:tc>
          <w:tcPr>
            <w:tcW w:w="2148" w:type="dxa"/>
            <w:shd w:val="clear" w:color="auto" w:fill="D9D9D9"/>
          </w:tcPr>
          <w:p w:rsidR="009A26A3" w:rsidRPr="00676AE7" w:rsidRDefault="009A26A3" w:rsidP="00406A44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18</w:t>
            </w:r>
            <w:r w:rsidRPr="00676AE7">
              <w:rPr>
                <w:rFonts w:ascii="Arial Narrow" w:hAnsi="Arial Narrow" w:cs="Arial Narrow"/>
                <w:b/>
                <w:bCs/>
              </w:rPr>
              <w:t>.KOLO</w:t>
            </w:r>
          </w:p>
        </w:tc>
        <w:tc>
          <w:tcPr>
            <w:tcW w:w="1800" w:type="dxa"/>
            <w:shd w:val="clear" w:color="auto" w:fill="D9D9D9"/>
          </w:tcPr>
          <w:p w:rsidR="009A26A3" w:rsidRPr="00676AE7" w:rsidRDefault="009A26A3" w:rsidP="00406A44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26.04. i 29.04.</w:t>
            </w:r>
          </w:p>
        </w:tc>
        <w:tc>
          <w:tcPr>
            <w:tcW w:w="1800" w:type="dxa"/>
            <w:shd w:val="clear" w:color="auto" w:fill="D9D9D9"/>
          </w:tcPr>
          <w:p w:rsidR="009A26A3" w:rsidRPr="00902239" w:rsidRDefault="009A26A3" w:rsidP="00406A44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902239">
              <w:rPr>
                <w:rFonts w:ascii="Arial Narrow" w:hAnsi="Arial Narrow" w:cs="Arial Narrow"/>
                <w:b/>
                <w:bCs/>
              </w:rPr>
              <w:t>1</w:t>
            </w:r>
            <w:r>
              <w:rPr>
                <w:rFonts w:ascii="Arial Narrow" w:hAnsi="Arial Narrow" w:cs="Arial Narrow"/>
                <w:b/>
                <w:bCs/>
              </w:rPr>
              <w:t>8,30</w:t>
            </w:r>
          </w:p>
        </w:tc>
      </w:tr>
      <w:tr w:rsidR="009A26A3" w:rsidRPr="00236A42">
        <w:tc>
          <w:tcPr>
            <w:tcW w:w="2148" w:type="dxa"/>
          </w:tcPr>
          <w:p w:rsidR="009A26A3" w:rsidRDefault="009A26A3" w:rsidP="00406A44">
            <w:pPr>
              <w:rPr>
                <w:rFonts w:ascii="Arial Narrow" w:hAnsi="Arial Narrow" w:cs="Arial Narrow"/>
                <w:b/>
                <w:bCs/>
              </w:rPr>
            </w:pPr>
            <w:r w:rsidRPr="00281AB8">
              <w:rPr>
                <w:rFonts w:ascii="Arial Narrow" w:hAnsi="Arial Narrow" w:cs="Arial Narrow"/>
                <w:b/>
                <w:bCs/>
              </w:rPr>
              <w:t>P</w:t>
            </w:r>
            <w:r>
              <w:rPr>
                <w:rFonts w:ascii="Arial Narrow" w:hAnsi="Arial Narrow" w:cs="Arial Narrow"/>
                <w:b/>
                <w:bCs/>
              </w:rPr>
              <w:t>ET 26.04. 24. kolo</w:t>
            </w:r>
          </w:p>
          <w:p w:rsidR="009A26A3" w:rsidRPr="00281AB8" w:rsidRDefault="009A26A3" w:rsidP="00406A44">
            <w:pPr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Kurilovec u 18,30</w:t>
            </w:r>
          </w:p>
        </w:tc>
        <w:tc>
          <w:tcPr>
            <w:tcW w:w="1800" w:type="dxa"/>
          </w:tcPr>
          <w:p w:rsidR="009A26A3" w:rsidRPr="00281AB8" w:rsidRDefault="009A26A3" w:rsidP="00406A44">
            <w:pPr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BUNA</w:t>
            </w:r>
          </w:p>
        </w:tc>
        <w:tc>
          <w:tcPr>
            <w:tcW w:w="1800" w:type="dxa"/>
          </w:tcPr>
          <w:p w:rsidR="009A26A3" w:rsidRPr="00281AB8" w:rsidRDefault="009A26A3" w:rsidP="00406A44">
            <w:pPr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KURILOVEC</w:t>
            </w:r>
          </w:p>
        </w:tc>
      </w:tr>
      <w:tr w:rsidR="009A26A3" w:rsidRPr="00236A42">
        <w:tc>
          <w:tcPr>
            <w:tcW w:w="2148" w:type="dxa"/>
          </w:tcPr>
          <w:p w:rsidR="009A26A3" w:rsidRPr="00676AE7" w:rsidRDefault="009A26A3" w:rsidP="00406A44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PET, 26.04.</w:t>
            </w:r>
          </w:p>
        </w:tc>
        <w:tc>
          <w:tcPr>
            <w:tcW w:w="1800" w:type="dxa"/>
          </w:tcPr>
          <w:p w:rsidR="009A26A3" w:rsidRPr="00676AE7" w:rsidRDefault="009A26A3" w:rsidP="00406A44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VATROGASAC</w:t>
            </w:r>
          </w:p>
        </w:tc>
        <w:tc>
          <w:tcPr>
            <w:tcW w:w="1800" w:type="dxa"/>
          </w:tcPr>
          <w:p w:rsidR="009A26A3" w:rsidRPr="00676AE7" w:rsidRDefault="009A26A3" w:rsidP="00406A44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DINAMO</w:t>
            </w:r>
          </w:p>
        </w:tc>
      </w:tr>
      <w:tr w:rsidR="009A26A3" w:rsidRPr="00236A42">
        <w:tc>
          <w:tcPr>
            <w:tcW w:w="2148" w:type="dxa"/>
          </w:tcPr>
          <w:p w:rsidR="009A26A3" w:rsidRPr="00676AE7" w:rsidRDefault="009A26A3" w:rsidP="00406A44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PON, 29.04.</w:t>
            </w:r>
          </w:p>
        </w:tc>
        <w:tc>
          <w:tcPr>
            <w:tcW w:w="1800" w:type="dxa"/>
          </w:tcPr>
          <w:p w:rsidR="009A26A3" w:rsidRPr="00676AE7" w:rsidRDefault="009A26A3" w:rsidP="00406A44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MLADOST</w:t>
            </w:r>
          </w:p>
        </w:tc>
        <w:tc>
          <w:tcPr>
            <w:tcW w:w="1800" w:type="dxa"/>
          </w:tcPr>
          <w:p w:rsidR="009A26A3" w:rsidRPr="00676AE7" w:rsidRDefault="009A26A3" w:rsidP="00406A44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HRUŠEVEC</w:t>
            </w:r>
          </w:p>
        </w:tc>
      </w:tr>
      <w:tr w:rsidR="009A26A3" w:rsidRPr="00236A42">
        <w:tc>
          <w:tcPr>
            <w:tcW w:w="2148" w:type="dxa"/>
          </w:tcPr>
          <w:p w:rsidR="009A26A3" w:rsidRPr="00676AE7" w:rsidRDefault="009A26A3" w:rsidP="00406A44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PON</w:t>
            </w:r>
          </w:p>
        </w:tc>
        <w:tc>
          <w:tcPr>
            <w:tcW w:w="1800" w:type="dxa"/>
          </w:tcPr>
          <w:p w:rsidR="009A26A3" w:rsidRPr="00676AE7" w:rsidRDefault="009A26A3" w:rsidP="00406A44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GRADIĆI</w:t>
            </w:r>
          </w:p>
        </w:tc>
        <w:tc>
          <w:tcPr>
            <w:tcW w:w="1800" w:type="dxa"/>
          </w:tcPr>
          <w:p w:rsidR="009A26A3" w:rsidRPr="00676AE7" w:rsidRDefault="009A26A3" w:rsidP="00406A44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KURILOVEC</w:t>
            </w:r>
          </w:p>
        </w:tc>
      </w:tr>
      <w:tr w:rsidR="009A26A3" w:rsidRPr="00236A42">
        <w:tc>
          <w:tcPr>
            <w:tcW w:w="2148" w:type="dxa"/>
          </w:tcPr>
          <w:p w:rsidR="009A26A3" w:rsidRDefault="009A26A3">
            <w:r w:rsidRPr="00D9596C">
              <w:rPr>
                <w:rFonts w:ascii="Arial Narrow" w:hAnsi="Arial Narrow" w:cs="Arial Narrow"/>
              </w:rPr>
              <w:t>PON</w:t>
            </w:r>
          </w:p>
        </w:tc>
        <w:tc>
          <w:tcPr>
            <w:tcW w:w="1800" w:type="dxa"/>
          </w:tcPr>
          <w:p w:rsidR="009A26A3" w:rsidRPr="00A64D5C" w:rsidRDefault="009A26A3" w:rsidP="00406A44">
            <w:pPr>
              <w:rPr>
                <w:rFonts w:ascii="Arial Narrow" w:hAnsi="Arial Narrow" w:cs="Arial Narrow"/>
              </w:rPr>
            </w:pPr>
            <w:r w:rsidRPr="00A64D5C">
              <w:rPr>
                <w:rFonts w:ascii="Arial Narrow" w:hAnsi="Arial Narrow" w:cs="Arial Narrow"/>
              </w:rPr>
              <w:t>VG BOYS</w:t>
            </w:r>
          </w:p>
        </w:tc>
        <w:tc>
          <w:tcPr>
            <w:tcW w:w="1800" w:type="dxa"/>
          </w:tcPr>
          <w:p w:rsidR="009A26A3" w:rsidRPr="00A64D5C" w:rsidRDefault="009A26A3" w:rsidP="00406A44">
            <w:pPr>
              <w:rPr>
                <w:rFonts w:ascii="Arial Narrow" w:hAnsi="Arial Narrow" w:cs="Arial Narrow"/>
              </w:rPr>
            </w:pPr>
            <w:r w:rsidRPr="00A64D5C">
              <w:rPr>
                <w:rFonts w:ascii="Arial Narrow" w:hAnsi="Arial Narrow" w:cs="Arial Narrow"/>
              </w:rPr>
              <w:t>MRACLIN</w:t>
            </w:r>
          </w:p>
        </w:tc>
      </w:tr>
      <w:tr w:rsidR="009A26A3" w:rsidRPr="00236A42">
        <w:tc>
          <w:tcPr>
            <w:tcW w:w="2148" w:type="dxa"/>
          </w:tcPr>
          <w:p w:rsidR="009A26A3" w:rsidRDefault="009A26A3">
            <w:r w:rsidRPr="00D9596C">
              <w:rPr>
                <w:rFonts w:ascii="Arial Narrow" w:hAnsi="Arial Narrow" w:cs="Arial Narrow"/>
              </w:rPr>
              <w:t>PON</w:t>
            </w:r>
          </w:p>
        </w:tc>
        <w:tc>
          <w:tcPr>
            <w:tcW w:w="1800" w:type="dxa"/>
          </w:tcPr>
          <w:p w:rsidR="009A26A3" w:rsidRPr="00A64D5C" w:rsidRDefault="009A26A3" w:rsidP="00406A44">
            <w:pPr>
              <w:rPr>
                <w:rFonts w:ascii="Arial Narrow" w:hAnsi="Arial Narrow" w:cs="Arial Narrow"/>
              </w:rPr>
            </w:pPr>
            <w:r w:rsidRPr="00A64D5C">
              <w:rPr>
                <w:rFonts w:ascii="Arial Narrow" w:hAnsi="Arial Narrow" w:cs="Arial Narrow"/>
              </w:rPr>
              <w:t>MLAKA</w:t>
            </w:r>
          </w:p>
        </w:tc>
        <w:tc>
          <w:tcPr>
            <w:tcW w:w="1800" w:type="dxa"/>
          </w:tcPr>
          <w:p w:rsidR="009A26A3" w:rsidRPr="00A64D5C" w:rsidRDefault="009A26A3" w:rsidP="00406A44">
            <w:pPr>
              <w:rPr>
                <w:rFonts w:ascii="Arial Narrow" w:hAnsi="Arial Narrow" w:cs="Arial Narrow"/>
              </w:rPr>
            </w:pPr>
            <w:r w:rsidRPr="00A64D5C">
              <w:rPr>
                <w:rFonts w:ascii="Arial Narrow" w:hAnsi="Arial Narrow" w:cs="Arial Narrow"/>
              </w:rPr>
              <w:t>LEKENIK</w:t>
            </w:r>
          </w:p>
        </w:tc>
      </w:tr>
      <w:tr w:rsidR="009A26A3" w:rsidRPr="00236A42">
        <w:tc>
          <w:tcPr>
            <w:tcW w:w="2148" w:type="dxa"/>
          </w:tcPr>
          <w:p w:rsidR="009A26A3" w:rsidRDefault="009A26A3">
            <w:r w:rsidRPr="00D9596C">
              <w:rPr>
                <w:rFonts w:ascii="Arial Narrow" w:hAnsi="Arial Narrow" w:cs="Arial Narrow"/>
              </w:rPr>
              <w:t>PON</w:t>
            </w:r>
          </w:p>
        </w:tc>
        <w:tc>
          <w:tcPr>
            <w:tcW w:w="1800" w:type="dxa"/>
          </w:tcPr>
          <w:p w:rsidR="009A26A3" w:rsidRPr="00A64D5C" w:rsidRDefault="009A26A3" w:rsidP="00406A44">
            <w:pPr>
              <w:rPr>
                <w:rFonts w:ascii="Arial Narrow" w:hAnsi="Arial Narrow" w:cs="Arial Narrow"/>
              </w:rPr>
            </w:pPr>
            <w:r w:rsidRPr="00A64D5C">
              <w:rPr>
                <w:rFonts w:ascii="Arial Narrow" w:hAnsi="Arial Narrow" w:cs="Arial Narrow"/>
              </w:rPr>
              <w:t>KLAS</w:t>
            </w:r>
          </w:p>
        </w:tc>
        <w:tc>
          <w:tcPr>
            <w:tcW w:w="1800" w:type="dxa"/>
          </w:tcPr>
          <w:p w:rsidR="009A26A3" w:rsidRPr="00A64D5C" w:rsidRDefault="009A26A3" w:rsidP="00406A44">
            <w:pPr>
              <w:rPr>
                <w:rFonts w:ascii="Arial Narrow" w:hAnsi="Arial Narrow" w:cs="Arial Narrow"/>
              </w:rPr>
            </w:pPr>
            <w:r w:rsidRPr="00A64D5C">
              <w:rPr>
                <w:rFonts w:ascii="Arial Narrow" w:hAnsi="Arial Narrow" w:cs="Arial Narrow"/>
              </w:rPr>
              <w:t>GORICA</w:t>
            </w:r>
          </w:p>
        </w:tc>
      </w:tr>
    </w:tbl>
    <w:p w:rsidR="009A26A3" w:rsidRDefault="009A26A3" w:rsidP="00B71E4E">
      <w:pPr>
        <w:rPr>
          <w:rFonts w:ascii="Arial" w:hAnsi="Arial" w:cs="Arial"/>
        </w:rPr>
      </w:pPr>
    </w:p>
    <w:p w:rsidR="009A26A3" w:rsidRDefault="009A26A3" w:rsidP="00B71E4E">
      <w:pPr>
        <w:rPr>
          <w:rFonts w:ascii="Arial" w:hAnsi="Arial" w:cs="Arial"/>
        </w:rPr>
      </w:pPr>
      <w:r>
        <w:rPr>
          <w:rFonts w:ascii="Arial" w:hAnsi="Arial" w:cs="Arial"/>
        </w:rPr>
        <w:t xml:space="preserve">Opaska: </w:t>
      </w:r>
    </w:p>
    <w:p w:rsidR="009A26A3" w:rsidRDefault="009A26A3" w:rsidP="00B71E4E">
      <w:pPr>
        <w:rPr>
          <w:rFonts w:ascii="Arial" w:hAnsi="Arial" w:cs="Arial"/>
        </w:rPr>
      </w:pPr>
      <w:r>
        <w:rPr>
          <w:rFonts w:ascii="Arial" w:hAnsi="Arial" w:cs="Arial"/>
        </w:rPr>
        <w:t xml:space="preserve">VNK Gradići, na vrijeme, traži od VNK Mraclin promjenu termina utakmice 19.kola koja se treba igrati u subotu, 04.05.2019. u Mraclinu. Molim klubove da se dogovore oko termina odigravanja do 29.04.2019. ili će Povjerenik odrediti datum kada će igrati. Dogovor neka jave Povjereniku. Ok </w:t>
      </w:r>
    </w:p>
    <w:p w:rsidR="009A26A3" w:rsidRDefault="009A26A3" w:rsidP="00A64D5C">
      <w:pPr>
        <w:rPr>
          <w:rFonts w:ascii="Arial Rounded MT Bold" w:hAnsi="Arial Rounded MT Bold" w:cs="Arial Rounded MT Bold"/>
          <w:sz w:val="22"/>
          <w:szCs w:val="22"/>
        </w:rPr>
      </w:pPr>
    </w:p>
    <w:p w:rsidR="009A26A3" w:rsidRDefault="009A26A3" w:rsidP="00A64D5C">
      <w:pPr>
        <w:rPr>
          <w:rFonts w:ascii="Arial Rounded MT Bold" w:hAnsi="Arial Rounded MT Bold" w:cs="Arial Rounded MT Bold"/>
          <w:sz w:val="22"/>
          <w:szCs w:val="22"/>
        </w:rPr>
      </w:pPr>
      <w:r>
        <w:rPr>
          <w:rFonts w:ascii="Arial Rounded MT Bold" w:hAnsi="Arial Rounded MT Bold" w:cs="Arial Rounded MT Bold"/>
          <w:sz w:val="22"/>
          <w:szCs w:val="22"/>
        </w:rPr>
        <w:t>NOGOMETNI SAVEZ VELIKA GORICA</w:t>
      </w:r>
    </w:p>
    <w:p w:rsidR="009A26A3" w:rsidRDefault="009A26A3" w:rsidP="00A64D5C">
      <w:pPr>
        <w:rPr>
          <w:rFonts w:ascii="Arial Rounded MT Bold" w:hAnsi="Arial Rounded MT Bold" w:cs="Arial Rounded MT Bold"/>
          <w:sz w:val="22"/>
          <w:szCs w:val="22"/>
        </w:rPr>
      </w:pPr>
      <w:r>
        <w:rPr>
          <w:rFonts w:ascii="Arial Rounded MT Bold" w:hAnsi="Arial Rounded MT Bold" w:cs="Arial Rounded MT Bold"/>
          <w:sz w:val="22"/>
          <w:szCs w:val="22"/>
        </w:rPr>
        <w:t>LIGA VETERANA</w:t>
      </w:r>
    </w:p>
    <w:p w:rsidR="009A26A3" w:rsidRDefault="009A26A3" w:rsidP="00A64D5C">
      <w:pPr>
        <w:jc w:val="center"/>
        <w:rPr>
          <w:rFonts w:ascii="Arial Black" w:hAnsi="Arial Black" w:cs="Arial Black"/>
          <w:b/>
          <w:bCs/>
          <w:sz w:val="22"/>
          <w:szCs w:val="22"/>
        </w:rPr>
      </w:pPr>
    </w:p>
    <w:p w:rsidR="009A26A3" w:rsidRPr="004C7856" w:rsidRDefault="009A26A3" w:rsidP="00A64D5C">
      <w:pPr>
        <w:jc w:val="center"/>
        <w:rPr>
          <w:rFonts w:ascii="Arial Black" w:hAnsi="Arial Black" w:cs="Arial Black"/>
          <w:b/>
          <w:bCs/>
          <w:sz w:val="22"/>
          <w:szCs w:val="22"/>
        </w:rPr>
      </w:pPr>
      <w:r w:rsidRPr="00A722EA">
        <w:rPr>
          <w:rFonts w:ascii="Arial Black" w:hAnsi="Arial Black" w:cs="Arial Black"/>
          <w:b/>
          <w:bCs/>
          <w:sz w:val="22"/>
          <w:szCs w:val="22"/>
        </w:rPr>
        <w:pict>
          <v:shape id="_x0000_i1030" type="#_x0000_t75" style="width:463.5pt;height:340.5pt">
            <v:imagedata r:id="rId12" o:title="" cropbottom="8842f"/>
          </v:shape>
        </w:pict>
      </w:r>
    </w:p>
    <w:p w:rsidR="009A26A3" w:rsidRPr="004C7856" w:rsidRDefault="009A26A3" w:rsidP="00A64D5C">
      <w:pPr>
        <w:jc w:val="center"/>
        <w:rPr>
          <w:rFonts w:ascii="Arial Black" w:hAnsi="Arial Black" w:cs="Arial Black"/>
          <w:b/>
          <w:bCs/>
          <w:sz w:val="22"/>
          <w:szCs w:val="22"/>
        </w:rPr>
      </w:pPr>
    </w:p>
    <w:p w:rsidR="009A26A3" w:rsidRPr="004C7856" w:rsidRDefault="009A26A3" w:rsidP="00A64D5C">
      <w:pPr>
        <w:jc w:val="center"/>
        <w:rPr>
          <w:rFonts w:ascii="Arial Black" w:hAnsi="Arial Black" w:cs="Arial Black"/>
          <w:b/>
          <w:bCs/>
          <w:sz w:val="32"/>
          <w:szCs w:val="32"/>
        </w:rPr>
      </w:pPr>
      <w:r w:rsidRPr="004C7856">
        <w:rPr>
          <w:rFonts w:ascii="Arial Black" w:hAnsi="Arial Black" w:cs="Arial Black"/>
          <w:b/>
          <w:bCs/>
          <w:sz w:val="32"/>
          <w:szCs w:val="32"/>
        </w:rPr>
        <w:t xml:space="preserve">RASPORED  IGRANJA VETERANA </w:t>
      </w:r>
      <w:r>
        <w:rPr>
          <w:rFonts w:ascii="Arial Black" w:hAnsi="Arial Black" w:cs="Arial Black"/>
          <w:b/>
          <w:bCs/>
          <w:sz w:val="32"/>
          <w:szCs w:val="32"/>
        </w:rPr>
        <w:t>2018-19.</w:t>
      </w:r>
    </w:p>
    <w:p w:rsidR="009A26A3" w:rsidRPr="004C7856" w:rsidRDefault="009A26A3" w:rsidP="00A64D5C">
      <w:pPr>
        <w:jc w:val="center"/>
        <w:rPr>
          <w:rFonts w:ascii="Arial Black" w:hAnsi="Arial Black" w:cs="Arial Black"/>
          <w:b/>
          <w:bCs/>
          <w:sz w:val="32"/>
          <w:szCs w:val="32"/>
        </w:rPr>
      </w:pPr>
      <w:r>
        <w:rPr>
          <w:rFonts w:ascii="Arial Black" w:hAnsi="Arial Black" w:cs="Arial Black"/>
          <w:b/>
          <w:bCs/>
          <w:sz w:val="32"/>
          <w:szCs w:val="32"/>
        </w:rPr>
        <w:t>PROLJEĆE</w:t>
      </w:r>
      <w:r w:rsidRPr="004C7856">
        <w:rPr>
          <w:rFonts w:ascii="Arial Black" w:hAnsi="Arial Black" w:cs="Arial Black"/>
          <w:b/>
          <w:bCs/>
          <w:sz w:val="32"/>
          <w:szCs w:val="32"/>
        </w:rPr>
        <w:t xml:space="preserve"> 201</w:t>
      </w:r>
      <w:r>
        <w:rPr>
          <w:rFonts w:ascii="Arial Black" w:hAnsi="Arial Black" w:cs="Arial Black"/>
          <w:b/>
          <w:bCs/>
          <w:sz w:val="32"/>
          <w:szCs w:val="32"/>
        </w:rPr>
        <w:t>9</w:t>
      </w:r>
      <w:r w:rsidRPr="004C7856">
        <w:rPr>
          <w:rFonts w:ascii="Arial Black" w:hAnsi="Arial Black" w:cs="Arial Black"/>
          <w:b/>
          <w:bCs/>
          <w:sz w:val="32"/>
          <w:szCs w:val="32"/>
        </w:rPr>
        <w:t>.</w:t>
      </w:r>
    </w:p>
    <w:p w:rsidR="009A26A3" w:rsidRDefault="009A26A3" w:rsidP="00A64D5C"/>
    <w:p w:rsidR="009A26A3" w:rsidRDefault="009A26A3" w:rsidP="00A64D5C"/>
    <w:p w:rsidR="009A26A3" w:rsidRDefault="009A26A3" w:rsidP="00A64D5C"/>
    <w:tbl>
      <w:tblPr>
        <w:tblW w:w="6095" w:type="dxa"/>
        <w:tblInd w:w="20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7"/>
        <w:gridCol w:w="2126"/>
        <w:gridCol w:w="709"/>
        <w:gridCol w:w="2693"/>
      </w:tblGrid>
      <w:tr w:rsidR="009A26A3" w:rsidRPr="002A4C1C">
        <w:tc>
          <w:tcPr>
            <w:tcW w:w="567" w:type="dxa"/>
          </w:tcPr>
          <w:p w:rsidR="009A26A3" w:rsidRPr="002A4C1C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1</w:t>
            </w:r>
          </w:p>
        </w:tc>
        <w:tc>
          <w:tcPr>
            <w:tcW w:w="2126" w:type="dxa"/>
          </w:tcPr>
          <w:p w:rsidR="009A26A3" w:rsidRPr="002A4C1C" w:rsidRDefault="009A26A3" w:rsidP="00E574CC">
            <w:pPr>
              <w:rPr>
                <w:rFonts w:ascii="Arial Narrow" w:hAnsi="Arial Narrow" w:cs="Arial Narrow"/>
                <w:b/>
                <w:bCs/>
              </w:rPr>
            </w:pPr>
            <w:r w:rsidRPr="002A4C1C">
              <w:rPr>
                <w:rFonts w:ascii="Arial Narrow" w:hAnsi="Arial Narrow" w:cs="Arial Narrow"/>
                <w:b/>
                <w:bCs/>
              </w:rPr>
              <w:t>HRUŠEVEC</w:t>
            </w:r>
          </w:p>
        </w:tc>
        <w:tc>
          <w:tcPr>
            <w:tcW w:w="709" w:type="dxa"/>
          </w:tcPr>
          <w:p w:rsidR="009A26A3" w:rsidRPr="002A4C1C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8</w:t>
            </w:r>
          </w:p>
        </w:tc>
        <w:tc>
          <w:tcPr>
            <w:tcW w:w="2693" w:type="dxa"/>
          </w:tcPr>
          <w:p w:rsidR="009A26A3" w:rsidRPr="002A4C1C" w:rsidRDefault="009A26A3" w:rsidP="00E574CC">
            <w:pPr>
              <w:rPr>
                <w:rFonts w:ascii="Arial Narrow" w:hAnsi="Arial Narrow" w:cs="Arial Narrow"/>
                <w:b/>
                <w:bCs/>
              </w:rPr>
            </w:pPr>
            <w:r w:rsidRPr="002A4C1C">
              <w:rPr>
                <w:rFonts w:ascii="Arial Narrow" w:hAnsi="Arial Narrow" w:cs="Arial Narrow"/>
                <w:b/>
                <w:bCs/>
              </w:rPr>
              <w:t>VG BOYS</w:t>
            </w:r>
          </w:p>
        </w:tc>
      </w:tr>
      <w:tr w:rsidR="009A26A3" w:rsidRPr="002A4C1C">
        <w:tc>
          <w:tcPr>
            <w:tcW w:w="567" w:type="dxa"/>
          </w:tcPr>
          <w:p w:rsidR="009A26A3" w:rsidRPr="002A4C1C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2</w:t>
            </w:r>
          </w:p>
        </w:tc>
        <w:tc>
          <w:tcPr>
            <w:tcW w:w="2126" w:type="dxa"/>
          </w:tcPr>
          <w:p w:rsidR="009A26A3" w:rsidRPr="002A4C1C" w:rsidRDefault="009A26A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709" w:type="dxa"/>
          </w:tcPr>
          <w:p w:rsidR="009A26A3" w:rsidRPr="002A4C1C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9</w:t>
            </w:r>
          </w:p>
        </w:tc>
        <w:tc>
          <w:tcPr>
            <w:tcW w:w="2693" w:type="dxa"/>
          </w:tcPr>
          <w:p w:rsidR="009A26A3" w:rsidRPr="002A4C1C" w:rsidRDefault="009A26A3" w:rsidP="00E574CC">
            <w:pPr>
              <w:rPr>
                <w:rFonts w:ascii="Arial Narrow" w:hAnsi="Arial Narrow" w:cs="Arial Narrow"/>
                <w:b/>
                <w:bCs/>
              </w:rPr>
            </w:pPr>
            <w:r w:rsidRPr="002A4C1C">
              <w:rPr>
                <w:rFonts w:ascii="Arial Narrow" w:hAnsi="Arial Narrow" w:cs="Arial Narrow"/>
                <w:b/>
                <w:bCs/>
              </w:rPr>
              <w:t>GRADIĆI</w:t>
            </w:r>
          </w:p>
        </w:tc>
      </w:tr>
      <w:tr w:rsidR="009A26A3" w:rsidRPr="002A4C1C">
        <w:tc>
          <w:tcPr>
            <w:tcW w:w="567" w:type="dxa"/>
          </w:tcPr>
          <w:p w:rsidR="009A26A3" w:rsidRPr="002A4C1C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3</w:t>
            </w:r>
          </w:p>
        </w:tc>
        <w:tc>
          <w:tcPr>
            <w:tcW w:w="2126" w:type="dxa"/>
          </w:tcPr>
          <w:p w:rsidR="009A26A3" w:rsidRPr="002A4C1C" w:rsidRDefault="009A26A3" w:rsidP="00E574CC">
            <w:pPr>
              <w:rPr>
                <w:rFonts w:ascii="Arial Narrow" w:hAnsi="Arial Narrow" w:cs="Arial Narrow"/>
                <w:b/>
                <w:bCs/>
              </w:rPr>
            </w:pPr>
            <w:r w:rsidRPr="002A4C1C">
              <w:rPr>
                <w:rFonts w:ascii="Arial Narrow" w:hAnsi="Arial Narrow" w:cs="Arial Narrow"/>
                <w:b/>
                <w:bCs/>
              </w:rPr>
              <w:t>UDARNIK</w:t>
            </w:r>
          </w:p>
        </w:tc>
        <w:tc>
          <w:tcPr>
            <w:tcW w:w="709" w:type="dxa"/>
          </w:tcPr>
          <w:p w:rsidR="009A26A3" w:rsidRPr="002A4C1C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10</w:t>
            </w:r>
          </w:p>
        </w:tc>
        <w:tc>
          <w:tcPr>
            <w:tcW w:w="2693" w:type="dxa"/>
          </w:tcPr>
          <w:p w:rsidR="009A26A3" w:rsidRPr="002A4C1C" w:rsidRDefault="009A26A3" w:rsidP="00E574CC">
            <w:pPr>
              <w:rPr>
                <w:rFonts w:ascii="Arial Narrow" w:hAnsi="Arial Narrow" w:cs="Arial Narrow"/>
                <w:b/>
                <w:bCs/>
              </w:rPr>
            </w:pPr>
            <w:r w:rsidRPr="002A4C1C">
              <w:rPr>
                <w:rFonts w:ascii="Arial Narrow" w:hAnsi="Arial Narrow" w:cs="Arial Narrow"/>
                <w:b/>
                <w:bCs/>
              </w:rPr>
              <w:t>GORICA</w:t>
            </w:r>
          </w:p>
        </w:tc>
      </w:tr>
      <w:tr w:rsidR="009A26A3" w:rsidRPr="002A4C1C">
        <w:tc>
          <w:tcPr>
            <w:tcW w:w="567" w:type="dxa"/>
          </w:tcPr>
          <w:p w:rsidR="009A26A3" w:rsidRPr="002A4C1C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4</w:t>
            </w:r>
          </w:p>
        </w:tc>
        <w:tc>
          <w:tcPr>
            <w:tcW w:w="2126" w:type="dxa"/>
          </w:tcPr>
          <w:p w:rsidR="009A26A3" w:rsidRPr="002A4C1C" w:rsidRDefault="009A26A3" w:rsidP="00E574CC">
            <w:pPr>
              <w:rPr>
                <w:rFonts w:ascii="Arial Narrow" w:hAnsi="Arial Narrow" w:cs="Arial Narrow"/>
                <w:b/>
                <w:bCs/>
              </w:rPr>
            </w:pPr>
            <w:r w:rsidRPr="002A4C1C">
              <w:rPr>
                <w:rFonts w:ascii="Arial Narrow" w:hAnsi="Arial Narrow" w:cs="Arial Narrow"/>
                <w:b/>
                <w:bCs/>
              </w:rPr>
              <w:t>MRACLIN</w:t>
            </w:r>
          </w:p>
        </w:tc>
        <w:tc>
          <w:tcPr>
            <w:tcW w:w="709" w:type="dxa"/>
          </w:tcPr>
          <w:p w:rsidR="009A26A3" w:rsidRPr="002A4C1C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11</w:t>
            </w:r>
          </w:p>
        </w:tc>
        <w:tc>
          <w:tcPr>
            <w:tcW w:w="2693" w:type="dxa"/>
          </w:tcPr>
          <w:p w:rsidR="009A26A3" w:rsidRPr="002A4C1C" w:rsidRDefault="009A26A3" w:rsidP="00E574CC">
            <w:pPr>
              <w:rPr>
                <w:rFonts w:ascii="Arial Narrow" w:hAnsi="Arial Narrow" w:cs="Arial Narrow"/>
                <w:b/>
                <w:bCs/>
              </w:rPr>
            </w:pPr>
            <w:r w:rsidRPr="002A4C1C">
              <w:rPr>
                <w:rFonts w:ascii="Arial Narrow" w:hAnsi="Arial Narrow" w:cs="Arial Narrow"/>
                <w:b/>
                <w:bCs/>
              </w:rPr>
              <w:t>KLAS</w:t>
            </w:r>
          </w:p>
        </w:tc>
      </w:tr>
      <w:tr w:rsidR="009A26A3" w:rsidRPr="002A4C1C">
        <w:tc>
          <w:tcPr>
            <w:tcW w:w="567" w:type="dxa"/>
          </w:tcPr>
          <w:p w:rsidR="009A26A3" w:rsidRPr="002A4C1C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5</w:t>
            </w:r>
          </w:p>
        </w:tc>
        <w:tc>
          <w:tcPr>
            <w:tcW w:w="2126" w:type="dxa"/>
          </w:tcPr>
          <w:p w:rsidR="009A26A3" w:rsidRPr="002A4C1C" w:rsidRDefault="009A26A3" w:rsidP="00E574CC">
            <w:pPr>
              <w:rPr>
                <w:rFonts w:ascii="Arial Narrow" w:hAnsi="Arial Narrow" w:cs="Arial Narrow"/>
                <w:b/>
                <w:bCs/>
              </w:rPr>
            </w:pPr>
            <w:r w:rsidRPr="002A4C1C">
              <w:rPr>
                <w:rFonts w:ascii="Arial Narrow" w:hAnsi="Arial Narrow" w:cs="Arial Narrow"/>
                <w:b/>
                <w:bCs/>
              </w:rPr>
              <w:t>DINAMO</w:t>
            </w:r>
          </w:p>
        </w:tc>
        <w:tc>
          <w:tcPr>
            <w:tcW w:w="709" w:type="dxa"/>
          </w:tcPr>
          <w:p w:rsidR="009A26A3" w:rsidRPr="002A4C1C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12</w:t>
            </w:r>
          </w:p>
        </w:tc>
        <w:tc>
          <w:tcPr>
            <w:tcW w:w="2693" w:type="dxa"/>
          </w:tcPr>
          <w:p w:rsidR="009A26A3" w:rsidRPr="002A4C1C" w:rsidRDefault="009A26A3" w:rsidP="00E574CC">
            <w:pPr>
              <w:rPr>
                <w:rFonts w:ascii="Arial Narrow" w:hAnsi="Arial Narrow" w:cs="Arial Narrow"/>
                <w:b/>
                <w:bCs/>
              </w:rPr>
            </w:pPr>
            <w:r w:rsidRPr="002A4C1C">
              <w:rPr>
                <w:rFonts w:ascii="Arial Narrow" w:hAnsi="Arial Narrow" w:cs="Arial Narrow"/>
                <w:b/>
                <w:bCs/>
              </w:rPr>
              <w:t>LEKENIK</w:t>
            </w:r>
          </w:p>
        </w:tc>
      </w:tr>
      <w:tr w:rsidR="009A26A3" w:rsidRPr="002A4C1C">
        <w:tc>
          <w:tcPr>
            <w:tcW w:w="567" w:type="dxa"/>
          </w:tcPr>
          <w:p w:rsidR="009A26A3" w:rsidRPr="002A4C1C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6</w:t>
            </w:r>
          </w:p>
        </w:tc>
        <w:tc>
          <w:tcPr>
            <w:tcW w:w="2126" w:type="dxa"/>
          </w:tcPr>
          <w:p w:rsidR="009A26A3" w:rsidRPr="002A4C1C" w:rsidRDefault="009A26A3" w:rsidP="00E574CC">
            <w:pPr>
              <w:rPr>
                <w:rFonts w:ascii="Arial Narrow" w:hAnsi="Arial Narrow" w:cs="Arial Narrow"/>
                <w:b/>
                <w:bCs/>
              </w:rPr>
            </w:pPr>
            <w:r w:rsidRPr="002A4C1C">
              <w:rPr>
                <w:rFonts w:ascii="Arial Narrow" w:hAnsi="Arial Narrow" w:cs="Arial Narrow"/>
                <w:b/>
                <w:bCs/>
              </w:rPr>
              <w:t>BUNA</w:t>
            </w:r>
          </w:p>
        </w:tc>
        <w:tc>
          <w:tcPr>
            <w:tcW w:w="709" w:type="dxa"/>
          </w:tcPr>
          <w:p w:rsidR="009A26A3" w:rsidRPr="002A4C1C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13</w:t>
            </w:r>
          </w:p>
        </w:tc>
        <w:tc>
          <w:tcPr>
            <w:tcW w:w="2693" w:type="dxa"/>
          </w:tcPr>
          <w:p w:rsidR="009A26A3" w:rsidRPr="002A4C1C" w:rsidRDefault="009A26A3" w:rsidP="00E574CC">
            <w:pPr>
              <w:rPr>
                <w:rFonts w:ascii="Arial Narrow" w:hAnsi="Arial Narrow" w:cs="Arial Narrow"/>
                <w:b/>
                <w:bCs/>
              </w:rPr>
            </w:pPr>
            <w:r w:rsidRPr="002A4C1C">
              <w:rPr>
                <w:rFonts w:ascii="Arial Narrow" w:hAnsi="Arial Narrow" w:cs="Arial Narrow"/>
                <w:b/>
                <w:bCs/>
              </w:rPr>
              <w:t>MLADOST</w:t>
            </w:r>
          </w:p>
        </w:tc>
      </w:tr>
      <w:tr w:rsidR="009A26A3" w:rsidRPr="002A4C1C">
        <w:tc>
          <w:tcPr>
            <w:tcW w:w="567" w:type="dxa"/>
          </w:tcPr>
          <w:p w:rsidR="009A26A3" w:rsidRPr="002A4C1C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7</w:t>
            </w:r>
          </w:p>
        </w:tc>
        <w:tc>
          <w:tcPr>
            <w:tcW w:w="2126" w:type="dxa"/>
          </w:tcPr>
          <w:p w:rsidR="009A26A3" w:rsidRPr="002A4C1C" w:rsidRDefault="009A26A3" w:rsidP="00E574CC">
            <w:pPr>
              <w:rPr>
                <w:rFonts w:ascii="Arial Narrow" w:hAnsi="Arial Narrow" w:cs="Arial Narrow"/>
                <w:b/>
                <w:bCs/>
              </w:rPr>
            </w:pPr>
            <w:r w:rsidRPr="002A4C1C">
              <w:rPr>
                <w:rFonts w:ascii="Arial Narrow" w:hAnsi="Arial Narrow" w:cs="Arial Narrow"/>
                <w:b/>
                <w:bCs/>
              </w:rPr>
              <w:t>VATROGASAC</w:t>
            </w:r>
          </w:p>
        </w:tc>
        <w:tc>
          <w:tcPr>
            <w:tcW w:w="709" w:type="dxa"/>
          </w:tcPr>
          <w:p w:rsidR="009A26A3" w:rsidRPr="002A4C1C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14</w:t>
            </w:r>
          </w:p>
        </w:tc>
        <w:tc>
          <w:tcPr>
            <w:tcW w:w="2693" w:type="dxa"/>
          </w:tcPr>
          <w:p w:rsidR="009A26A3" w:rsidRPr="002A4C1C" w:rsidRDefault="009A26A3" w:rsidP="00E574CC">
            <w:pPr>
              <w:rPr>
                <w:rFonts w:ascii="Arial Narrow" w:hAnsi="Arial Narrow" w:cs="Arial Narrow"/>
                <w:b/>
                <w:bCs/>
              </w:rPr>
            </w:pPr>
            <w:r w:rsidRPr="002A4C1C">
              <w:rPr>
                <w:rFonts w:ascii="Arial Narrow" w:hAnsi="Arial Narrow" w:cs="Arial Narrow"/>
                <w:b/>
                <w:bCs/>
              </w:rPr>
              <w:t>MLAKA</w:t>
            </w:r>
          </w:p>
        </w:tc>
      </w:tr>
    </w:tbl>
    <w:p w:rsidR="009A26A3" w:rsidRDefault="009A26A3" w:rsidP="00A64D5C">
      <w:pPr>
        <w:jc w:val="center"/>
      </w:pPr>
    </w:p>
    <w:p w:rsidR="009A26A3" w:rsidRPr="004B70FA" w:rsidRDefault="009A26A3" w:rsidP="00A64D5C">
      <w:r w:rsidRPr="004B70FA">
        <w:t xml:space="preserve"> </w:t>
      </w:r>
    </w:p>
    <w:p w:rsidR="009A26A3" w:rsidRDefault="009A26A3" w:rsidP="00A64D5C"/>
    <w:p w:rsidR="009A26A3" w:rsidRDefault="009A26A3" w:rsidP="00A64D5C"/>
    <w:p w:rsidR="009A26A3" w:rsidRDefault="009A26A3" w:rsidP="00A64D5C"/>
    <w:p w:rsidR="009A26A3" w:rsidRDefault="009A26A3" w:rsidP="00A64D5C"/>
    <w:p w:rsidR="009A26A3" w:rsidRDefault="009A26A3" w:rsidP="00A64D5C"/>
    <w:p w:rsidR="009A26A3" w:rsidRDefault="009A26A3" w:rsidP="00A64D5C"/>
    <w:p w:rsidR="009A26A3" w:rsidRDefault="009A26A3" w:rsidP="00A64D5C"/>
    <w:p w:rsidR="009A26A3" w:rsidRDefault="009A26A3" w:rsidP="00A64D5C"/>
    <w:p w:rsidR="009A26A3" w:rsidRDefault="009A26A3" w:rsidP="00A64D5C"/>
    <w:p w:rsidR="009A26A3" w:rsidRDefault="009A26A3" w:rsidP="00A64D5C"/>
    <w:p w:rsidR="009A26A3" w:rsidRDefault="009A26A3" w:rsidP="00A64D5C">
      <w:pPr>
        <w:rPr>
          <w:rFonts w:ascii="Arial Narrow" w:hAnsi="Arial Narrow" w:cs="Arial Narrow"/>
          <w:b/>
          <w:bCs/>
        </w:rPr>
      </w:pPr>
      <w:r w:rsidRPr="00F55A48">
        <w:rPr>
          <w:rFonts w:ascii="Arial Narrow" w:hAnsi="Arial Narrow" w:cs="Arial Narrow"/>
          <w:b/>
          <w:bCs/>
        </w:rPr>
        <w:t>Povjerenik: PETRAC ZLATKO</w:t>
      </w:r>
    </w:p>
    <w:tbl>
      <w:tblPr>
        <w:tblW w:w="86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809"/>
        <w:gridCol w:w="1809"/>
        <w:gridCol w:w="1809"/>
        <w:gridCol w:w="1134"/>
        <w:gridCol w:w="2126"/>
      </w:tblGrid>
      <w:tr w:rsidR="009A26A3" w:rsidRPr="00980F4E">
        <w:tc>
          <w:tcPr>
            <w:tcW w:w="1809" w:type="dxa"/>
            <w:shd w:val="clear" w:color="auto" w:fill="D9D9D9"/>
          </w:tcPr>
          <w:p w:rsidR="009A26A3" w:rsidRPr="00676AE7" w:rsidRDefault="009A26A3" w:rsidP="00E574CC">
            <w:pPr>
              <w:pStyle w:val="Bezproreda"/>
              <w:jc w:val="center"/>
              <w:rPr>
                <w:rFonts w:ascii="Arial Narrow" w:hAnsi="Arial Narrow" w:cs="Arial Narrow"/>
                <w:b/>
                <w:bCs/>
                <w:sz w:val="24"/>
                <w:szCs w:val="24"/>
              </w:rPr>
            </w:pPr>
            <w:r w:rsidRPr="00676AE7">
              <w:rPr>
                <w:rFonts w:ascii="Arial Narrow" w:hAnsi="Arial Narrow" w:cs="Arial Narrow"/>
                <w:b/>
                <w:bCs/>
                <w:sz w:val="24"/>
                <w:szCs w:val="24"/>
              </w:rPr>
              <w:t>1</w:t>
            </w:r>
            <w:r>
              <w:rPr>
                <w:rFonts w:ascii="Arial Narrow" w:hAnsi="Arial Narrow" w:cs="Arial Narrow"/>
                <w:b/>
                <w:bCs/>
                <w:sz w:val="24"/>
                <w:szCs w:val="24"/>
              </w:rPr>
              <w:t>4</w:t>
            </w:r>
            <w:r w:rsidRPr="00676AE7">
              <w:rPr>
                <w:rFonts w:ascii="Arial Narrow" w:hAnsi="Arial Narrow" w:cs="Arial Narrow"/>
                <w:b/>
                <w:bCs/>
                <w:sz w:val="24"/>
                <w:szCs w:val="24"/>
              </w:rPr>
              <w:t>.KOLO</w:t>
            </w:r>
          </w:p>
        </w:tc>
        <w:tc>
          <w:tcPr>
            <w:tcW w:w="1809" w:type="dxa"/>
            <w:shd w:val="clear" w:color="auto" w:fill="D9D9D9"/>
          </w:tcPr>
          <w:p w:rsidR="009A26A3" w:rsidRPr="00676AE7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29.03. – 16,30</w:t>
            </w:r>
          </w:p>
        </w:tc>
        <w:tc>
          <w:tcPr>
            <w:tcW w:w="1809" w:type="dxa"/>
            <w:shd w:val="clear" w:color="auto" w:fill="D9D9D9"/>
          </w:tcPr>
          <w:p w:rsidR="009A26A3" w:rsidRPr="00676AE7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01.04.-17,00</w:t>
            </w:r>
          </w:p>
        </w:tc>
        <w:tc>
          <w:tcPr>
            <w:tcW w:w="1134" w:type="dxa"/>
            <w:shd w:val="clear" w:color="auto" w:fill="D9D9D9"/>
          </w:tcPr>
          <w:p w:rsidR="009A26A3" w:rsidRPr="00236A42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Rez</w:t>
            </w:r>
          </w:p>
        </w:tc>
        <w:tc>
          <w:tcPr>
            <w:tcW w:w="2126" w:type="dxa"/>
            <w:shd w:val="clear" w:color="auto" w:fill="D9D9D9"/>
          </w:tcPr>
          <w:p w:rsidR="009A26A3" w:rsidRPr="00236A42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Sudac</w:t>
            </w:r>
          </w:p>
        </w:tc>
      </w:tr>
      <w:tr w:rsidR="009A26A3" w:rsidRPr="00980F4E">
        <w:tc>
          <w:tcPr>
            <w:tcW w:w="1809" w:type="dxa"/>
          </w:tcPr>
          <w:p w:rsidR="009A26A3" w:rsidRPr="0075197E" w:rsidRDefault="009A26A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1809" w:type="dxa"/>
          </w:tcPr>
          <w:p w:rsidR="009A26A3" w:rsidRPr="005F7ED2" w:rsidRDefault="009A26A3" w:rsidP="00E574CC">
            <w:pPr>
              <w:rPr>
                <w:rFonts w:ascii="Arial Narrow" w:hAnsi="Arial Narrow" w:cs="Arial Narrow"/>
              </w:rPr>
            </w:pPr>
            <w:r w:rsidRPr="005F7ED2">
              <w:rPr>
                <w:rFonts w:ascii="Arial Narrow" w:hAnsi="Arial Narrow" w:cs="Arial Narrow"/>
              </w:rPr>
              <w:t>HRUŠEVEC</w:t>
            </w:r>
          </w:p>
        </w:tc>
        <w:tc>
          <w:tcPr>
            <w:tcW w:w="1809" w:type="dxa"/>
          </w:tcPr>
          <w:p w:rsidR="009A26A3" w:rsidRPr="0075197E" w:rsidRDefault="009A26A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1134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</w:p>
        </w:tc>
        <w:tc>
          <w:tcPr>
            <w:tcW w:w="2126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</w:p>
        </w:tc>
      </w:tr>
      <w:tr w:rsidR="009A26A3" w:rsidRPr="00980F4E"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PET</w:t>
            </w:r>
            <w:r>
              <w:rPr>
                <w:rFonts w:ascii="Arial Narrow" w:hAnsi="Arial Narrow" w:cs="Arial Narrow"/>
              </w:rPr>
              <w:t xml:space="preserve">, 29.03. </w:t>
            </w:r>
            <w:r w:rsidRPr="006158CB">
              <w:rPr>
                <w:rFonts w:ascii="Arial Narrow" w:hAnsi="Arial Narrow" w:cs="Arial Narrow"/>
                <w:b/>
                <w:bCs/>
              </w:rPr>
              <w:t>16,30</w:t>
            </w:r>
          </w:p>
        </w:tc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VG BOYS</w:t>
            </w:r>
          </w:p>
        </w:tc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VATROGASAC</w:t>
            </w:r>
          </w:p>
        </w:tc>
        <w:tc>
          <w:tcPr>
            <w:tcW w:w="1134" w:type="dxa"/>
          </w:tcPr>
          <w:p w:rsidR="009A26A3" w:rsidRPr="00464862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9A26A3" w:rsidRPr="00464862" w:rsidRDefault="009A26A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9A26A3" w:rsidRPr="00980F4E"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PON, 01.04.</w:t>
            </w:r>
          </w:p>
        </w:tc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MLADOST</w:t>
            </w:r>
          </w:p>
        </w:tc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GRADIĆI</w:t>
            </w:r>
          </w:p>
        </w:tc>
        <w:tc>
          <w:tcPr>
            <w:tcW w:w="1134" w:type="dxa"/>
          </w:tcPr>
          <w:p w:rsidR="009A26A3" w:rsidRPr="00464862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9A26A3" w:rsidRPr="00464862" w:rsidRDefault="009A26A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9A26A3" w:rsidRPr="00980F4E"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PON</w:t>
            </w:r>
          </w:p>
        </w:tc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MLAKA</w:t>
            </w:r>
          </w:p>
        </w:tc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DINAMO</w:t>
            </w:r>
          </w:p>
        </w:tc>
        <w:tc>
          <w:tcPr>
            <w:tcW w:w="1134" w:type="dxa"/>
          </w:tcPr>
          <w:p w:rsidR="009A26A3" w:rsidRPr="00464862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9A26A3" w:rsidRPr="00464862" w:rsidRDefault="009A26A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9A26A3" w:rsidRPr="00980F4E"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PON</w:t>
            </w:r>
          </w:p>
        </w:tc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K</w:t>
            </w:r>
            <w:r>
              <w:rPr>
                <w:rFonts w:ascii="Arial Narrow" w:hAnsi="Arial Narrow" w:cs="Arial Narrow"/>
              </w:rPr>
              <w:t>LAS</w:t>
            </w:r>
          </w:p>
        </w:tc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K</w:t>
            </w:r>
            <w:r>
              <w:rPr>
                <w:rFonts w:ascii="Arial Narrow" w:hAnsi="Arial Narrow" w:cs="Arial Narrow"/>
              </w:rPr>
              <w:t>URILOVEC</w:t>
            </w:r>
          </w:p>
        </w:tc>
        <w:tc>
          <w:tcPr>
            <w:tcW w:w="1134" w:type="dxa"/>
          </w:tcPr>
          <w:p w:rsidR="009A26A3" w:rsidRPr="00464862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9A26A3" w:rsidRPr="00464862" w:rsidRDefault="009A26A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9A26A3" w:rsidRPr="00980F4E"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PON</w:t>
            </w:r>
          </w:p>
        </w:tc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GORICA</w:t>
            </w:r>
          </w:p>
        </w:tc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MRACLIN</w:t>
            </w:r>
          </w:p>
        </w:tc>
        <w:tc>
          <w:tcPr>
            <w:tcW w:w="1134" w:type="dxa"/>
          </w:tcPr>
          <w:p w:rsidR="009A26A3" w:rsidRPr="00464862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9A26A3" w:rsidRPr="00464862" w:rsidRDefault="009A26A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9A26A3" w:rsidRPr="00980F4E"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P</w:t>
            </w:r>
            <w:r>
              <w:rPr>
                <w:rFonts w:ascii="Arial Narrow" w:hAnsi="Arial Narrow" w:cs="Arial Narrow"/>
              </w:rPr>
              <w:t xml:space="preserve">ON, </w:t>
            </w:r>
            <w:r w:rsidRPr="006158CB">
              <w:rPr>
                <w:rFonts w:ascii="Arial Narrow" w:hAnsi="Arial Narrow" w:cs="Arial Narrow"/>
                <w:b/>
                <w:bCs/>
              </w:rPr>
              <w:t>Peščenica</w:t>
            </w:r>
          </w:p>
        </w:tc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LEKENIK</w:t>
            </w:r>
          </w:p>
        </w:tc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BUNA</w:t>
            </w:r>
          </w:p>
        </w:tc>
        <w:tc>
          <w:tcPr>
            <w:tcW w:w="1134" w:type="dxa"/>
          </w:tcPr>
          <w:p w:rsidR="009A26A3" w:rsidRPr="00464862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9A26A3" w:rsidRPr="00236A42" w:rsidRDefault="009A26A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</w:tbl>
    <w:p w:rsidR="009A26A3" w:rsidRPr="00F42F45" w:rsidRDefault="009A26A3" w:rsidP="00A64D5C">
      <w:pPr>
        <w:rPr>
          <w:rFonts w:ascii="Arial Narrow" w:hAnsi="Arial Narrow" w:cs="Arial Narrow"/>
        </w:rPr>
      </w:pPr>
    </w:p>
    <w:tbl>
      <w:tblPr>
        <w:tblW w:w="86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809"/>
        <w:gridCol w:w="1809"/>
        <w:gridCol w:w="1809"/>
        <w:gridCol w:w="1134"/>
        <w:gridCol w:w="2126"/>
      </w:tblGrid>
      <w:tr w:rsidR="009A26A3" w:rsidRPr="00236A42">
        <w:tc>
          <w:tcPr>
            <w:tcW w:w="1809" w:type="dxa"/>
            <w:shd w:val="clear" w:color="auto" w:fill="D9D9D9"/>
          </w:tcPr>
          <w:p w:rsidR="009A26A3" w:rsidRPr="00676AE7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15</w:t>
            </w:r>
            <w:r w:rsidRPr="00676AE7">
              <w:rPr>
                <w:rFonts w:ascii="Arial Narrow" w:hAnsi="Arial Narrow" w:cs="Arial Narrow"/>
                <w:b/>
                <w:bCs/>
              </w:rPr>
              <w:t>.KOLO</w:t>
            </w:r>
          </w:p>
        </w:tc>
        <w:tc>
          <w:tcPr>
            <w:tcW w:w="1809" w:type="dxa"/>
            <w:shd w:val="clear" w:color="auto" w:fill="D9D9D9"/>
          </w:tcPr>
          <w:p w:rsidR="009A26A3" w:rsidRPr="00676AE7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05.04. i 08.04.</w:t>
            </w:r>
          </w:p>
        </w:tc>
        <w:tc>
          <w:tcPr>
            <w:tcW w:w="1809" w:type="dxa"/>
            <w:shd w:val="clear" w:color="auto" w:fill="D9D9D9"/>
          </w:tcPr>
          <w:p w:rsidR="009A26A3" w:rsidRPr="00676AE7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17,30</w:t>
            </w:r>
          </w:p>
        </w:tc>
        <w:tc>
          <w:tcPr>
            <w:tcW w:w="1134" w:type="dxa"/>
            <w:shd w:val="clear" w:color="auto" w:fill="D9D9D9"/>
          </w:tcPr>
          <w:p w:rsidR="009A26A3" w:rsidRPr="00236A42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Rez</w:t>
            </w:r>
          </w:p>
        </w:tc>
        <w:tc>
          <w:tcPr>
            <w:tcW w:w="2126" w:type="dxa"/>
            <w:shd w:val="clear" w:color="auto" w:fill="D9D9D9"/>
          </w:tcPr>
          <w:p w:rsidR="009A26A3" w:rsidRPr="00236A42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Sudac</w:t>
            </w:r>
          </w:p>
        </w:tc>
      </w:tr>
      <w:tr w:rsidR="009A26A3" w:rsidRPr="00236A42">
        <w:tc>
          <w:tcPr>
            <w:tcW w:w="1809" w:type="dxa"/>
          </w:tcPr>
          <w:p w:rsidR="009A26A3" w:rsidRPr="00C25C87" w:rsidRDefault="009A26A3" w:rsidP="00E574CC">
            <w:pPr>
              <w:rPr>
                <w:rFonts w:ascii="Arial Narrow" w:hAnsi="Arial Narrow" w:cs="Arial Narrow"/>
              </w:rPr>
            </w:pPr>
          </w:p>
        </w:tc>
        <w:tc>
          <w:tcPr>
            <w:tcW w:w="1809" w:type="dxa"/>
          </w:tcPr>
          <w:p w:rsidR="009A26A3" w:rsidRPr="00C25C87" w:rsidRDefault="009A26A3" w:rsidP="00E574CC">
            <w:pPr>
              <w:rPr>
                <w:rFonts w:ascii="Arial Narrow" w:hAnsi="Arial Narrow" w:cs="Arial Narrow"/>
              </w:rPr>
            </w:pPr>
            <w:r w:rsidRPr="00C25C87">
              <w:rPr>
                <w:rFonts w:ascii="Arial Narrow" w:hAnsi="Arial Narrow" w:cs="Arial Narrow"/>
              </w:rPr>
              <w:t>DINAMO</w:t>
            </w:r>
          </w:p>
        </w:tc>
        <w:tc>
          <w:tcPr>
            <w:tcW w:w="1809" w:type="dxa"/>
          </w:tcPr>
          <w:p w:rsidR="009A26A3" w:rsidRPr="0075197E" w:rsidRDefault="009A26A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1134" w:type="dxa"/>
          </w:tcPr>
          <w:p w:rsidR="009A26A3" w:rsidRPr="0075197E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</w:p>
        </w:tc>
      </w:tr>
      <w:tr w:rsidR="009A26A3" w:rsidRPr="00236A42"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PET, 05.04.</w:t>
            </w:r>
          </w:p>
        </w:tc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BUNA</w:t>
            </w:r>
          </w:p>
        </w:tc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GORICA</w:t>
            </w:r>
          </w:p>
        </w:tc>
        <w:tc>
          <w:tcPr>
            <w:tcW w:w="1134" w:type="dxa"/>
          </w:tcPr>
          <w:p w:rsidR="009A26A3" w:rsidRPr="00236A42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9A26A3" w:rsidRPr="00236A42" w:rsidRDefault="009A26A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9A26A3" w:rsidRPr="00236A42"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PET</w:t>
            </w:r>
          </w:p>
        </w:tc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HRUŠEVEC</w:t>
            </w:r>
          </w:p>
        </w:tc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VG BOYS</w:t>
            </w:r>
          </w:p>
        </w:tc>
        <w:tc>
          <w:tcPr>
            <w:tcW w:w="1134" w:type="dxa"/>
          </w:tcPr>
          <w:p w:rsidR="009A26A3" w:rsidRPr="00236A42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9A26A3" w:rsidRPr="00236A42" w:rsidRDefault="009A26A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9A26A3" w:rsidRPr="00236A42"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PET</w:t>
            </w:r>
          </w:p>
        </w:tc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 xml:space="preserve">VATROGASAC </w:t>
            </w:r>
          </w:p>
        </w:tc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GRADIĆI</w:t>
            </w:r>
          </w:p>
        </w:tc>
        <w:tc>
          <w:tcPr>
            <w:tcW w:w="1134" w:type="dxa"/>
          </w:tcPr>
          <w:p w:rsidR="009A26A3" w:rsidRPr="00236A42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9A26A3" w:rsidRPr="00236A42" w:rsidRDefault="009A26A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9A26A3" w:rsidRPr="00236A42"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SUB, 06.04.</w:t>
            </w:r>
          </w:p>
        </w:tc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MRACLIN</w:t>
            </w:r>
          </w:p>
        </w:tc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KLAS</w:t>
            </w:r>
          </w:p>
        </w:tc>
        <w:tc>
          <w:tcPr>
            <w:tcW w:w="1134" w:type="dxa"/>
          </w:tcPr>
          <w:p w:rsidR="009A26A3" w:rsidRPr="00236A42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9A26A3" w:rsidRPr="00236A42" w:rsidRDefault="009A26A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9A26A3" w:rsidRPr="00236A42"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PON, 08.04.</w:t>
            </w:r>
          </w:p>
        </w:tc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KURILOVEC</w:t>
            </w:r>
          </w:p>
        </w:tc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MLAKA</w:t>
            </w:r>
          </w:p>
        </w:tc>
        <w:tc>
          <w:tcPr>
            <w:tcW w:w="1134" w:type="dxa"/>
          </w:tcPr>
          <w:p w:rsidR="009A26A3" w:rsidRPr="00236A42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9A26A3" w:rsidRPr="00236A42" w:rsidRDefault="009A26A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9A26A3" w:rsidRPr="00236A42"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 xml:space="preserve">PON </w:t>
            </w:r>
            <w:r w:rsidRPr="006158CB">
              <w:rPr>
                <w:rFonts w:ascii="Arial Narrow" w:hAnsi="Arial Narrow" w:cs="Arial Narrow"/>
                <w:b/>
                <w:bCs/>
              </w:rPr>
              <w:t>Peščenica</w:t>
            </w:r>
          </w:p>
        </w:tc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LEKENIK</w:t>
            </w:r>
          </w:p>
        </w:tc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MLADOST</w:t>
            </w:r>
          </w:p>
        </w:tc>
        <w:tc>
          <w:tcPr>
            <w:tcW w:w="1134" w:type="dxa"/>
          </w:tcPr>
          <w:p w:rsidR="009A26A3" w:rsidRPr="00236A42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9A26A3" w:rsidRPr="00236A42" w:rsidRDefault="009A26A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</w:tbl>
    <w:p w:rsidR="009A26A3" w:rsidRPr="00236A42" w:rsidRDefault="009A26A3" w:rsidP="00A64D5C">
      <w:pPr>
        <w:rPr>
          <w:rFonts w:ascii="Arial Narrow" w:hAnsi="Arial Narrow" w:cs="Arial Narrow"/>
        </w:rPr>
      </w:pPr>
    </w:p>
    <w:tbl>
      <w:tblPr>
        <w:tblW w:w="86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809"/>
        <w:gridCol w:w="1809"/>
        <w:gridCol w:w="1809"/>
        <w:gridCol w:w="1134"/>
        <w:gridCol w:w="2126"/>
      </w:tblGrid>
      <w:tr w:rsidR="009A26A3" w:rsidRPr="00236A42">
        <w:tc>
          <w:tcPr>
            <w:tcW w:w="1809" w:type="dxa"/>
            <w:shd w:val="clear" w:color="auto" w:fill="D9D9D9"/>
          </w:tcPr>
          <w:p w:rsidR="009A26A3" w:rsidRPr="00676AE7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16</w:t>
            </w:r>
            <w:r w:rsidRPr="00676AE7">
              <w:rPr>
                <w:rFonts w:ascii="Arial Narrow" w:hAnsi="Arial Narrow" w:cs="Arial Narrow"/>
                <w:b/>
                <w:bCs/>
              </w:rPr>
              <w:t>.KOLO</w:t>
            </w:r>
          </w:p>
        </w:tc>
        <w:tc>
          <w:tcPr>
            <w:tcW w:w="1809" w:type="dxa"/>
            <w:shd w:val="clear" w:color="auto" w:fill="D9D9D9"/>
          </w:tcPr>
          <w:p w:rsidR="009A26A3" w:rsidRPr="00676AE7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12.04. i 15.04.</w:t>
            </w:r>
          </w:p>
        </w:tc>
        <w:tc>
          <w:tcPr>
            <w:tcW w:w="1809" w:type="dxa"/>
            <w:shd w:val="clear" w:color="auto" w:fill="D9D9D9"/>
          </w:tcPr>
          <w:p w:rsidR="009A26A3" w:rsidRPr="00676AE7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17,30</w:t>
            </w:r>
          </w:p>
        </w:tc>
        <w:tc>
          <w:tcPr>
            <w:tcW w:w="1134" w:type="dxa"/>
            <w:shd w:val="clear" w:color="auto" w:fill="D9D9D9"/>
          </w:tcPr>
          <w:p w:rsidR="009A26A3" w:rsidRPr="00236A42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Rez</w:t>
            </w:r>
          </w:p>
        </w:tc>
        <w:tc>
          <w:tcPr>
            <w:tcW w:w="2126" w:type="dxa"/>
            <w:shd w:val="clear" w:color="auto" w:fill="D9D9D9"/>
          </w:tcPr>
          <w:p w:rsidR="009A26A3" w:rsidRPr="00236A42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Sudac</w:t>
            </w:r>
          </w:p>
        </w:tc>
      </w:tr>
      <w:tr w:rsidR="009A26A3" w:rsidRPr="00236A42">
        <w:tc>
          <w:tcPr>
            <w:tcW w:w="1809" w:type="dxa"/>
          </w:tcPr>
          <w:p w:rsidR="009A26A3" w:rsidRPr="005F7ED2" w:rsidRDefault="009A26A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1809" w:type="dxa"/>
          </w:tcPr>
          <w:p w:rsidR="009A26A3" w:rsidRPr="00902239" w:rsidRDefault="009A26A3" w:rsidP="00E574CC">
            <w:pPr>
              <w:rPr>
                <w:rFonts w:ascii="Arial Narrow" w:hAnsi="Arial Narrow" w:cs="Arial Narrow"/>
              </w:rPr>
            </w:pPr>
            <w:r w:rsidRPr="00902239">
              <w:rPr>
                <w:rFonts w:ascii="Arial Narrow" w:hAnsi="Arial Narrow" w:cs="Arial Narrow"/>
              </w:rPr>
              <w:t>KURILOVEC</w:t>
            </w:r>
          </w:p>
        </w:tc>
        <w:tc>
          <w:tcPr>
            <w:tcW w:w="1809" w:type="dxa"/>
          </w:tcPr>
          <w:p w:rsidR="009A26A3" w:rsidRPr="005F7ED2" w:rsidRDefault="009A26A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1134" w:type="dxa"/>
          </w:tcPr>
          <w:p w:rsidR="009A26A3" w:rsidRPr="005F7ED2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9A26A3" w:rsidRPr="007B5C7A" w:rsidRDefault="009A26A3" w:rsidP="00E574CC">
            <w:pPr>
              <w:rPr>
                <w:rFonts w:ascii="Arial Narrow" w:hAnsi="Arial Narrow" w:cs="Arial Narrow"/>
              </w:rPr>
            </w:pPr>
          </w:p>
        </w:tc>
      </w:tr>
      <w:tr w:rsidR="009A26A3" w:rsidRPr="00236A42">
        <w:tc>
          <w:tcPr>
            <w:tcW w:w="1809" w:type="dxa"/>
          </w:tcPr>
          <w:p w:rsidR="009A26A3" w:rsidRPr="007B5C7A" w:rsidRDefault="009A26A3" w:rsidP="00E574CC">
            <w:pPr>
              <w:rPr>
                <w:rFonts w:ascii="Arial Narrow" w:hAnsi="Arial Narrow" w:cs="Arial Narrow"/>
              </w:rPr>
            </w:pPr>
            <w:r w:rsidRPr="007B5C7A">
              <w:rPr>
                <w:rFonts w:ascii="Arial Narrow" w:hAnsi="Arial Narrow" w:cs="Arial Narrow"/>
              </w:rPr>
              <w:t>P</w:t>
            </w:r>
            <w:r>
              <w:rPr>
                <w:rFonts w:ascii="Arial Narrow" w:hAnsi="Arial Narrow" w:cs="Arial Narrow"/>
              </w:rPr>
              <w:t>ET, 12.04.</w:t>
            </w:r>
          </w:p>
        </w:tc>
        <w:tc>
          <w:tcPr>
            <w:tcW w:w="1809" w:type="dxa"/>
          </w:tcPr>
          <w:p w:rsidR="009A26A3" w:rsidRPr="007B5C7A" w:rsidRDefault="009A26A3" w:rsidP="00E574CC">
            <w:pPr>
              <w:rPr>
                <w:rFonts w:ascii="Arial Narrow" w:hAnsi="Arial Narrow" w:cs="Arial Narrow"/>
              </w:rPr>
            </w:pPr>
            <w:r w:rsidRPr="007B5C7A">
              <w:rPr>
                <w:rFonts w:ascii="Arial Narrow" w:hAnsi="Arial Narrow" w:cs="Arial Narrow"/>
              </w:rPr>
              <w:t xml:space="preserve">VG BOYS </w:t>
            </w:r>
          </w:p>
        </w:tc>
        <w:tc>
          <w:tcPr>
            <w:tcW w:w="1809" w:type="dxa"/>
          </w:tcPr>
          <w:p w:rsidR="009A26A3" w:rsidRPr="007B5C7A" w:rsidRDefault="009A26A3" w:rsidP="00E574CC">
            <w:pPr>
              <w:rPr>
                <w:rFonts w:ascii="Arial Narrow" w:hAnsi="Arial Narrow" w:cs="Arial Narrow"/>
              </w:rPr>
            </w:pPr>
            <w:r w:rsidRPr="007B5C7A">
              <w:rPr>
                <w:rFonts w:ascii="Arial Narrow" w:hAnsi="Arial Narrow" w:cs="Arial Narrow"/>
              </w:rPr>
              <w:t>DINAMO</w:t>
            </w:r>
          </w:p>
        </w:tc>
        <w:tc>
          <w:tcPr>
            <w:tcW w:w="1134" w:type="dxa"/>
          </w:tcPr>
          <w:p w:rsidR="009A26A3" w:rsidRPr="00236A42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9A26A3" w:rsidRPr="00236A42" w:rsidRDefault="009A26A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9A26A3" w:rsidRPr="00236A42"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PON, 15.04.</w:t>
            </w:r>
          </w:p>
        </w:tc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MLADOST</w:t>
            </w:r>
          </w:p>
        </w:tc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VATROGASAC</w:t>
            </w:r>
          </w:p>
        </w:tc>
        <w:tc>
          <w:tcPr>
            <w:tcW w:w="1134" w:type="dxa"/>
          </w:tcPr>
          <w:p w:rsidR="009A26A3" w:rsidRPr="00236A42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9A26A3" w:rsidRPr="00236A42" w:rsidRDefault="009A26A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9A26A3" w:rsidRPr="00236A42"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PON</w:t>
            </w:r>
          </w:p>
        </w:tc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GRADIĆI</w:t>
            </w:r>
          </w:p>
        </w:tc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HRUŠEVEC</w:t>
            </w:r>
          </w:p>
        </w:tc>
        <w:tc>
          <w:tcPr>
            <w:tcW w:w="1134" w:type="dxa"/>
          </w:tcPr>
          <w:p w:rsidR="009A26A3" w:rsidRPr="00236A42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9A26A3" w:rsidRPr="00236A42" w:rsidRDefault="009A26A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9A26A3" w:rsidRPr="00236A42"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PON</w:t>
            </w:r>
          </w:p>
        </w:tc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M</w:t>
            </w:r>
            <w:r>
              <w:rPr>
                <w:rFonts w:ascii="Arial Narrow" w:hAnsi="Arial Narrow" w:cs="Arial Narrow"/>
              </w:rPr>
              <w:t>LAKA</w:t>
            </w:r>
          </w:p>
        </w:tc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M</w:t>
            </w:r>
            <w:r>
              <w:rPr>
                <w:rFonts w:ascii="Arial Narrow" w:hAnsi="Arial Narrow" w:cs="Arial Narrow"/>
              </w:rPr>
              <w:t>RACLIN</w:t>
            </w:r>
          </w:p>
        </w:tc>
        <w:tc>
          <w:tcPr>
            <w:tcW w:w="1134" w:type="dxa"/>
          </w:tcPr>
          <w:p w:rsidR="009A26A3" w:rsidRPr="00236A42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9A26A3" w:rsidRPr="00236A42" w:rsidRDefault="009A26A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9A26A3" w:rsidRPr="00236A42">
        <w:tc>
          <w:tcPr>
            <w:tcW w:w="1809" w:type="dxa"/>
          </w:tcPr>
          <w:p w:rsidR="009A26A3" w:rsidRPr="002958CF" w:rsidRDefault="009A26A3" w:rsidP="00E574CC">
            <w:pPr>
              <w:rPr>
                <w:rFonts w:ascii="Arial Narrow" w:hAnsi="Arial Narrow" w:cs="Arial Narrow"/>
                <w:b/>
                <w:bCs/>
                <w:color w:val="FF0000"/>
              </w:rPr>
            </w:pPr>
            <w:r w:rsidRPr="002958CF">
              <w:rPr>
                <w:rFonts w:ascii="Arial Narrow" w:hAnsi="Arial Narrow" w:cs="Arial Narrow"/>
                <w:b/>
                <w:bCs/>
                <w:color w:val="FF0000"/>
              </w:rPr>
              <w:t>PON, 10.06.</w:t>
            </w:r>
          </w:p>
        </w:tc>
        <w:tc>
          <w:tcPr>
            <w:tcW w:w="1809" w:type="dxa"/>
          </w:tcPr>
          <w:p w:rsidR="009A26A3" w:rsidRPr="002958CF" w:rsidRDefault="009A26A3" w:rsidP="00E574CC">
            <w:pPr>
              <w:rPr>
                <w:rFonts w:ascii="Arial Narrow" w:hAnsi="Arial Narrow" w:cs="Arial Narrow"/>
                <w:b/>
                <w:bCs/>
                <w:color w:val="FF0000"/>
              </w:rPr>
            </w:pPr>
            <w:r w:rsidRPr="002958CF">
              <w:rPr>
                <w:rFonts w:ascii="Arial Narrow" w:hAnsi="Arial Narrow" w:cs="Arial Narrow"/>
                <w:b/>
                <w:bCs/>
                <w:color w:val="FF0000"/>
              </w:rPr>
              <w:t>KLAS</w:t>
            </w:r>
          </w:p>
        </w:tc>
        <w:tc>
          <w:tcPr>
            <w:tcW w:w="1809" w:type="dxa"/>
          </w:tcPr>
          <w:p w:rsidR="009A26A3" w:rsidRPr="002958CF" w:rsidRDefault="009A26A3" w:rsidP="00E574CC">
            <w:pPr>
              <w:rPr>
                <w:rFonts w:ascii="Arial Narrow" w:hAnsi="Arial Narrow" w:cs="Arial Narrow"/>
                <w:b/>
                <w:bCs/>
                <w:color w:val="FF0000"/>
              </w:rPr>
            </w:pPr>
            <w:r w:rsidRPr="002958CF">
              <w:rPr>
                <w:rFonts w:ascii="Arial Narrow" w:hAnsi="Arial Narrow" w:cs="Arial Narrow"/>
                <w:b/>
                <w:bCs/>
                <w:color w:val="FF0000"/>
              </w:rPr>
              <w:t>BUNA</w:t>
            </w:r>
          </w:p>
        </w:tc>
        <w:tc>
          <w:tcPr>
            <w:tcW w:w="1134" w:type="dxa"/>
          </w:tcPr>
          <w:p w:rsidR="009A26A3" w:rsidRPr="002958CF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  <w:color w:val="FF0000"/>
              </w:rPr>
            </w:pPr>
          </w:p>
        </w:tc>
        <w:tc>
          <w:tcPr>
            <w:tcW w:w="2126" w:type="dxa"/>
          </w:tcPr>
          <w:p w:rsidR="009A26A3" w:rsidRPr="002958CF" w:rsidRDefault="009A26A3" w:rsidP="00E574CC">
            <w:pPr>
              <w:rPr>
                <w:rFonts w:ascii="Arial Narrow" w:hAnsi="Arial Narrow" w:cs="Arial Narrow"/>
                <w:b/>
                <w:bCs/>
                <w:color w:val="FF0000"/>
              </w:rPr>
            </w:pPr>
          </w:p>
        </w:tc>
      </w:tr>
      <w:tr w:rsidR="009A26A3" w:rsidRPr="00236A42"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 xml:space="preserve">PON, </w:t>
            </w:r>
            <w:r w:rsidRPr="006158CB">
              <w:rPr>
                <w:rFonts w:ascii="Arial Narrow" w:hAnsi="Arial Narrow" w:cs="Arial Narrow"/>
                <w:b/>
                <w:bCs/>
              </w:rPr>
              <w:t>18,00</w:t>
            </w:r>
          </w:p>
        </w:tc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GORICA</w:t>
            </w:r>
          </w:p>
        </w:tc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LEKENIK</w:t>
            </w:r>
          </w:p>
        </w:tc>
        <w:tc>
          <w:tcPr>
            <w:tcW w:w="1134" w:type="dxa"/>
          </w:tcPr>
          <w:p w:rsidR="009A26A3" w:rsidRPr="00236A42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9A26A3" w:rsidRPr="00236A42" w:rsidRDefault="009A26A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</w:tbl>
    <w:p w:rsidR="009A26A3" w:rsidRPr="00236A42" w:rsidRDefault="009A26A3" w:rsidP="00A64D5C">
      <w:pPr>
        <w:rPr>
          <w:rFonts w:ascii="Arial Narrow" w:hAnsi="Arial Narrow" w:cs="Arial Narrow"/>
        </w:rPr>
      </w:pPr>
    </w:p>
    <w:tbl>
      <w:tblPr>
        <w:tblW w:w="86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809"/>
        <w:gridCol w:w="1809"/>
        <w:gridCol w:w="1809"/>
        <w:gridCol w:w="1134"/>
        <w:gridCol w:w="2126"/>
      </w:tblGrid>
      <w:tr w:rsidR="009A26A3" w:rsidRPr="00236A42">
        <w:tc>
          <w:tcPr>
            <w:tcW w:w="1809" w:type="dxa"/>
            <w:shd w:val="clear" w:color="auto" w:fill="D9D9D9"/>
          </w:tcPr>
          <w:p w:rsidR="009A26A3" w:rsidRPr="00676AE7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17</w:t>
            </w:r>
            <w:r w:rsidRPr="00676AE7">
              <w:rPr>
                <w:rFonts w:ascii="Arial Narrow" w:hAnsi="Arial Narrow" w:cs="Arial Narrow"/>
                <w:b/>
                <w:bCs/>
              </w:rPr>
              <w:t>.KOLO</w:t>
            </w:r>
          </w:p>
        </w:tc>
        <w:tc>
          <w:tcPr>
            <w:tcW w:w="1809" w:type="dxa"/>
            <w:shd w:val="clear" w:color="auto" w:fill="D9D9D9"/>
          </w:tcPr>
          <w:p w:rsidR="009A26A3" w:rsidRPr="00676AE7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19.04. i 22.04.</w:t>
            </w:r>
          </w:p>
        </w:tc>
        <w:tc>
          <w:tcPr>
            <w:tcW w:w="1809" w:type="dxa"/>
            <w:shd w:val="clear" w:color="auto" w:fill="D9D9D9"/>
          </w:tcPr>
          <w:p w:rsidR="009A26A3" w:rsidRPr="00902239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902239">
              <w:rPr>
                <w:rFonts w:ascii="Arial Narrow" w:hAnsi="Arial Narrow" w:cs="Arial Narrow"/>
                <w:b/>
                <w:bCs/>
              </w:rPr>
              <w:t>17,</w:t>
            </w:r>
            <w:r>
              <w:rPr>
                <w:rFonts w:ascii="Arial Narrow" w:hAnsi="Arial Narrow" w:cs="Arial Narrow"/>
                <w:b/>
                <w:bCs/>
              </w:rPr>
              <w:t>3</w:t>
            </w:r>
            <w:r w:rsidRPr="00902239">
              <w:rPr>
                <w:rFonts w:ascii="Arial Narrow" w:hAnsi="Arial Narrow" w:cs="Arial Narrow"/>
                <w:b/>
                <w:bCs/>
              </w:rPr>
              <w:t>0</w:t>
            </w:r>
          </w:p>
        </w:tc>
        <w:tc>
          <w:tcPr>
            <w:tcW w:w="1134" w:type="dxa"/>
            <w:shd w:val="clear" w:color="auto" w:fill="D9D9D9"/>
          </w:tcPr>
          <w:p w:rsidR="009A26A3" w:rsidRPr="00236A42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Rez</w:t>
            </w:r>
          </w:p>
        </w:tc>
        <w:tc>
          <w:tcPr>
            <w:tcW w:w="2126" w:type="dxa"/>
            <w:shd w:val="clear" w:color="auto" w:fill="D9D9D9"/>
          </w:tcPr>
          <w:p w:rsidR="009A26A3" w:rsidRPr="00236A42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Sudac</w:t>
            </w:r>
          </w:p>
        </w:tc>
      </w:tr>
      <w:tr w:rsidR="009A26A3" w:rsidRPr="00236A42">
        <w:tc>
          <w:tcPr>
            <w:tcW w:w="1809" w:type="dxa"/>
          </w:tcPr>
          <w:p w:rsidR="009A26A3" w:rsidRPr="00281AB8" w:rsidRDefault="009A26A3" w:rsidP="00E574CC">
            <w:pPr>
              <w:rPr>
                <w:rFonts w:ascii="Arial Narrow" w:hAnsi="Arial Narrow" w:cs="Arial Narrow"/>
                <w:b/>
                <w:bCs/>
              </w:rPr>
            </w:pPr>
            <w:r w:rsidRPr="00281AB8">
              <w:rPr>
                <w:rFonts w:ascii="Arial Narrow" w:hAnsi="Arial Narrow" w:cs="Arial Narrow"/>
                <w:b/>
                <w:bCs/>
              </w:rPr>
              <w:t>PON</w:t>
            </w:r>
            <w:r>
              <w:rPr>
                <w:rFonts w:ascii="Arial Narrow" w:hAnsi="Arial Narrow" w:cs="Arial Narrow"/>
                <w:b/>
                <w:bCs/>
              </w:rPr>
              <w:t>, 22.04.</w:t>
            </w:r>
          </w:p>
        </w:tc>
        <w:tc>
          <w:tcPr>
            <w:tcW w:w="1809" w:type="dxa"/>
          </w:tcPr>
          <w:p w:rsidR="009A26A3" w:rsidRPr="00281AB8" w:rsidRDefault="009A26A3" w:rsidP="00E574CC">
            <w:pPr>
              <w:rPr>
                <w:rFonts w:ascii="Arial Narrow" w:hAnsi="Arial Narrow" w:cs="Arial Narrow"/>
                <w:b/>
                <w:bCs/>
              </w:rPr>
            </w:pPr>
            <w:r w:rsidRPr="00281AB8">
              <w:rPr>
                <w:rFonts w:ascii="Arial Narrow" w:hAnsi="Arial Narrow" w:cs="Arial Narrow"/>
                <w:b/>
                <w:bCs/>
              </w:rPr>
              <w:t>GRADIĆI</w:t>
            </w:r>
          </w:p>
        </w:tc>
        <w:tc>
          <w:tcPr>
            <w:tcW w:w="1809" w:type="dxa"/>
          </w:tcPr>
          <w:p w:rsidR="009A26A3" w:rsidRPr="00281AB8" w:rsidRDefault="009A26A3" w:rsidP="00E574CC">
            <w:pPr>
              <w:rPr>
                <w:rFonts w:ascii="Arial Narrow" w:hAnsi="Arial Narrow" w:cs="Arial Narrow"/>
                <w:b/>
                <w:bCs/>
              </w:rPr>
            </w:pPr>
            <w:r w:rsidRPr="00281AB8">
              <w:rPr>
                <w:rFonts w:ascii="Arial Narrow" w:hAnsi="Arial Narrow" w:cs="Arial Narrow"/>
                <w:b/>
                <w:bCs/>
              </w:rPr>
              <w:t>MLA</w:t>
            </w:r>
            <w:r>
              <w:rPr>
                <w:rFonts w:ascii="Arial Narrow" w:hAnsi="Arial Narrow" w:cs="Arial Narrow"/>
                <w:b/>
                <w:bCs/>
              </w:rPr>
              <w:t>KA</w:t>
            </w:r>
          </w:p>
        </w:tc>
        <w:tc>
          <w:tcPr>
            <w:tcW w:w="1134" w:type="dxa"/>
          </w:tcPr>
          <w:p w:rsidR="009A26A3" w:rsidRPr="00281AB8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</w:p>
        </w:tc>
      </w:tr>
      <w:tr w:rsidR="009A26A3" w:rsidRPr="00236A42"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PET, 19.04.</w:t>
            </w:r>
          </w:p>
        </w:tc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BUNA</w:t>
            </w:r>
          </w:p>
        </w:tc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MLAKA</w:t>
            </w:r>
          </w:p>
        </w:tc>
        <w:tc>
          <w:tcPr>
            <w:tcW w:w="1134" w:type="dxa"/>
          </w:tcPr>
          <w:p w:rsidR="009A26A3" w:rsidRPr="00236A42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9A26A3" w:rsidRPr="00236A42" w:rsidRDefault="009A26A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9A26A3" w:rsidRPr="00236A42"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PET</w:t>
            </w:r>
          </w:p>
        </w:tc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VG BOYS</w:t>
            </w:r>
          </w:p>
        </w:tc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KURILOVEC</w:t>
            </w:r>
          </w:p>
        </w:tc>
        <w:tc>
          <w:tcPr>
            <w:tcW w:w="1134" w:type="dxa"/>
          </w:tcPr>
          <w:p w:rsidR="009A26A3" w:rsidRPr="00236A42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9A26A3" w:rsidRPr="00236A42" w:rsidRDefault="009A26A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9A26A3" w:rsidRPr="00236A42"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PET</w:t>
            </w:r>
          </w:p>
        </w:tc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DINAMO</w:t>
            </w:r>
          </w:p>
        </w:tc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GRADIĆI</w:t>
            </w:r>
          </w:p>
        </w:tc>
        <w:tc>
          <w:tcPr>
            <w:tcW w:w="1134" w:type="dxa"/>
          </w:tcPr>
          <w:p w:rsidR="009A26A3" w:rsidRPr="00236A42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9A26A3" w:rsidRPr="00236A42" w:rsidRDefault="009A26A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9A26A3" w:rsidRPr="00236A42"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PET</w:t>
            </w:r>
          </w:p>
        </w:tc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HRUŠEVEC</w:t>
            </w:r>
          </w:p>
        </w:tc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VATROGASAC</w:t>
            </w:r>
          </w:p>
        </w:tc>
        <w:tc>
          <w:tcPr>
            <w:tcW w:w="1134" w:type="dxa"/>
          </w:tcPr>
          <w:p w:rsidR="009A26A3" w:rsidRPr="00236A42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9A26A3" w:rsidRPr="00236A42" w:rsidRDefault="009A26A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9A26A3" w:rsidRPr="00236A42">
        <w:tc>
          <w:tcPr>
            <w:tcW w:w="1809" w:type="dxa"/>
          </w:tcPr>
          <w:p w:rsidR="009A26A3" w:rsidRPr="003A7417" w:rsidRDefault="009A26A3" w:rsidP="00E574CC">
            <w:pPr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UTO</w:t>
            </w:r>
            <w:r w:rsidRPr="003A7417">
              <w:rPr>
                <w:rFonts w:ascii="Arial Narrow" w:hAnsi="Arial Narrow" w:cs="Arial Narrow"/>
                <w:b/>
                <w:bCs/>
              </w:rPr>
              <w:t>, 2</w:t>
            </w:r>
            <w:r>
              <w:rPr>
                <w:rFonts w:ascii="Arial Narrow" w:hAnsi="Arial Narrow" w:cs="Arial Narrow"/>
                <w:b/>
                <w:bCs/>
              </w:rPr>
              <w:t>3</w:t>
            </w:r>
            <w:r w:rsidRPr="003A7417">
              <w:rPr>
                <w:rFonts w:ascii="Arial Narrow" w:hAnsi="Arial Narrow" w:cs="Arial Narrow"/>
                <w:b/>
                <w:bCs/>
              </w:rPr>
              <w:t>.04.</w:t>
            </w:r>
            <w:r>
              <w:rPr>
                <w:rFonts w:ascii="Arial Narrow" w:hAnsi="Arial Narrow" w:cs="Arial Narrow"/>
                <w:b/>
                <w:bCs/>
              </w:rPr>
              <w:t xml:space="preserve"> </w:t>
            </w:r>
            <w:r w:rsidRPr="003A7417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20,00</w:t>
            </w:r>
          </w:p>
        </w:tc>
        <w:tc>
          <w:tcPr>
            <w:tcW w:w="1809" w:type="dxa"/>
          </w:tcPr>
          <w:p w:rsidR="009A26A3" w:rsidRPr="003A7417" w:rsidRDefault="009A26A3" w:rsidP="00E574CC">
            <w:pPr>
              <w:rPr>
                <w:rFonts w:ascii="Arial Narrow" w:hAnsi="Arial Narrow" w:cs="Arial Narrow"/>
                <w:b/>
                <w:bCs/>
              </w:rPr>
            </w:pPr>
            <w:r w:rsidRPr="003A7417">
              <w:rPr>
                <w:rFonts w:ascii="Arial Narrow" w:hAnsi="Arial Narrow" w:cs="Arial Narrow"/>
                <w:b/>
                <w:bCs/>
              </w:rPr>
              <w:t>GORICA</w:t>
            </w:r>
          </w:p>
        </w:tc>
        <w:tc>
          <w:tcPr>
            <w:tcW w:w="1809" w:type="dxa"/>
          </w:tcPr>
          <w:p w:rsidR="009A26A3" w:rsidRPr="003A7417" w:rsidRDefault="009A26A3" w:rsidP="00E574CC">
            <w:pPr>
              <w:rPr>
                <w:rFonts w:ascii="Arial Narrow" w:hAnsi="Arial Narrow" w:cs="Arial Narrow"/>
                <w:b/>
                <w:bCs/>
              </w:rPr>
            </w:pPr>
            <w:r w:rsidRPr="003A7417">
              <w:rPr>
                <w:rFonts w:ascii="Arial Narrow" w:hAnsi="Arial Narrow" w:cs="Arial Narrow"/>
                <w:b/>
                <w:bCs/>
              </w:rPr>
              <w:t>MLADOST</w:t>
            </w:r>
          </w:p>
        </w:tc>
        <w:tc>
          <w:tcPr>
            <w:tcW w:w="1134" w:type="dxa"/>
          </w:tcPr>
          <w:p w:rsidR="009A26A3" w:rsidRPr="00236A42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9A26A3" w:rsidRPr="00236A42" w:rsidRDefault="009A26A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9A26A3" w:rsidRPr="00236A42"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PON</w:t>
            </w:r>
          </w:p>
        </w:tc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LEKENIK</w:t>
            </w:r>
          </w:p>
        </w:tc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KLAS</w:t>
            </w:r>
          </w:p>
        </w:tc>
        <w:tc>
          <w:tcPr>
            <w:tcW w:w="1134" w:type="dxa"/>
          </w:tcPr>
          <w:p w:rsidR="009A26A3" w:rsidRPr="00236A42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9A26A3" w:rsidRPr="00236A42" w:rsidRDefault="009A26A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</w:tbl>
    <w:p w:rsidR="009A26A3" w:rsidRPr="00236A42" w:rsidRDefault="009A26A3" w:rsidP="00A64D5C">
      <w:pPr>
        <w:rPr>
          <w:rFonts w:ascii="Arial Narrow" w:hAnsi="Arial Narrow" w:cs="Arial Narrow"/>
        </w:rPr>
      </w:pPr>
    </w:p>
    <w:tbl>
      <w:tblPr>
        <w:tblW w:w="86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809"/>
        <w:gridCol w:w="1809"/>
        <w:gridCol w:w="1809"/>
        <w:gridCol w:w="1134"/>
        <w:gridCol w:w="2126"/>
      </w:tblGrid>
      <w:tr w:rsidR="009A26A3" w:rsidRPr="00676AE7">
        <w:tc>
          <w:tcPr>
            <w:tcW w:w="1809" w:type="dxa"/>
            <w:shd w:val="clear" w:color="auto" w:fill="D9D9D9"/>
          </w:tcPr>
          <w:p w:rsidR="009A26A3" w:rsidRPr="00676AE7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18</w:t>
            </w:r>
            <w:r w:rsidRPr="00676AE7">
              <w:rPr>
                <w:rFonts w:ascii="Arial Narrow" w:hAnsi="Arial Narrow" w:cs="Arial Narrow"/>
                <w:b/>
                <w:bCs/>
              </w:rPr>
              <w:t>.KOLO</w:t>
            </w:r>
          </w:p>
        </w:tc>
        <w:tc>
          <w:tcPr>
            <w:tcW w:w="1809" w:type="dxa"/>
            <w:shd w:val="clear" w:color="auto" w:fill="D9D9D9"/>
          </w:tcPr>
          <w:p w:rsidR="009A26A3" w:rsidRPr="00676AE7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26.04. i 29.04.</w:t>
            </w:r>
          </w:p>
        </w:tc>
        <w:tc>
          <w:tcPr>
            <w:tcW w:w="1809" w:type="dxa"/>
            <w:shd w:val="clear" w:color="auto" w:fill="D9D9D9"/>
          </w:tcPr>
          <w:p w:rsidR="009A26A3" w:rsidRPr="00902239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902239">
              <w:rPr>
                <w:rFonts w:ascii="Arial Narrow" w:hAnsi="Arial Narrow" w:cs="Arial Narrow"/>
                <w:b/>
                <w:bCs/>
              </w:rPr>
              <w:t>1</w:t>
            </w:r>
            <w:r>
              <w:rPr>
                <w:rFonts w:ascii="Arial Narrow" w:hAnsi="Arial Narrow" w:cs="Arial Narrow"/>
                <w:b/>
                <w:bCs/>
              </w:rPr>
              <w:t>8,00</w:t>
            </w:r>
          </w:p>
        </w:tc>
        <w:tc>
          <w:tcPr>
            <w:tcW w:w="1134" w:type="dxa"/>
            <w:shd w:val="clear" w:color="auto" w:fill="D9D9D9"/>
          </w:tcPr>
          <w:p w:rsidR="009A26A3" w:rsidRPr="00236A42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Rez</w:t>
            </w:r>
          </w:p>
        </w:tc>
        <w:tc>
          <w:tcPr>
            <w:tcW w:w="2126" w:type="dxa"/>
            <w:shd w:val="clear" w:color="auto" w:fill="D9D9D9"/>
          </w:tcPr>
          <w:p w:rsidR="009A26A3" w:rsidRPr="00236A42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Sudac</w:t>
            </w:r>
          </w:p>
        </w:tc>
      </w:tr>
      <w:tr w:rsidR="009A26A3" w:rsidRPr="00676AE7">
        <w:tc>
          <w:tcPr>
            <w:tcW w:w="1809" w:type="dxa"/>
          </w:tcPr>
          <w:p w:rsidR="009A26A3" w:rsidRPr="0075197E" w:rsidRDefault="009A26A3" w:rsidP="00E574CC">
            <w:pPr>
              <w:rPr>
                <w:rFonts w:ascii="Arial Narrow" w:hAnsi="Arial Narrow" w:cs="Arial Narrow"/>
                <w:b/>
                <w:bCs/>
              </w:rPr>
            </w:pPr>
            <w:r w:rsidRPr="0075197E">
              <w:rPr>
                <w:rFonts w:ascii="Arial Narrow" w:hAnsi="Arial Narrow" w:cs="Arial Narrow"/>
                <w:b/>
                <w:bCs/>
              </w:rPr>
              <w:t>PET, 26.04.</w:t>
            </w:r>
          </w:p>
        </w:tc>
        <w:tc>
          <w:tcPr>
            <w:tcW w:w="1809" w:type="dxa"/>
          </w:tcPr>
          <w:p w:rsidR="009A26A3" w:rsidRPr="0075197E" w:rsidRDefault="009A26A3" w:rsidP="00E574CC">
            <w:pPr>
              <w:rPr>
                <w:rFonts w:ascii="Arial Narrow" w:hAnsi="Arial Narrow" w:cs="Arial Narrow"/>
                <w:b/>
                <w:bCs/>
              </w:rPr>
            </w:pPr>
            <w:r w:rsidRPr="0075197E">
              <w:rPr>
                <w:rFonts w:ascii="Arial Narrow" w:hAnsi="Arial Narrow" w:cs="Arial Narrow"/>
                <w:b/>
                <w:bCs/>
              </w:rPr>
              <w:t>BUNA</w:t>
            </w:r>
          </w:p>
        </w:tc>
        <w:tc>
          <w:tcPr>
            <w:tcW w:w="1809" w:type="dxa"/>
          </w:tcPr>
          <w:p w:rsidR="009A26A3" w:rsidRPr="0075197E" w:rsidRDefault="009A26A3" w:rsidP="00E574CC">
            <w:pPr>
              <w:rPr>
                <w:rFonts w:ascii="Arial Narrow" w:hAnsi="Arial Narrow" w:cs="Arial Narrow"/>
                <w:b/>
                <w:bCs/>
              </w:rPr>
            </w:pPr>
            <w:r w:rsidRPr="0075197E">
              <w:rPr>
                <w:rFonts w:ascii="Arial Narrow" w:hAnsi="Arial Narrow" w:cs="Arial Narrow"/>
                <w:b/>
                <w:bCs/>
              </w:rPr>
              <w:t>KURILOVEC</w:t>
            </w:r>
          </w:p>
        </w:tc>
        <w:tc>
          <w:tcPr>
            <w:tcW w:w="1134" w:type="dxa"/>
          </w:tcPr>
          <w:p w:rsidR="009A26A3" w:rsidRPr="0075197E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</w:p>
        </w:tc>
      </w:tr>
      <w:tr w:rsidR="009A26A3" w:rsidRPr="00676AE7"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PET</w:t>
            </w:r>
            <w:r>
              <w:rPr>
                <w:rFonts w:ascii="Arial Narrow" w:hAnsi="Arial Narrow" w:cs="Arial Narrow"/>
              </w:rPr>
              <w:t>, 26.04.</w:t>
            </w:r>
          </w:p>
        </w:tc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VATROGASAC</w:t>
            </w:r>
          </w:p>
        </w:tc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DINAMO</w:t>
            </w:r>
          </w:p>
        </w:tc>
        <w:tc>
          <w:tcPr>
            <w:tcW w:w="1134" w:type="dxa"/>
          </w:tcPr>
          <w:p w:rsidR="009A26A3" w:rsidRPr="00676AE7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9A26A3" w:rsidRPr="00676AE7"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P</w:t>
            </w:r>
            <w:r>
              <w:rPr>
                <w:rFonts w:ascii="Arial Narrow" w:hAnsi="Arial Narrow" w:cs="Arial Narrow"/>
              </w:rPr>
              <w:t>ON, 29.04.</w:t>
            </w:r>
          </w:p>
        </w:tc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MLADOST</w:t>
            </w:r>
          </w:p>
        </w:tc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HRUŠEVEC</w:t>
            </w:r>
          </w:p>
        </w:tc>
        <w:tc>
          <w:tcPr>
            <w:tcW w:w="1134" w:type="dxa"/>
          </w:tcPr>
          <w:p w:rsidR="009A26A3" w:rsidRPr="00676AE7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9A26A3" w:rsidRPr="00676AE7"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PON</w:t>
            </w:r>
          </w:p>
        </w:tc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GRADIĆI</w:t>
            </w:r>
          </w:p>
        </w:tc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KURILOVEC</w:t>
            </w:r>
          </w:p>
        </w:tc>
        <w:tc>
          <w:tcPr>
            <w:tcW w:w="1134" w:type="dxa"/>
          </w:tcPr>
          <w:p w:rsidR="009A26A3" w:rsidRPr="00676AE7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9A26A3" w:rsidRPr="00676AE7"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PON</w:t>
            </w:r>
          </w:p>
        </w:tc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VG BOYS</w:t>
            </w:r>
          </w:p>
        </w:tc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MRACLIN</w:t>
            </w:r>
          </w:p>
        </w:tc>
        <w:tc>
          <w:tcPr>
            <w:tcW w:w="1134" w:type="dxa"/>
          </w:tcPr>
          <w:p w:rsidR="009A26A3" w:rsidRPr="00676AE7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9A26A3" w:rsidRPr="00676AE7"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PON</w:t>
            </w:r>
          </w:p>
        </w:tc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MLAKA</w:t>
            </w:r>
          </w:p>
        </w:tc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LEKENIK</w:t>
            </w:r>
          </w:p>
        </w:tc>
        <w:tc>
          <w:tcPr>
            <w:tcW w:w="1134" w:type="dxa"/>
          </w:tcPr>
          <w:p w:rsidR="009A26A3" w:rsidRPr="00676AE7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9A26A3" w:rsidRPr="00676AE7"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PON</w:t>
            </w:r>
          </w:p>
        </w:tc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KLAS</w:t>
            </w:r>
          </w:p>
        </w:tc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GORICA</w:t>
            </w:r>
          </w:p>
        </w:tc>
        <w:tc>
          <w:tcPr>
            <w:tcW w:w="1134" w:type="dxa"/>
          </w:tcPr>
          <w:p w:rsidR="009A26A3" w:rsidRPr="00676AE7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</w:tbl>
    <w:p w:rsidR="009A26A3" w:rsidRPr="00676AE7" w:rsidRDefault="009A26A3" w:rsidP="00A64D5C">
      <w:pPr>
        <w:rPr>
          <w:rFonts w:ascii="Arial Narrow" w:hAnsi="Arial Narrow" w:cs="Arial Narrow"/>
        </w:rPr>
      </w:pPr>
    </w:p>
    <w:tbl>
      <w:tblPr>
        <w:tblW w:w="878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4"/>
        <w:gridCol w:w="1809"/>
        <w:gridCol w:w="1809"/>
        <w:gridCol w:w="34"/>
        <w:gridCol w:w="1775"/>
        <w:gridCol w:w="68"/>
        <w:gridCol w:w="1066"/>
        <w:gridCol w:w="68"/>
        <w:gridCol w:w="2119"/>
        <w:gridCol w:w="7"/>
      </w:tblGrid>
      <w:tr w:rsidR="009A26A3" w:rsidRPr="00676AE7">
        <w:trPr>
          <w:gridBefore w:val="1"/>
          <w:gridAfter w:val="1"/>
          <w:wBefore w:w="34" w:type="dxa"/>
          <w:wAfter w:w="7" w:type="dxa"/>
        </w:trPr>
        <w:tc>
          <w:tcPr>
            <w:tcW w:w="1809" w:type="dxa"/>
            <w:shd w:val="clear" w:color="auto" w:fill="D9D9D9"/>
          </w:tcPr>
          <w:p w:rsidR="009A26A3" w:rsidRPr="00676AE7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19</w:t>
            </w:r>
            <w:r w:rsidRPr="00676AE7">
              <w:rPr>
                <w:rFonts w:ascii="Arial Narrow" w:hAnsi="Arial Narrow" w:cs="Arial Narrow"/>
                <w:b/>
                <w:bCs/>
              </w:rPr>
              <w:t>.KOLO</w:t>
            </w:r>
          </w:p>
        </w:tc>
        <w:tc>
          <w:tcPr>
            <w:tcW w:w="1809" w:type="dxa"/>
            <w:shd w:val="clear" w:color="auto" w:fill="D9D9D9"/>
          </w:tcPr>
          <w:p w:rsidR="009A26A3" w:rsidRPr="00676AE7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03.05. i 06.05.</w:t>
            </w:r>
          </w:p>
        </w:tc>
        <w:tc>
          <w:tcPr>
            <w:tcW w:w="1809" w:type="dxa"/>
            <w:gridSpan w:val="2"/>
            <w:shd w:val="clear" w:color="auto" w:fill="D9D9D9"/>
          </w:tcPr>
          <w:p w:rsidR="009A26A3" w:rsidRPr="00676AE7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18,00</w:t>
            </w:r>
          </w:p>
        </w:tc>
        <w:tc>
          <w:tcPr>
            <w:tcW w:w="1134" w:type="dxa"/>
            <w:gridSpan w:val="2"/>
            <w:shd w:val="clear" w:color="auto" w:fill="D9D9D9"/>
          </w:tcPr>
          <w:p w:rsidR="009A26A3" w:rsidRPr="00236A42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Rez</w:t>
            </w:r>
          </w:p>
        </w:tc>
        <w:tc>
          <w:tcPr>
            <w:tcW w:w="2187" w:type="dxa"/>
            <w:gridSpan w:val="2"/>
            <w:shd w:val="clear" w:color="auto" w:fill="D9D9D9"/>
          </w:tcPr>
          <w:p w:rsidR="009A26A3" w:rsidRPr="00236A42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Sudac</w:t>
            </w:r>
          </w:p>
        </w:tc>
      </w:tr>
      <w:tr w:rsidR="009A26A3" w:rsidRPr="00676AE7">
        <w:trPr>
          <w:gridBefore w:val="1"/>
          <w:gridAfter w:val="1"/>
          <w:wBefore w:w="34" w:type="dxa"/>
          <w:wAfter w:w="7" w:type="dxa"/>
        </w:trPr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</w:p>
        </w:tc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LEKENIK</w:t>
            </w:r>
          </w:p>
        </w:tc>
        <w:tc>
          <w:tcPr>
            <w:tcW w:w="1809" w:type="dxa"/>
            <w:gridSpan w:val="2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</w:p>
        </w:tc>
        <w:tc>
          <w:tcPr>
            <w:tcW w:w="1134" w:type="dxa"/>
            <w:gridSpan w:val="2"/>
          </w:tcPr>
          <w:p w:rsidR="009A26A3" w:rsidRPr="00676AE7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87" w:type="dxa"/>
            <w:gridSpan w:val="2"/>
          </w:tcPr>
          <w:p w:rsidR="009A26A3" w:rsidRPr="00676AE7" w:rsidRDefault="009A26A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9A26A3" w:rsidRPr="00676AE7">
        <w:trPr>
          <w:gridBefore w:val="1"/>
          <w:gridAfter w:val="1"/>
          <w:wBefore w:w="34" w:type="dxa"/>
          <w:wAfter w:w="7" w:type="dxa"/>
        </w:trPr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PET</w:t>
            </w:r>
            <w:r>
              <w:rPr>
                <w:rFonts w:ascii="Arial Narrow" w:hAnsi="Arial Narrow" w:cs="Arial Narrow"/>
              </w:rPr>
              <w:t>, 03.05.</w:t>
            </w:r>
          </w:p>
        </w:tc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KURILOVEC</w:t>
            </w:r>
          </w:p>
        </w:tc>
        <w:tc>
          <w:tcPr>
            <w:tcW w:w="1809" w:type="dxa"/>
            <w:gridSpan w:val="2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VATROGASAC</w:t>
            </w:r>
          </w:p>
        </w:tc>
        <w:tc>
          <w:tcPr>
            <w:tcW w:w="1134" w:type="dxa"/>
            <w:gridSpan w:val="2"/>
          </w:tcPr>
          <w:p w:rsidR="009A26A3" w:rsidRPr="00676AE7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87" w:type="dxa"/>
            <w:gridSpan w:val="2"/>
          </w:tcPr>
          <w:p w:rsidR="009A26A3" w:rsidRPr="00676AE7" w:rsidRDefault="009A26A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9A26A3" w:rsidRPr="00676AE7">
        <w:trPr>
          <w:gridBefore w:val="1"/>
          <w:gridAfter w:val="1"/>
          <w:wBefore w:w="34" w:type="dxa"/>
          <w:wAfter w:w="7" w:type="dxa"/>
        </w:trPr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PET</w:t>
            </w:r>
          </w:p>
        </w:tc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DINAMO</w:t>
            </w:r>
          </w:p>
        </w:tc>
        <w:tc>
          <w:tcPr>
            <w:tcW w:w="1809" w:type="dxa"/>
            <w:gridSpan w:val="2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HRUŠEVEC</w:t>
            </w:r>
          </w:p>
        </w:tc>
        <w:tc>
          <w:tcPr>
            <w:tcW w:w="1134" w:type="dxa"/>
            <w:gridSpan w:val="2"/>
          </w:tcPr>
          <w:p w:rsidR="009A26A3" w:rsidRPr="00676AE7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87" w:type="dxa"/>
            <w:gridSpan w:val="2"/>
          </w:tcPr>
          <w:p w:rsidR="009A26A3" w:rsidRPr="00676AE7" w:rsidRDefault="009A26A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9A26A3" w:rsidRPr="00676AE7">
        <w:trPr>
          <w:gridBefore w:val="1"/>
          <w:gridAfter w:val="1"/>
          <w:wBefore w:w="34" w:type="dxa"/>
          <w:wAfter w:w="7" w:type="dxa"/>
        </w:trPr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P</w:t>
            </w:r>
            <w:r>
              <w:rPr>
                <w:rFonts w:ascii="Arial Narrow" w:hAnsi="Arial Narrow" w:cs="Arial Narrow"/>
              </w:rPr>
              <w:t>ET</w:t>
            </w:r>
          </w:p>
        </w:tc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BUNA</w:t>
            </w:r>
          </w:p>
        </w:tc>
        <w:tc>
          <w:tcPr>
            <w:tcW w:w="1809" w:type="dxa"/>
            <w:gridSpan w:val="2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VG BOYS</w:t>
            </w:r>
          </w:p>
        </w:tc>
        <w:tc>
          <w:tcPr>
            <w:tcW w:w="1134" w:type="dxa"/>
            <w:gridSpan w:val="2"/>
          </w:tcPr>
          <w:p w:rsidR="009A26A3" w:rsidRPr="00676AE7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87" w:type="dxa"/>
            <w:gridSpan w:val="2"/>
          </w:tcPr>
          <w:p w:rsidR="009A26A3" w:rsidRPr="00676AE7" w:rsidRDefault="009A26A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9A26A3" w:rsidRPr="00676AE7">
        <w:trPr>
          <w:gridBefore w:val="1"/>
          <w:gridAfter w:val="1"/>
          <w:wBefore w:w="34" w:type="dxa"/>
          <w:wAfter w:w="7" w:type="dxa"/>
        </w:trPr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SUB, 04.05.</w:t>
            </w:r>
          </w:p>
        </w:tc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MRACLIN</w:t>
            </w:r>
          </w:p>
        </w:tc>
        <w:tc>
          <w:tcPr>
            <w:tcW w:w="1809" w:type="dxa"/>
            <w:gridSpan w:val="2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GRADIĆI</w:t>
            </w:r>
          </w:p>
        </w:tc>
        <w:tc>
          <w:tcPr>
            <w:tcW w:w="1134" w:type="dxa"/>
            <w:gridSpan w:val="2"/>
          </w:tcPr>
          <w:p w:rsidR="009A26A3" w:rsidRPr="004C058D" w:rsidRDefault="009A26A3" w:rsidP="00E574CC">
            <w:pPr>
              <w:jc w:val="center"/>
              <w:rPr>
                <w:rFonts w:ascii="Arial Narrow" w:hAnsi="Arial Narrow" w:cs="Arial Narrow"/>
              </w:rPr>
            </w:pPr>
            <w:r w:rsidRPr="004C058D">
              <w:rPr>
                <w:rFonts w:ascii="Arial Narrow" w:hAnsi="Arial Narrow" w:cs="Arial Narrow"/>
              </w:rPr>
              <w:t>18.04. -</w:t>
            </w:r>
          </w:p>
        </w:tc>
        <w:tc>
          <w:tcPr>
            <w:tcW w:w="2187" w:type="dxa"/>
            <w:gridSpan w:val="2"/>
          </w:tcPr>
          <w:p w:rsidR="009A26A3" w:rsidRPr="004C058D" w:rsidRDefault="009A26A3" w:rsidP="00E574CC">
            <w:pPr>
              <w:rPr>
                <w:rFonts w:ascii="Arial Narrow" w:hAnsi="Arial Narrow" w:cs="Arial Narrow"/>
              </w:rPr>
            </w:pPr>
            <w:r w:rsidRPr="004C058D">
              <w:rPr>
                <w:rFonts w:ascii="Arial Narrow" w:hAnsi="Arial Narrow" w:cs="Arial Narrow"/>
              </w:rPr>
              <w:t>Gradići traže odgodu</w:t>
            </w:r>
          </w:p>
        </w:tc>
      </w:tr>
      <w:tr w:rsidR="009A26A3" w:rsidRPr="00676AE7">
        <w:trPr>
          <w:gridBefore w:val="1"/>
          <w:gridAfter w:val="1"/>
          <w:wBefore w:w="34" w:type="dxa"/>
          <w:wAfter w:w="7" w:type="dxa"/>
        </w:trPr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PON</w:t>
            </w:r>
            <w:r>
              <w:rPr>
                <w:rFonts w:ascii="Arial Narrow" w:hAnsi="Arial Narrow" w:cs="Arial Narrow"/>
              </w:rPr>
              <w:t>, 06.05.</w:t>
            </w:r>
          </w:p>
        </w:tc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KLAS</w:t>
            </w:r>
          </w:p>
        </w:tc>
        <w:tc>
          <w:tcPr>
            <w:tcW w:w="1809" w:type="dxa"/>
            <w:gridSpan w:val="2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MLADOST</w:t>
            </w:r>
          </w:p>
        </w:tc>
        <w:tc>
          <w:tcPr>
            <w:tcW w:w="1134" w:type="dxa"/>
            <w:gridSpan w:val="2"/>
          </w:tcPr>
          <w:p w:rsidR="009A26A3" w:rsidRPr="00676AE7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87" w:type="dxa"/>
            <w:gridSpan w:val="2"/>
          </w:tcPr>
          <w:p w:rsidR="009A26A3" w:rsidRPr="00676AE7" w:rsidRDefault="009A26A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9A26A3" w:rsidRPr="00676AE7">
        <w:trPr>
          <w:gridBefore w:val="1"/>
          <w:gridAfter w:val="1"/>
          <w:wBefore w:w="34" w:type="dxa"/>
          <w:wAfter w:w="7" w:type="dxa"/>
        </w:trPr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PON</w:t>
            </w:r>
            <w:r>
              <w:rPr>
                <w:rFonts w:ascii="Arial Narrow" w:hAnsi="Arial Narrow" w:cs="Arial Narrow"/>
              </w:rPr>
              <w:t xml:space="preserve">, </w:t>
            </w:r>
            <w:r w:rsidRPr="006158CB">
              <w:rPr>
                <w:rFonts w:ascii="Arial Narrow" w:hAnsi="Arial Narrow" w:cs="Arial Narrow"/>
                <w:b/>
                <w:bCs/>
              </w:rPr>
              <w:t>20,00</w:t>
            </w:r>
          </w:p>
        </w:tc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GORICA</w:t>
            </w:r>
          </w:p>
        </w:tc>
        <w:tc>
          <w:tcPr>
            <w:tcW w:w="1809" w:type="dxa"/>
            <w:gridSpan w:val="2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MLAKA</w:t>
            </w:r>
          </w:p>
        </w:tc>
        <w:tc>
          <w:tcPr>
            <w:tcW w:w="1134" w:type="dxa"/>
            <w:gridSpan w:val="2"/>
          </w:tcPr>
          <w:p w:rsidR="009A26A3" w:rsidRPr="00676AE7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87" w:type="dxa"/>
            <w:gridSpan w:val="2"/>
          </w:tcPr>
          <w:p w:rsidR="009A26A3" w:rsidRPr="00676AE7" w:rsidRDefault="009A26A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9A26A3" w:rsidRPr="00676AE7">
        <w:trPr>
          <w:gridBefore w:val="1"/>
          <w:gridAfter w:val="1"/>
          <w:wBefore w:w="34" w:type="dxa"/>
          <w:wAfter w:w="7" w:type="dxa"/>
        </w:trPr>
        <w:tc>
          <w:tcPr>
            <w:tcW w:w="1809" w:type="dxa"/>
            <w:tcBorders>
              <w:left w:val="nil"/>
              <w:bottom w:val="nil"/>
              <w:right w:val="nil"/>
            </w:tcBorders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</w:p>
        </w:tc>
        <w:tc>
          <w:tcPr>
            <w:tcW w:w="1809" w:type="dxa"/>
            <w:tcBorders>
              <w:left w:val="nil"/>
              <w:bottom w:val="nil"/>
              <w:right w:val="nil"/>
            </w:tcBorders>
          </w:tcPr>
          <w:p w:rsidR="009A26A3" w:rsidRDefault="009A26A3" w:rsidP="00E574CC">
            <w:pPr>
              <w:rPr>
                <w:rFonts w:ascii="Arial Narrow" w:hAnsi="Arial Narrow" w:cs="Arial Narrow"/>
              </w:rPr>
            </w:pPr>
          </w:p>
        </w:tc>
        <w:tc>
          <w:tcPr>
            <w:tcW w:w="1809" w:type="dxa"/>
            <w:gridSpan w:val="2"/>
            <w:tcBorders>
              <w:left w:val="nil"/>
              <w:bottom w:val="nil"/>
              <w:right w:val="nil"/>
            </w:tcBorders>
          </w:tcPr>
          <w:p w:rsidR="009A26A3" w:rsidRDefault="009A26A3" w:rsidP="00E574CC">
            <w:pPr>
              <w:rPr>
                <w:rFonts w:ascii="Arial Narrow" w:hAnsi="Arial Narrow" w:cs="Arial Narrow"/>
              </w:rPr>
            </w:pPr>
          </w:p>
        </w:tc>
        <w:tc>
          <w:tcPr>
            <w:tcW w:w="1134" w:type="dxa"/>
            <w:gridSpan w:val="2"/>
            <w:tcBorders>
              <w:left w:val="nil"/>
              <w:bottom w:val="nil"/>
              <w:right w:val="nil"/>
            </w:tcBorders>
          </w:tcPr>
          <w:p w:rsidR="009A26A3" w:rsidRPr="00676AE7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87" w:type="dxa"/>
            <w:gridSpan w:val="2"/>
            <w:tcBorders>
              <w:left w:val="nil"/>
              <w:bottom w:val="nil"/>
              <w:right w:val="nil"/>
            </w:tcBorders>
          </w:tcPr>
          <w:p w:rsidR="009A26A3" w:rsidRPr="00676AE7" w:rsidRDefault="009A26A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9A26A3" w:rsidRPr="00676AE7">
        <w:tc>
          <w:tcPr>
            <w:tcW w:w="1843" w:type="dxa"/>
            <w:gridSpan w:val="2"/>
            <w:shd w:val="clear" w:color="auto" w:fill="D9D9D9"/>
          </w:tcPr>
          <w:p w:rsidR="009A26A3" w:rsidRPr="00676AE7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20</w:t>
            </w:r>
            <w:r w:rsidRPr="00676AE7">
              <w:rPr>
                <w:rFonts w:ascii="Arial Narrow" w:hAnsi="Arial Narrow" w:cs="Arial Narrow"/>
                <w:b/>
                <w:bCs/>
              </w:rPr>
              <w:t>.KOLO</w:t>
            </w:r>
          </w:p>
        </w:tc>
        <w:tc>
          <w:tcPr>
            <w:tcW w:w="1843" w:type="dxa"/>
            <w:gridSpan w:val="2"/>
            <w:shd w:val="clear" w:color="auto" w:fill="D9D9D9"/>
          </w:tcPr>
          <w:p w:rsidR="009A26A3" w:rsidRPr="00676AE7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10.05. i 13.05.</w:t>
            </w:r>
          </w:p>
        </w:tc>
        <w:tc>
          <w:tcPr>
            <w:tcW w:w="1843" w:type="dxa"/>
            <w:gridSpan w:val="2"/>
            <w:shd w:val="clear" w:color="auto" w:fill="D9D9D9"/>
          </w:tcPr>
          <w:p w:rsidR="009A26A3" w:rsidRPr="00902239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902239">
              <w:rPr>
                <w:rFonts w:ascii="Arial Narrow" w:hAnsi="Arial Narrow" w:cs="Arial Narrow"/>
                <w:b/>
                <w:bCs/>
              </w:rPr>
              <w:t>18,</w:t>
            </w:r>
            <w:r>
              <w:rPr>
                <w:rFonts w:ascii="Arial Narrow" w:hAnsi="Arial Narrow" w:cs="Arial Narrow"/>
                <w:b/>
                <w:bCs/>
              </w:rPr>
              <w:t>3</w:t>
            </w:r>
            <w:r w:rsidRPr="00902239">
              <w:rPr>
                <w:rFonts w:ascii="Arial Narrow" w:hAnsi="Arial Narrow" w:cs="Arial Narrow"/>
                <w:b/>
                <w:bCs/>
              </w:rPr>
              <w:t>0</w:t>
            </w:r>
          </w:p>
        </w:tc>
        <w:tc>
          <w:tcPr>
            <w:tcW w:w="1134" w:type="dxa"/>
            <w:gridSpan w:val="2"/>
            <w:shd w:val="clear" w:color="auto" w:fill="D9D9D9"/>
          </w:tcPr>
          <w:p w:rsidR="009A26A3" w:rsidRPr="00236A42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Rez</w:t>
            </w:r>
          </w:p>
        </w:tc>
        <w:tc>
          <w:tcPr>
            <w:tcW w:w="2126" w:type="dxa"/>
            <w:gridSpan w:val="2"/>
            <w:shd w:val="clear" w:color="auto" w:fill="D9D9D9"/>
          </w:tcPr>
          <w:p w:rsidR="009A26A3" w:rsidRPr="00236A42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Sudac</w:t>
            </w:r>
          </w:p>
        </w:tc>
      </w:tr>
      <w:tr w:rsidR="009A26A3" w:rsidRPr="00676AE7">
        <w:tc>
          <w:tcPr>
            <w:tcW w:w="1843" w:type="dxa"/>
            <w:gridSpan w:val="2"/>
          </w:tcPr>
          <w:p w:rsidR="009A26A3" w:rsidRPr="006158CB" w:rsidRDefault="009A26A3" w:rsidP="00E574CC">
            <w:pPr>
              <w:rPr>
                <w:rFonts w:ascii="Arial Narrow" w:hAnsi="Arial Narrow" w:cs="Arial Narrow"/>
                <w:b/>
                <w:bCs/>
              </w:rPr>
            </w:pPr>
            <w:r w:rsidRPr="006158CB">
              <w:rPr>
                <w:rFonts w:ascii="Arial Narrow" w:hAnsi="Arial Narrow" w:cs="Arial Narrow"/>
                <w:b/>
                <w:bCs/>
              </w:rPr>
              <w:t>PON, 13.05.</w:t>
            </w:r>
          </w:p>
        </w:tc>
        <w:tc>
          <w:tcPr>
            <w:tcW w:w="1843" w:type="dxa"/>
            <w:gridSpan w:val="2"/>
          </w:tcPr>
          <w:p w:rsidR="009A26A3" w:rsidRPr="006158CB" w:rsidRDefault="009A26A3" w:rsidP="00E574CC">
            <w:pPr>
              <w:rPr>
                <w:rFonts w:ascii="Arial Narrow" w:hAnsi="Arial Narrow" w:cs="Arial Narrow"/>
                <w:b/>
                <w:bCs/>
              </w:rPr>
            </w:pPr>
            <w:r w:rsidRPr="006158CB">
              <w:rPr>
                <w:rFonts w:ascii="Arial Narrow" w:hAnsi="Arial Narrow" w:cs="Arial Narrow"/>
                <w:b/>
                <w:bCs/>
              </w:rPr>
              <w:t>HRUŠEVEC</w:t>
            </w:r>
          </w:p>
        </w:tc>
        <w:tc>
          <w:tcPr>
            <w:tcW w:w="1843" w:type="dxa"/>
            <w:gridSpan w:val="2"/>
          </w:tcPr>
          <w:p w:rsidR="009A26A3" w:rsidRPr="006158CB" w:rsidRDefault="009A26A3" w:rsidP="00E574CC">
            <w:pPr>
              <w:rPr>
                <w:rFonts w:ascii="Arial Narrow" w:hAnsi="Arial Narrow" w:cs="Arial Narrow"/>
                <w:b/>
                <w:bCs/>
              </w:rPr>
            </w:pPr>
            <w:r w:rsidRPr="006158CB">
              <w:rPr>
                <w:rFonts w:ascii="Arial Narrow" w:hAnsi="Arial Narrow" w:cs="Arial Narrow"/>
                <w:b/>
                <w:bCs/>
              </w:rPr>
              <w:t>GORICA</w:t>
            </w:r>
          </w:p>
        </w:tc>
        <w:tc>
          <w:tcPr>
            <w:tcW w:w="1134" w:type="dxa"/>
            <w:gridSpan w:val="2"/>
          </w:tcPr>
          <w:p w:rsidR="009A26A3" w:rsidRPr="006158CB" w:rsidRDefault="009A26A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  <w:gridSpan w:val="2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</w:p>
        </w:tc>
      </w:tr>
      <w:tr w:rsidR="009A26A3" w:rsidRPr="00676AE7">
        <w:tc>
          <w:tcPr>
            <w:tcW w:w="1843" w:type="dxa"/>
            <w:gridSpan w:val="2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PET</w:t>
            </w:r>
            <w:r>
              <w:rPr>
                <w:rFonts w:ascii="Arial Narrow" w:hAnsi="Arial Narrow" w:cs="Arial Narrow"/>
              </w:rPr>
              <w:t>, 10.05.</w:t>
            </w:r>
          </w:p>
        </w:tc>
        <w:tc>
          <w:tcPr>
            <w:tcW w:w="1843" w:type="dxa"/>
            <w:gridSpan w:val="2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HRUŠEVEC</w:t>
            </w:r>
          </w:p>
        </w:tc>
        <w:tc>
          <w:tcPr>
            <w:tcW w:w="1843" w:type="dxa"/>
            <w:gridSpan w:val="2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KURILOVEC</w:t>
            </w:r>
          </w:p>
        </w:tc>
        <w:tc>
          <w:tcPr>
            <w:tcW w:w="1134" w:type="dxa"/>
            <w:gridSpan w:val="2"/>
          </w:tcPr>
          <w:p w:rsidR="009A26A3" w:rsidRPr="00F3561A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  <w:gridSpan w:val="2"/>
          </w:tcPr>
          <w:p w:rsidR="009A26A3" w:rsidRPr="00676AE7" w:rsidRDefault="009A26A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9A26A3" w:rsidRPr="00676AE7">
        <w:tc>
          <w:tcPr>
            <w:tcW w:w="1843" w:type="dxa"/>
            <w:gridSpan w:val="2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PET</w:t>
            </w:r>
          </w:p>
        </w:tc>
        <w:tc>
          <w:tcPr>
            <w:tcW w:w="1843" w:type="dxa"/>
            <w:gridSpan w:val="2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VATROGASAC</w:t>
            </w:r>
          </w:p>
        </w:tc>
        <w:tc>
          <w:tcPr>
            <w:tcW w:w="1843" w:type="dxa"/>
            <w:gridSpan w:val="2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MRACLIN</w:t>
            </w:r>
          </w:p>
        </w:tc>
        <w:tc>
          <w:tcPr>
            <w:tcW w:w="1134" w:type="dxa"/>
            <w:gridSpan w:val="2"/>
          </w:tcPr>
          <w:p w:rsidR="009A26A3" w:rsidRPr="00F3561A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  <w:gridSpan w:val="2"/>
          </w:tcPr>
          <w:p w:rsidR="009A26A3" w:rsidRPr="00676AE7" w:rsidRDefault="009A26A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9A26A3" w:rsidRPr="00676AE7">
        <w:tc>
          <w:tcPr>
            <w:tcW w:w="1843" w:type="dxa"/>
            <w:gridSpan w:val="2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PON, 13.05.</w:t>
            </w:r>
          </w:p>
        </w:tc>
        <w:tc>
          <w:tcPr>
            <w:tcW w:w="1843" w:type="dxa"/>
            <w:gridSpan w:val="2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MLADOST</w:t>
            </w:r>
          </w:p>
        </w:tc>
        <w:tc>
          <w:tcPr>
            <w:tcW w:w="1843" w:type="dxa"/>
            <w:gridSpan w:val="2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DINAMO</w:t>
            </w:r>
          </w:p>
        </w:tc>
        <w:tc>
          <w:tcPr>
            <w:tcW w:w="1134" w:type="dxa"/>
            <w:gridSpan w:val="2"/>
          </w:tcPr>
          <w:p w:rsidR="009A26A3" w:rsidRPr="00F3561A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  <w:gridSpan w:val="2"/>
          </w:tcPr>
          <w:p w:rsidR="009A26A3" w:rsidRPr="00676AE7" w:rsidRDefault="009A26A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9A26A3" w:rsidRPr="00676AE7">
        <w:tc>
          <w:tcPr>
            <w:tcW w:w="1843" w:type="dxa"/>
            <w:gridSpan w:val="2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PON</w:t>
            </w:r>
          </w:p>
        </w:tc>
        <w:tc>
          <w:tcPr>
            <w:tcW w:w="1843" w:type="dxa"/>
            <w:gridSpan w:val="2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GRADIĆI</w:t>
            </w:r>
          </w:p>
        </w:tc>
        <w:tc>
          <w:tcPr>
            <w:tcW w:w="1843" w:type="dxa"/>
            <w:gridSpan w:val="2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BUNA</w:t>
            </w:r>
          </w:p>
        </w:tc>
        <w:tc>
          <w:tcPr>
            <w:tcW w:w="1134" w:type="dxa"/>
            <w:gridSpan w:val="2"/>
          </w:tcPr>
          <w:p w:rsidR="009A26A3" w:rsidRPr="00F3561A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  <w:gridSpan w:val="2"/>
          </w:tcPr>
          <w:p w:rsidR="009A26A3" w:rsidRPr="00676AE7" w:rsidRDefault="009A26A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9A26A3" w:rsidRPr="00676AE7">
        <w:tc>
          <w:tcPr>
            <w:tcW w:w="1843" w:type="dxa"/>
            <w:gridSpan w:val="2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PON</w:t>
            </w:r>
          </w:p>
        </w:tc>
        <w:tc>
          <w:tcPr>
            <w:tcW w:w="1843" w:type="dxa"/>
            <w:gridSpan w:val="2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VG BOYS</w:t>
            </w:r>
          </w:p>
        </w:tc>
        <w:tc>
          <w:tcPr>
            <w:tcW w:w="1843" w:type="dxa"/>
            <w:gridSpan w:val="2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LEKENIK</w:t>
            </w:r>
          </w:p>
        </w:tc>
        <w:tc>
          <w:tcPr>
            <w:tcW w:w="1134" w:type="dxa"/>
            <w:gridSpan w:val="2"/>
          </w:tcPr>
          <w:p w:rsidR="009A26A3" w:rsidRPr="00F3561A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  <w:gridSpan w:val="2"/>
          </w:tcPr>
          <w:p w:rsidR="009A26A3" w:rsidRPr="00676AE7" w:rsidRDefault="009A26A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9A26A3" w:rsidRPr="00676AE7">
        <w:tc>
          <w:tcPr>
            <w:tcW w:w="1843" w:type="dxa"/>
            <w:gridSpan w:val="2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PON</w:t>
            </w:r>
          </w:p>
        </w:tc>
        <w:tc>
          <w:tcPr>
            <w:tcW w:w="1843" w:type="dxa"/>
            <w:gridSpan w:val="2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MLAKA</w:t>
            </w:r>
          </w:p>
        </w:tc>
        <w:tc>
          <w:tcPr>
            <w:tcW w:w="1843" w:type="dxa"/>
            <w:gridSpan w:val="2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KLAS</w:t>
            </w:r>
          </w:p>
        </w:tc>
        <w:tc>
          <w:tcPr>
            <w:tcW w:w="1134" w:type="dxa"/>
            <w:gridSpan w:val="2"/>
          </w:tcPr>
          <w:p w:rsidR="009A26A3" w:rsidRPr="00F3561A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  <w:gridSpan w:val="2"/>
          </w:tcPr>
          <w:p w:rsidR="009A26A3" w:rsidRPr="00676AE7" w:rsidRDefault="009A26A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</w:tbl>
    <w:p w:rsidR="009A26A3" w:rsidRPr="00676AE7" w:rsidRDefault="009A26A3" w:rsidP="00A64D5C">
      <w:pPr>
        <w:rPr>
          <w:rFonts w:ascii="Arial Narrow" w:hAnsi="Arial Narrow" w:cs="Arial Narrow"/>
        </w:rPr>
      </w:pPr>
    </w:p>
    <w:tbl>
      <w:tblPr>
        <w:tblW w:w="86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809"/>
        <w:gridCol w:w="1809"/>
        <w:gridCol w:w="1877"/>
        <w:gridCol w:w="1066"/>
        <w:gridCol w:w="2126"/>
      </w:tblGrid>
      <w:tr w:rsidR="009A26A3" w:rsidRPr="00676AE7">
        <w:tc>
          <w:tcPr>
            <w:tcW w:w="1809" w:type="dxa"/>
            <w:shd w:val="clear" w:color="auto" w:fill="D9D9D9"/>
          </w:tcPr>
          <w:p w:rsidR="009A26A3" w:rsidRPr="00676AE7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21</w:t>
            </w:r>
            <w:r w:rsidRPr="00676AE7">
              <w:rPr>
                <w:rFonts w:ascii="Arial Narrow" w:hAnsi="Arial Narrow" w:cs="Arial Narrow"/>
                <w:b/>
                <w:bCs/>
              </w:rPr>
              <w:t>. KOLO</w:t>
            </w:r>
          </w:p>
        </w:tc>
        <w:tc>
          <w:tcPr>
            <w:tcW w:w="1809" w:type="dxa"/>
            <w:shd w:val="clear" w:color="auto" w:fill="D9D9D9"/>
          </w:tcPr>
          <w:p w:rsidR="009A26A3" w:rsidRPr="00676AE7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17.05. i 20.05.</w:t>
            </w:r>
          </w:p>
        </w:tc>
        <w:tc>
          <w:tcPr>
            <w:tcW w:w="1877" w:type="dxa"/>
            <w:shd w:val="clear" w:color="auto" w:fill="D9D9D9"/>
          </w:tcPr>
          <w:p w:rsidR="009A26A3" w:rsidRPr="00902239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902239">
              <w:rPr>
                <w:rFonts w:ascii="Arial Narrow" w:hAnsi="Arial Narrow" w:cs="Arial Narrow"/>
                <w:b/>
                <w:bCs/>
              </w:rPr>
              <w:t>18,</w:t>
            </w:r>
            <w:r>
              <w:rPr>
                <w:rFonts w:ascii="Arial Narrow" w:hAnsi="Arial Narrow" w:cs="Arial Narrow"/>
                <w:b/>
                <w:bCs/>
              </w:rPr>
              <w:t>3</w:t>
            </w:r>
            <w:r w:rsidRPr="00902239">
              <w:rPr>
                <w:rFonts w:ascii="Arial Narrow" w:hAnsi="Arial Narrow" w:cs="Arial Narrow"/>
                <w:b/>
                <w:bCs/>
              </w:rPr>
              <w:t>0</w:t>
            </w:r>
          </w:p>
        </w:tc>
        <w:tc>
          <w:tcPr>
            <w:tcW w:w="1066" w:type="dxa"/>
            <w:tcBorders>
              <w:right w:val="nil"/>
            </w:tcBorders>
            <w:shd w:val="clear" w:color="auto" w:fill="D9D9D9"/>
          </w:tcPr>
          <w:p w:rsidR="009A26A3" w:rsidRPr="00236A42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Rez</w:t>
            </w:r>
          </w:p>
        </w:tc>
        <w:tc>
          <w:tcPr>
            <w:tcW w:w="2126" w:type="dxa"/>
            <w:shd w:val="clear" w:color="auto" w:fill="D9D9D9"/>
          </w:tcPr>
          <w:p w:rsidR="009A26A3" w:rsidRPr="00236A42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Sudac</w:t>
            </w:r>
          </w:p>
        </w:tc>
      </w:tr>
      <w:tr w:rsidR="009A26A3" w:rsidRPr="00676AE7">
        <w:tc>
          <w:tcPr>
            <w:tcW w:w="1809" w:type="dxa"/>
          </w:tcPr>
          <w:p w:rsidR="009A26A3" w:rsidRPr="0075197E" w:rsidRDefault="009A26A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1809" w:type="dxa"/>
          </w:tcPr>
          <w:p w:rsidR="009A26A3" w:rsidRPr="00902239" w:rsidRDefault="009A26A3" w:rsidP="00E574CC">
            <w:pPr>
              <w:rPr>
                <w:rFonts w:ascii="Arial Narrow" w:hAnsi="Arial Narrow" w:cs="Arial Narrow"/>
              </w:rPr>
            </w:pPr>
            <w:r w:rsidRPr="00902239">
              <w:rPr>
                <w:rFonts w:ascii="Arial Narrow" w:hAnsi="Arial Narrow" w:cs="Arial Narrow"/>
              </w:rPr>
              <w:t>KLAS</w:t>
            </w:r>
          </w:p>
        </w:tc>
        <w:tc>
          <w:tcPr>
            <w:tcW w:w="1877" w:type="dxa"/>
          </w:tcPr>
          <w:p w:rsidR="009A26A3" w:rsidRPr="0075197E" w:rsidRDefault="009A26A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1066" w:type="dxa"/>
          </w:tcPr>
          <w:p w:rsidR="009A26A3" w:rsidRPr="0075197E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</w:p>
        </w:tc>
      </w:tr>
      <w:tr w:rsidR="009A26A3" w:rsidRPr="00676AE7"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PET</w:t>
            </w:r>
            <w:r>
              <w:rPr>
                <w:rFonts w:ascii="Arial Narrow" w:hAnsi="Arial Narrow" w:cs="Arial Narrow"/>
              </w:rPr>
              <w:t>, 17.05</w:t>
            </w:r>
          </w:p>
        </w:tc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KURILOVEC</w:t>
            </w:r>
          </w:p>
        </w:tc>
        <w:tc>
          <w:tcPr>
            <w:tcW w:w="1877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DINAMO</w:t>
            </w:r>
          </w:p>
        </w:tc>
        <w:tc>
          <w:tcPr>
            <w:tcW w:w="1066" w:type="dxa"/>
          </w:tcPr>
          <w:p w:rsidR="009A26A3" w:rsidRPr="00F3561A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9A26A3" w:rsidRPr="00676AE7"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PET</w:t>
            </w:r>
          </w:p>
        </w:tc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BUNA</w:t>
            </w:r>
          </w:p>
        </w:tc>
        <w:tc>
          <w:tcPr>
            <w:tcW w:w="1877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VATROGASAC</w:t>
            </w:r>
          </w:p>
        </w:tc>
        <w:tc>
          <w:tcPr>
            <w:tcW w:w="1066" w:type="dxa"/>
          </w:tcPr>
          <w:p w:rsidR="009A26A3" w:rsidRPr="00F3561A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9A26A3" w:rsidRPr="00676AE7"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SUB, 18.05.</w:t>
            </w:r>
          </w:p>
        </w:tc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MRACLIN</w:t>
            </w:r>
          </w:p>
        </w:tc>
        <w:tc>
          <w:tcPr>
            <w:tcW w:w="1877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HRUŠEVEC</w:t>
            </w:r>
          </w:p>
        </w:tc>
        <w:tc>
          <w:tcPr>
            <w:tcW w:w="1066" w:type="dxa"/>
          </w:tcPr>
          <w:p w:rsidR="009A26A3" w:rsidRPr="00F3561A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9A26A3" w:rsidRPr="00676AE7"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PON</w:t>
            </w:r>
            <w:r>
              <w:rPr>
                <w:rFonts w:ascii="Arial Narrow" w:hAnsi="Arial Narrow" w:cs="Arial Narrow"/>
              </w:rPr>
              <w:t>, 20.05.</w:t>
            </w:r>
          </w:p>
        </w:tc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MLAKA</w:t>
            </w:r>
          </w:p>
        </w:tc>
        <w:tc>
          <w:tcPr>
            <w:tcW w:w="1877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MLA</w:t>
            </w:r>
            <w:r>
              <w:rPr>
                <w:rFonts w:ascii="Arial Narrow" w:hAnsi="Arial Narrow" w:cs="Arial Narrow"/>
              </w:rPr>
              <w:t>DOST</w:t>
            </w:r>
          </w:p>
        </w:tc>
        <w:tc>
          <w:tcPr>
            <w:tcW w:w="1066" w:type="dxa"/>
          </w:tcPr>
          <w:p w:rsidR="009A26A3" w:rsidRPr="00F3561A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9A26A3" w:rsidRPr="00676AE7"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PON</w:t>
            </w:r>
            <w:r>
              <w:rPr>
                <w:rFonts w:ascii="Arial Narrow" w:hAnsi="Arial Narrow" w:cs="Arial Narrow"/>
              </w:rPr>
              <w:t xml:space="preserve">, </w:t>
            </w:r>
            <w:r w:rsidRPr="006158CB">
              <w:rPr>
                <w:rFonts w:ascii="Arial Narrow" w:hAnsi="Arial Narrow" w:cs="Arial Narrow"/>
                <w:b/>
                <w:bCs/>
              </w:rPr>
              <w:t>20,00</w:t>
            </w:r>
          </w:p>
        </w:tc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GORICA</w:t>
            </w:r>
          </w:p>
        </w:tc>
        <w:tc>
          <w:tcPr>
            <w:tcW w:w="1877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VG BOYS</w:t>
            </w:r>
          </w:p>
        </w:tc>
        <w:tc>
          <w:tcPr>
            <w:tcW w:w="1066" w:type="dxa"/>
          </w:tcPr>
          <w:p w:rsidR="009A26A3" w:rsidRPr="00F3561A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9A26A3" w:rsidRPr="00676AE7"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PON</w:t>
            </w:r>
          </w:p>
        </w:tc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LEKENIK</w:t>
            </w:r>
          </w:p>
        </w:tc>
        <w:tc>
          <w:tcPr>
            <w:tcW w:w="1877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GRADIĆI</w:t>
            </w:r>
          </w:p>
        </w:tc>
        <w:tc>
          <w:tcPr>
            <w:tcW w:w="1066" w:type="dxa"/>
          </w:tcPr>
          <w:p w:rsidR="009A26A3" w:rsidRPr="00F3561A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</w:tbl>
    <w:p w:rsidR="009A26A3" w:rsidRPr="00676AE7" w:rsidRDefault="009A26A3" w:rsidP="00A64D5C">
      <w:pPr>
        <w:rPr>
          <w:rFonts w:ascii="Arial Narrow" w:hAnsi="Arial Narrow" w:cs="Arial Narrow"/>
        </w:rPr>
      </w:pPr>
    </w:p>
    <w:tbl>
      <w:tblPr>
        <w:tblW w:w="86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809"/>
        <w:gridCol w:w="1809"/>
        <w:gridCol w:w="1877"/>
        <w:gridCol w:w="1066"/>
        <w:gridCol w:w="2126"/>
      </w:tblGrid>
      <w:tr w:rsidR="009A26A3" w:rsidRPr="00676AE7">
        <w:tc>
          <w:tcPr>
            <w:tcW w:w="1809" w:type="dxa"/>
            <w:shd w:val="clear" w:color="auto" w:fill="D9D9D9"/>
          </w:tcPr>
          <w:p w:rsidR="009A26A3" w:rsidRPr="00676AE7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22</w:t>
            </w:r>
            <w:r w:rsidRPr="00676AE7">
              <w:rPr>
                <w:rFonts w:ascii="Arial Narrow" w:hAnsi="Arial Narrow" w:cs="Arial Narrow"/>
                <w:b/>
                <w:bCs/>
              </w:rPr>
              <w:t>. KOLO</w:t>
            </w:r>
          </w:p>
        </w:tc>
        <w:tc>
          <w:tcPr>
            <w:tcW w:w="1809" w:type="dxa"/>
            <w:shd w:val="clear" w:color="auto" w:fill="D9D9D9"/>
          </w:tcPr>
          <w:p w:rsidR="009A26A3" w:rsidRPr="00676AE7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24.05. i 27.05.</w:t>
            </w:r>
          </w:p>
        </w:tc>
        <w:tc>
          <w:tcPr>
            <w:tcW w:w="1877" w:type="dxa"/>
            <w:shd w:val="clear" w:color="auto" w:fill="D9D9D9"/>
          </w:tcPr>
          <w:p w:rsidR="009A26A3" w:rsidRPr="00902239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902239">
              <w:rPr>
                <w:rFonts w:ascii="Arial Narrow" w:hAnsi="Arial Narrow" w:cs="Arial Narrow"/>
                <w:b/>
                <w:bCs/>
              </w:rPr>
              <w:t>18,</w:t>
            </w:r>
            <w:r>
              <w:rPr>
                <w:rFonts w:ascii="Arial Narrow" w:hAnsi="Arial Narrow" w:cs="Arial Narrow"/>
                <w:b/>
                <w:bCs/>
              </w:rPr>
              <w:t>3</w:t>
            </w:r>
            <w:r w:rsidRPr="00902239">
              <w:rPr>
                <w:rFonts w:ascii="Arial Narrow" w:hAnsi="Arial Narrow" w:cs="Arial Narrow"/>
                <w:b/>
                <w:bCs/>
              </w:rPr>
              <w:t>0</w:t>
            </w:r>
          </w:p>
        </w:tc>
        <w:tc>
          <w:tcPr>
            <w:tcW w:w="1066" w:type="dxa"/>
            <w:tcBorders>
              <w:right w:val="nil"/>
            </w:tcBorders>
            <w:shd w:val="clear" w:color="auto" w:fill="D9D9D9"/>
          </w:tcPr>
          <w:p w:rsidR="009A26A3" w:rsidRPr="00236A42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Rez</w:t>
            </w:r>
          </w:p>
        </w:tc>
        <w:tc>
          <w:tcPr>
            <w:tcW w:w="2126" w:type="dxa"/>
            <w:shd w:val="clear" w:color="auto" w:fill="D9D9D9"/>
          </w:tcPr>
          <w:p w:rsidR="009A26A3" w:rsidRPr="00236A42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Sudac</w:t>
            </w:r>
          </w:p>
        </w:tc>
      </w:tr>
      <w:tr w:rsidR="009A26A3" w:rsidRPr="00676AE7"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</w:p>
        </w:tc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MLAKA</w:t>
            </w:r>
          </w:p>
        </w:tc>
        <w:tc>
          <w:tcPr>
            <w:tcW w:w="1877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</w:p>
        </w:tc>
        <w:tc>
          <w:tcPr>
            <w:tcW w:w="1066" w:type="dxa"/>
          </w:tcPr>
          <w:p w:rsidR="009A26A3" w:rsidRPr="00676AE7" w:rsidRDefault="009A26A3" w:rsidP="00E574CC">
            <w:pPr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2126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9A26A3" w:rsidRPr="00676AE7"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P</w:t>
            </w:r>
            <w:r>
              <w:rPr>
                <w:rFonts w:ascii="Arial Narrow" w:hAnsi="Arial Narrow" w:cs="Arial Narrow"/>
              </w:rPr>
              <w:t>ET, 24.05.</w:t>
            </w:r>
          </w:p>
        </w:tc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VATROGASAC</w:t>
            </w:r>
          </w:p>
        </w:tc>
        <w:tc>
          <w:tcPr>
            <w:tcW w:w="1877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LEKENIK</w:t>
            </w:r>
          </w:p>
        </w:tc>
        <w:tc>
          <w:tcPr>
            <w:tcW w:w="1066" w:type="dxa"/>
          </w:tcPr>
          <w:p w:rsidR="009A26A3" w:rsidRPr="00F3561A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9A26A3" w:rsidRPr="00676AE7"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PET</w:t>
            </w:r>
          </w:p>
        </w:tc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DINAMO</w:t>
            </w:r>
          </w:p>
        </w:tc>
        <w:tc>
          <w:tcPr>
            <w:tcW w:w="1877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MRACLIN</w:t>
            </w:r>
          </w:p>
        </w:tc>
        <w:tc>
          <w:tcPr>
            <w:tcW w:w="1066" w:type="dxa"/>
          </w:tcPr>
          <w:p w:rsidR="009A26A3" w:rsidRPr="00F3561A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9A26A3" w:rsidRPr="00676AE7"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PET</w:t>
            </w:r>
          </w:p>
        </w:tc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HRUŠEVEC</w:t>
            </w:r>
          </w:p>
        </w:tc>
        <w:tc>
          <w:tcPr>
            <w:tcW w:w="1877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BUNA</w:t>
            </w:r>
          </w:p>
        </w:tc>
        <w:tc>
          <w:tcPr>
            <w:tcW w:w="1066" w:type="dxa"/>
          </w:tcPr>
          <w:p w:rsidR="009A26A3" w:rsidRPr="00F3561A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9A26A3" w:rsidRPr="00676AE7"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PON, 27.06.</w:t>
            </w:r>
          </w:p>
        </w:tc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MLADOST</w:t>
            </w:r>
          </w:p>
        </w:tc>
        <w:tc>
          <w:tcPr>
            <w:tcW w:w="1877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KURILOVEC</w:t>
            </w:r>
          </w:p>
        </w:tc>
        <w:tc>
          <w:tcPr>
            <w:tcW w:w="1066" w:type="dxa"/>
          </w:tcPr>
          <w:p w:rsidR="009A26A3" w:rsidRPr="00F3561A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9A26A3" w:rsidRPr="00676AE7"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PON</w:t>
            </w:r>
          </w:p>
        </w:tc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G</w:t>
            </w:r>
            <w:r>
              <w:rPr>
                <w:rFonts w:ascii="Arial Narrow" w:hAnsi="Arial Narrow" w:cs="Arial Narrow"/>
              </w:rPr>
              <w:t>RADIĆI</w:t>
            </w:r>
          </w:p>
        </w:tc>
        <w:tc>
          <w:tcPr>
            <w:tcW w:w="1877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G</w:t>
            </w:r>
            <w:r>
              <w:rPr>
                <w:rFonts w:ascii="Arial Narrow" w:hAnsi="Arial Narrow" w:cs="Arial Narrow"/>
              </w:rPr>
              <w:t>ORICA</w:t>
            </w:r>
          </w:p>
        </w:tc>
        <w:tc>
          <w:tcPr>
            <w:tcW w:w="1066" w:type="dxa"/>
          </w:tcPr>
          <w:p w:rsidR="009A26A3" w:rsidRPr="00F3561A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9A26A3" w:rsidRPr="00676AE7"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PON</w:t>
            </w:r>
          </w:p>
        </w:tc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VG BOYS</w:t>
            </w:r>
          </w:p>
        </w:tc>
        <w:tc>
          <w:tcPr>
            <w:tcW w:w="1877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KLAS</w:t>
            </w:r>
          </w:p>
        </w:tc>
        <w:tc>
          <w:tcPr>
            <w:tcW w:w="1066" w:type="dxa"/>
          </w:tcPr>
          <w:p w:rsidR="009A26A3" w:rsidRPr="00F3561A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</w:tbl>
    <w:p w:rsidR="009A26A3" w:rsidRPr="00676AE7" w:rsidRDefault="009A26A3" w:rsidP="00A64D5C">
      <w:pPr>
        <w:rPr>
          <w:rFonts w:ascii="Arial Narrow" w:hAnsi="Arial Narrow" w:cs="Arial Narrow"/>
        </w:rPr>
      </w:pPr>
    </w:p>
    <w:tbl>
      <w:tblPr>
        <w:tblW w:w="86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809"/>
        <w:gridCol w:w="1809"/>
        <w:gridCol w:w="1877"/>
        <w:gridCol w:w="1066"/>
        <w:gridCol w:w="2126"/>
      </w:tblGrid>
      <w:tr w:rsidR="009A26A3" w:rsidRPr="00676AE7">
        <w:tc>
          <w:tcPr>
            <w:tcW w:w="1809" w:type="dxa"/>
            <w:shd w:val="clear" w:color="auto" w:fill="D9D9D9"/>
          </w:tcPr>
          <w:p w:rsidR="009A26A3" w:rsidRPr="00676AE7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23</w:t>
            </w:r>
            <w:r w:rsidRPr="00676AE7">
              <w:rPr>
                <w:rFonts w:ascii="Arial Narrow" w:hAnsi="Arial Narrow" w:cs="Arial Narrow"/>
                <w:b/>
                <w:bCs/>
              </w:rPr>
              <w:t>.KOLO</w:t>
            </w:r>
          </w:p>
        </w:tc>
        <w:tc>
          <w:tcPr>
            <w:tcW w:w="1809" w:type="dxa"/>
            <w:shd w:val="clear" w:color="auto" w:fill="D9D9D9"/>
          </w:tcPr>
          <w:p w:rsidR="009A26A3" w:rsidRPr="00676AE7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31.05. i 03.06.</w:t>
            </w:r>
          </w:p>
        </w:tc>
        <w:tc>
          <w:tcPr>
            <w:tcW w:w="1877" w:type="dxa"/>
            <w:shd w:val="clear" w:color="auto" w:fill="D9D9D9"/>
          </w:tcPr>
          <w:p w:rsidR="009A26A3" w:rsidRPr="00902239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902239">
              <w:rPr>
                <w:rFonts w:ascii="Arial Narrow" w:hAnsi="Arial Narrow" w:cs="Arial Narrow"/>
                <w:b/>
                <w:bCs/>
              </w:rPr>
              <w:t>1</w:t>
            </w:r>
            <w:r>
              <w:rPr>
                <w:rFonts w:ascii="Arial Narrow" w:hAnsi="Arial Narrow" w:cs="Arial Narrow"/>
                <w:b/>
                <w:bCs/>
              </w:rPr>
              <w:t>9,00</w:t>
            </w:r>
          </w:p>
        </w:tc>
        <w:tc>
          <w:tcPr>
            <w:tcW w:w="1066" w:type="dxa"/>
            <w:tcBorders>
              <w:right w:val="nil"/>
            </w:tcBorders>
            <w:shd w:val="clear" w:color="auto" w:fill="D9D9D9"/>
          </w:tcPr>
          <w:p w:rsidR="009A26A3" w:rsidRPr="00236A42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Rez</w:t>
            </w:r>
          </w:p>
        </w:tc>
        <w:tc>
          <w:tcPr>
            <w:tcW w:w="2126" w:type="dxa"/>
            <w:shd w:val="clear" w:color="auto" w:fill="D9D9D9"/>
          </w:tcPr>
          <w:p w:rsidR="009A26A3" w:rsidRPr="00236A42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Sudac</w:t>
            </w:r>
          </w:p>
        </w:tc>
      </w:tr>
      <w:tr w:rsidR="009A26A3" w:rsidRPr="00676AE7">
        <w:tc>
          <w:tcPr>
            <w:tcW w:w="1809" w:type="dxa"/>
          </w:tcPr>
          <w:p w:rsidR="009A26A3" w:rsidRPr="0075197E" w:rsidRDefault="009A26A3" w:rsidP="00E574CC">
            <w:pPr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PET, 31.05.</w:t>
            </w:r>
          </w:p>
        </w:tc>
        <w:tc>
          <w:tcPr>
            <w:tcW w:w="1809" w:type="dxa"/>
          </w:tcPr>
          <w:p w:rsidR="009A26A3" w:rsidRPr="0075197E" w:rsidRDefault="009A26A3" w:rsidP="00E574CC">
            <w:pPr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VATROGASAC</w:t>
            </w:r>
          </w:p>
        </w:tc>
        <w:tc>
          <w:tcPr>
            <w:tcW w:w="1877" w:type="dxa"/>
          </w:tcPr>
          <w:p w:rsidR="009A26A3" w:rsidRPr="0075197E" w:rsidRDefault="009A26A3" w:rsidP="00E574CC">
            <w:pPr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KLAS</w:t>
            </w:r>
          </w:p>
        </w:tc>
        <w:tc>
          <w:tcPr>
            <w:tcW w:w="1066" w:type="dxa"/>
          </w:tcPr>
          <w:p w:rsidR="009A26A3" w:rsidRPr="0075197E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</w:p>
        </w:tc>
      </w:tr>
      <w:tr w:rsidR="009A26A3" w:rsidRPr="00676AE7">
        <w:tc>
          <w:tcPr>
            <w:tcW w:w="1809" w:type="dxa"/>
          </w:tcPr>
          <w:p w:rsidR="009A26A3" w:rsidRPr="0075197E" w:rsidRDefault="009A26A3" w:rsidP="00E574CC">
            <w:pPr>
              <w:rPr>
                <w:rFonts w:ascii="Arial Narrow" w:hAnsi="Arial Narrow" w:cs="Arial Narrow"/>
                <w:b/>
                <w:bCs/>
              </w:rPr>
            </w:pPr>
            <w:r w:rsidRPr="0075197E">
              <w:rPr>
                <w:rFonts w:ascii="Arial Narrow" w:hAnsi="Arial Narrow" w:cs="Arial Narrow"/>
                <w:b/>
                <w:bCs/>
              </w:rPr>
              <w:t>PON</w:t>
            </w:r>
            <w:r>
              <w:rPr>
                <w:rFonts w:ascii="Arial Narrow" w:hAnsi="Arial Narrow" w:cs="Arial Narrow"/>
                <w:b/>
                <w:bCs/>
              </w:rPr>
              <w:t>, 03.06.</w:t>
            </w:r>
          </w:p>
        </w:tc>
        <w:tc>
          <w:tcPr>
            <w:tcW w:w="1809" w:type="dxa"/>
          </w:tcPr>
          <w:p w:rsidR="009A26A3" w:rsidRPr="0075197E" w:rsidRDefault="009A26A3" w:rsidP="00E574CC">
            <w:pPr>
              <w:rPr>
                <w:rFonts w:ascii="Arial Narrow" w:hAnsi="Arial Narrow" w:cs="Arial Narrow"/>
                <w:b/>
                <w:bCs/>
              </w:rPr>
            </w:pPr>
            <w:r w:rsidRPr="0075197E">
              <w:rPr>
                <w:rFonts w:ascii="Arial Narrow" w:hAnsi="Arial Narrow" w:cs="Arial Narrow"/>
                <w:b/>
                <w:bCs/>
              </w:rPr>
              <w:t>MLADOST</w:t>
            </w:r>
          </w:p>
        </w:tc>
        <w:tc>
          <w:tcPr>
            <w:tcW w:w="1877" w:type="dxa"/>
          </w:tcPr>
          <w:p w:rsidR="009A26A3" w:rsidRPr="0075197E" w:rsidRDefault="009A26A3" w:rsidP="00E574CC">
            <w:pPr>
              <w:rPr>
                <w:rFonts w:ascii="Arial Narrow" w:hAnsi="Arial Narrow" w:cs="Arial Narrow"/>
                <w:b/>
                <w:bCs/>
              </w:rPr>
            </w:pPr>
            <w:r w:rsidRPr="0075197E">
              <w:rPr>
                <w:rFonts w:ascii="Arial Narrow" w:hAnsi="Arial Narrow" w:cs="Arial Narrow"/>
                <w:b/>
                <w:bCs/>
              </w:rPr>
              <w:t>MRACLIN</w:t>
            </w:r>
          </w:p>
        </w:tc>
        <w:tc>
          <w:tcPr>
            <w:tcW w:w="1066" w:type="dxa"/>
          </w:tcPr>
          <w:p w:rsidR="009A26A3" w:rsidRPr="0075197E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9A26A3" w:rsidRPr="00676AE7"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PET</w:t>
            </w:r>
            <w:r>
              <w:rPr>
                <w:rFonts w:ascii="Arial Narrow" w:hAnsi="Arial Narrow" w:cs="Arial Narrow"/>
              </w:rPr>
              <w:t>, 31.05.</w:t>
            </w:r>
          </w:p>
        </w:tc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BUNA</w:t>
            </w:r>
          </w:p>
        </w:tc>
        <w:tc>
          <w:tcPr>
            <w:tcW w:w="1877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DINAMO</w:t>
            </w:r>
          </w:p>
        </w:tc>
        <w:tc>
          <w:tcPr>
            <w:tcW w:w="1066" w:type="dxa"/>
          </w:tcPr>
          <w:p w:rsidR="009A26A3" w:rsidRPr="00F3561A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9A26A3" w:rsidRPr="00676AE7"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SUB, 01.06.</w:t>
            </w:r>
          </w:p>
        </w:tc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MRACLIN</w:t>
            </w:r>
          </w:p>
        </w:tc>
        <w:tc>
          <w:tcPr>
            <w:tcW w:w="1877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KURILOVEC</w:t>
            </w:r>
          </w:p>
        </w:tc>
        <w:tc>
          <w:tcPr>
            <w:tcW w:w="1066" w:type="dxa"/>
          </w:tcPr>
          <w:p w:rsidR="009A26A3" w:rsidRPr="00F3561A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9A26A3" w:rsidRPr="00676AE7"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PON</w:t>
            </w:r>
            <w:r>
              <w:rPr>
                <w:rFonts w:ascii="Arial Narrow" w:hAnsi="Arial Narrow" w:cs="Arial Narrow"/>
              </w:rPr>
              <w:t>, 03.06.</w:t>
            </w:r>
          </w:p>
        </w:tc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MLAKA</w:t>
            </w:r>
          </w:p>
        </w:tc>
        <w:tc>
          <w:tcPr>
            <w:tcW w:w="1877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VG BOYS</w:t>
            </w:r>
          </w:p>
        </w:tc>
        <w:tc>
          <w:tcPr>
            <w:tcW w:w="1066" w:type="dxa"/>
          </w:tcPr>
          <w:p w:rsidR="009A26A3" w:rsidRPr="00F3561A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9A26A3" w:rsidRPr="00676AE7"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PON</w:t>
            </w:r>
          </w:p>
        </w:tc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KLAS</w:t>
            </w:r>
          </w:p>
        </w:tc>
        <w:tc>
          <w:tcPr>
            <w:tcW w:w="1877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GRADIĆI</w:t>
            </w:r>
          </w:p>
        </w:tc>
        <w:tc>
          <w:tcPr>
            <w:tcW w:w="1066" w:type="dxa"/>
          </w:tcPr>
          <w:p w:rsidR="009A26A3" w:rsidRPr="00F3561A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9A26A3" w:rsidRPr="00676AE7"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 xml:space="preserve">PON, </w:t>
            </w:r>
            <w:r w:rsidRPr="006158CB">
              <w:rPr>
                <w:rFonts w:ascii="Arial Narrow" w:hAnsi="Arial Narrow" w:cs="Arial Narrow"/>
                <w:b/>
                <w:bCs/>
              </w:rPr>
              <w:t>20,00</w:t>
            </w:r>
          </w:p>
        </w:tc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GORICA</w:t>
            </w:r>
          </w:p>
        </w:tc>
        <w:tc>
          <w:tcPr>
            <w:tcW w:w="1877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VATROGASAC</w:t>
            </w:r>
          </w:p>
        </w:tc>
        <w:tc>
          <w:tcPr>
            <w:tcW w:w="1066" w:type="dxa"/>
          </w:tcPr>
          <w:p w:rsidR="009A26A3" w:rsidRPr="00F3561A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9A26A3" w:rsidRPr="00676AE7"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P</w:t>
            </w:r>
            <w:r>
              <w:rPr>
                <w:rFonts w:ascii="Arial Narrow" w:hAnsi="Arial Narrow" w:cs="Arial Narrow"/>
              </w:rPr>
              <w:t>0N</w:t>
            </w:r>
          </w:p>
        </w:tc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LEKENIK</w:t>
            </w:r>
          </w:p>
        </w:tc>
        <w:tc>
          <w:tcPr>
            <w:tcW w:w="1877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HRUŠEVEC</w:t>
            </w:r>
          </w:p>
        </w:tc>
        <w:tc>
          <w:tcPr>
            <w:tcW w:w="1066" w:type="dxa"/>
          </w:tcPr>
          <w:p w:rsidR="009A26A3" w:rsidRPr="00F3561A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</w:tbl>
    <w:p w:rsidR="009A26A3" w:rsidRPr="00676AE7" w:rsidRDefault="009A26A3" w:rsidP="00A64D5C">
      <w:pPr>
        <w:rPr>
          <w:rFonts w:ascii="Arial Narrow" w:hAnsi="Arial Narrow" w:cs="Arial Narrow"/>
        </w:rPr>
      </w:pPr>
    </w:p>
    <w:tbl>
      <w:tblPr>
        <w:tblW w:w="86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84"/>
        <w:gridCol w:w="1823"/>
        <w:gridCol w:w="1888"/>
        <w:gridCol w:w="1078"/>
        <w:gridCol w:w="2114"/>
      </w:tblGrid>
      <w:tr w:rsidR="009A26A3" w:rsidRPr="00676AE7">
        <w:tc>
          <w:tcPr>
            <w:tcW w:w="1784" w:type="dxa"/>
            <w:shd w:val="clear" w:color="auto" w:fill="D9D9D9"/>
          </w:tcPr>
          <w:p w:rsidR="009A26A3" w:rsidRPr="00676AE7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24</w:t>
            </w:r>
            <w:r w:rsidRPr="00676AE7">
              <w:rPr>
                <w:rFonts w:ascii="Arial Narrow" w:hAnsi="Arial Narrow" w:cs="Arial Narrow"/>
                <w:b/>
                <w:bCs/>
              </w:rPr>
              <w:t>.KOLO</w:t>
            </w:r>
          </w:p>
        </w:tc>
        <w:tc>
          <w:tcPr>
            <w:tcW w:w="1823" w:type="dxa"/>
            <w:shd w:val="clear" w:color="auto" w:fill="D9D9D9"/>
          </w:tcPr>
          <w:p w:rsidR="009A26A3" w:rsidRPr="005F7ED2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*********************</w:t>
            </w:r>
          </w:p>
        </w:tc>
        <w:tc>
          <w:tcPr>
            <w:tcW w:w="1888" w:type="dxa"/>
            <w:shd w:val="clear" w:color="auto" w:fill="D9D9D9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********************</w:t>
            </w:r>
          </w:p>
        </w:tc>
        <w:tc>
          <w:tcPr>
            <w:tcW w:w="1078" w:type="dxa"/>
            <w:tcBorders>
              <w:right w:val="nil"/>
            </w:tcBorders>
            <w:shd w:val="clear" w:color="auto" w:fill="D9D9D9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***********</w:t>
            </w:r>
          </w:p>
        </w:tc>
        <w:tc>
          <w:tcPr>
            <w:tcW w:w="2114" w:type="dxa"/>
            <w:shd w:val="clear" w:color="auto" w:fill="D9D9D9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************************</w:t>
            </w:r>
          </w:p>
        </w:tc>
      </w:tr>
      <w:tr w:rsidR="009A26A3" w:rsidRPr="00676AE7">
        <w:tc>
          <w:tcPr>
            <w:tcW w:w="1784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</w:p>
        </w:tc>
        <w:tc>
          <w:tcPr>
            <w:tcW w:w="1823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VG BOYS</w:t>
            </w:r>
          </w:p>
        </w:tc>
        <w:tc>
          <w:tcPr>
            <w:tcW w:w="1888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</w:p>
        </w:tc>
        <w:tc>
          <w:tcPr>
            <w:tcW w:w="1078" w:type="dxa"/>
          </w:tcPr>
          <w:p w:rsidR="009A26A3" w:rsidRPr="00676AE7" w:rsidRDefault="009A26A3" w:rsidP="00E574CC">
            <w:pPr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2114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9A26A3" w:rsidRPr="00676AE7">
        <w:tc>
          <w:tcPr>
            <w:tcW w:w="1784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PET</w:t>
            </w:r>
          </w:p>
        </w:tc>
        <w:tc>
          <w:tcPr>
            <w:tcW w:w="1823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BUNA</w:t>
            </w:r>
          </w:p>
        </w:tc>
        <w:tc>
          <w:tcPr>
            <w:tcW w:w="1888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KURILOVEC</w:t>
            </w:r>
          </w:p>
        </w:tc>
        <w:tc>
          <w:tcPr>
            <w:tcW w:w="1078" w:type="dxa"/>
          </w:tcPr>
          <w:p w:rsidR="009A26A3" w:rsidRPr="00676AE7" w:rsidRDefault="009A26A3" w:rsidP="00E574CC">
            <w:pPr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2114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9A26A3" w:rsidRPr="00676AE7">
        <w:tc>
          <w:tcPr>
            <w:tcW w:w="1784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P</w:t>
            </w:r>
            <w:r>
              <w:rPr>
                <w:rFonts w:ascii="Arial Narrow" w:hAnsi="Arial Narrow" w:cs="Arial Narrow"/>
              </w:rPr>
              <w:t>ET</w:t>
            </w:r>
          </w:p>
        </w:tc>
        <w:tc>
          <w:tcPr>
            <w:tcW w:w="1823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DINAMO</w:t>
            </w:r>
          </w:p>
        </w:tc>
        <w:tc>
          <w:tcPr>
            <w:tcW w:w="1888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LEKENIK</w:t>
            </w:r>
          </w:p>
        </w:tc>
        <w:tc>
          <w:tcPr>
            <w:tcW w:w="1078" w:type="dxa"/>
          </w:tcPr>
          <w:p w:rsidR="009A26A3" w:rsidRPr="00676AE7" w:rsidRDefault="009A26A3" w:rsidP="00E574CC">
            <w:pPr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2114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9A26A3" w:rsidRPr="00676AE7">
        <w:tc>
          <w:tcPr>
            <w:tcW w:w="1784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P</w:t>
            </w:r>
            <w:r>
              <w:rPr>
                <w:rFonts w:ascii="Arial Narrow" w:hAnsi="Arial Narrow" w:cs="Arial Narrow"/>
              </w:rPr>
              <w:t>ET</w:t>
            </w:r>
          </w:p>
        </w:tc>
        <w:tc>
          <w:tcPr>
            <w:tcW w:w="1823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HRUŠEVEC</w:t>
            </w:r>
          </w:p>
        </w:tc>
        <w:tc>
          <w:tcPr>
            <w:tcW w:w="1888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GORICA</w:t>
            </w:r>
          </w:p>
        </w:tc>
        <w:tc>
          <w:tcPr>
            <w:tcW w:w="1078" w:type="dxa"/>
          </w:tcPr>
          <w:p w:rsidR="009A26A3" w:rsidRPr="00676AE7" w:rsidRDefault="009A26A3" w:rsidP="00E574CC">
            <w:pPr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2114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9A26A3" w:rsidRPr="00676AE7">
        <w:tc>
          <w:tcPr>
            <w:tcW w:w="1784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P</w:t>
            </w:r>
            <w:r>
              <w:rPr>
                <w:rFonts w:ascii="Arial Narrow" w:hAnsi="Arial Narrow" w:cs="Arial Narrow"/>
              </w:rPr>
              <w:t>ET</w:t>
            </w:r>
          </w:p>
        </w:tc>
        <w:tc>
          <w:tcPr>
            <w:tcW w:w="1823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VATROGASAC</w:t>
            </w:r>
          </w:p>
        </w:tc>
        <w:tc>
          <w:tcPr>
            <w:tcW w:w="1888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KLAS</w:t>
            </w:r>
          </w:p>
        </w:tc>
        <w:tc>
          <w:tcPr>
            <w:tcW w:w="1078" w:type="dxa"/>
          </w:tcPr>
          <w:p w:rsidR="009A26A3" w:rsidRPr="00676AE7" w:rsidRDefault="009A26A3" w:rsidP="00E574CC">
            <w:pPr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2114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9A26A3" w:rsidRPr="00676AE7">
        <w:tc>
          <w:tcPr>
            <w:tcW w:w="1784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PON</w:t>
            </w:r>
          </w:p>
        </w:tc>
        <w:tc>
          <w:tcPr>
            <w:tcW w:w="1823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M</w:t>
            </w:r>
            <w:r>
              <w:rPr>
                <w:rFonts w:ascii="Arial Narrow" w:hAnsi="Arial Narrow" w:cs="Arial Narrow"/>
              </w:rPr>
              <w:t>LADOST</w:t>
            </w:r>
          </w:p>
        </w:tc>
        <w:tc>
          <w:tcPr>
            <w:tcW w:w="1888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M</w:t>
            </w:r>
            <w:r>
              <w:rPr>
                <w:rFonts w:ascii="Arial Narrow" w:hAnsi="Arial Narrow" w:cs="Arial Narrow"/>
              </w:rPr>
              <w:t>RACLIN</w:t>
            </w:r>
          </w:p>
        </w:tc>
        <w:tc>
          <w:tcPr>
            <w:tcW w:w="1078" w:type="dxa"/>
          </w:tcPr>
          <w:p w:rsidR="009A26A3" w:rsidRPr="00676AE7" w:rsidRDefault="009A26A3" w:rsidP="00E574CC">
            <w:pPr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2114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9A26A3" w:rsidRPr="00676AE7">
        <w:tc>
          <w:tcPr>
            <w:tcW w:w="1784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PON</w:t>
            </w:r>
          </w:p>
        </w:tc>
        <w:tc>
          <w:tcPr>
            <w:tcW w:w="1823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GRADIĆI</w:t>
            </w:r>
          </w:p>
        </w:tc>
        <w:tc>
          <w:tcPr>
            <w:tcW w:w="1888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MLAKA</w:t>
            </w:r>
          </w:p>
        </w:tc>
        <w:tc>
          <w:tcPr>
            <w:tcW w:w="1078" w:type="dxa"/>
          </w:tcPr>
          <w:p w:rsidR="009A26A3" w:rsidRPr="00676AE7" w:rsidRDefault="009A26A3" w:rsidP="00E574CC">
            <w:pPr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2114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</w:tbl>
    <w:p w:rsidR="009A26A3" w:rsidRDefault="009A26A3" w:rsidP="00A64D5C">
      <w:pPr>
        <w:rPr>
          <w:rFonts w:ascii="Arial Narrow" w:hAnsi="Arial Narrow" w:cs="Arial Narrow"/>
        </w:rPr>
      </w:pPr>
    </w:p>
    <w:p w:rsidR="009A26A3" w:rsidRDefault="009A26A3" w:rsidP="00A64D5C">
      <w:pPr>
        <w:rPr>
          <w:rFonts w:ascii="Arial Narrow" w:hAnsi="Arial Narrow" w:cs="Arial Narrow"/>
        </w:rPr>
      </w:pPr>
    </w:p>
    <w:p w:rsidR="009A26A3" w:rsidRDefault="009A26A3" w:rsidP="00A64D5C">
      <w:pPr>
        <w:rPr>
          <w:rFonts w:ascii="Arial Narrow" w:hAnsi="Arial Narrow" w:cs="Arial Narrow"/>
        </w:rPr>
      </w:pPr>
    </w:p>
    <w:p w:rsidR="009A26A3" w:rsidRDefault="009A26A3" w:rsidP="00A64D5C">
      <w:pPr>
        <w:rPr>
          <w:rFonts w:ascii="Arial Narrow" w:hAnsi="Arial Narrow" w:cs="Arial Narrow"/>
        </w:rPr>
      </w:pPr>
    </w:p>
    <w:p w:rsidR="009A26A3" w:rsidRDefault="009A26A3" w:rsidP="00A64D5C">
      <w:pPr>
        <w:rPr>
          <w:rFonts w:ascii="Arial Narrow" w:hAnsi="Arial Narrow" w:cs="Arial Narrow"/>
        </w:rPr>
      </w:pPr>
    </w:p>
    <w:p w:rsidR="009A26A3" w:rsidRDefault="009A26A3" w:rsidP="00A64D5C">
      <w:pPr>
        <w:rPr>
          <w:rFonts w:ascii="Arial Narrow" w:hAnsi="Arial Narrow" w:cs="Arial Narrow"/>
        </w:rPr>
      </w:pPr>
    </w:p>
    <w:p w:rsidR="009A26A3" w:rsidRDefault="009A26A3" w:rsidP="00A64D5C">
      <w:pPr>
        <w:rPr>
          <w:rFonts w:ascii="Arial Narrow" w:hAnsi="Arial Narrow" w:cs="Arial Narrow"/>
        </w:rPr>
      </w:pPr>
    </w:p>
    <w:p w:rsidR="009A26A3" w:rsidRDefault="009A26A3" w:rsidP="00A64D5C">
      <w:pPr>
        <w:rPr>
          <w:rFonts w:ascii="Arial Narrow" w:hAnsi="Arial Narrow" w:cs="Arial Narrow"/>
        </w:rPr>
      </w:pPr>
    </w:p>
    <w:p w:rsidR="009A26A3" w:rsidRDefault="009A26A3" w:rsidP="00A64D5C">
      <w:pPr>
        <w:rPr>
          <w:rFonts w:ascii="Arial Narrow" w:hAnsi="Arial Narrow" w:cs="Arial Narrow"/>
        </w:rPr>
      </w:pPr>
    </w:p>
    <w:p w:rsidR="009A26A3" w:rsidRPr="00676AE7" w:rsidRDefault="009A26A3" w:rsidP="00A64D5C">
      <w:pPr>
        <w:rPr>
          <w:rFonts w:ascii="Arial Narrow" w:hAnsi="Arial Narrow" w:cs="Arial Narrow"/>
        </w:rPr>
      </w:pPr>
    </w:p>
    <w:tbl>
      <w:tblPr>
        <w:tblW w:w="86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809"/>
        <w:gridCol w:w="1809"/>
        <w:gridCol w:w="1877"/>
        <w:gridCol w:w="1066"/>
        <w:gridCol w:w="2126"/>
      </w:tblGrid>
      <w:tr w:rsidR="009A26A3" w:rsidRPr="00676AE7">
        <w:tc>
          <w:tcPr>
            <w:tcW w:w="1809" w:type="dxa"/>
            <w:shd w:val="clear" w:color="auto" w:fill="D9D9D9"/>
          </w:tcPr>
          <w:p w:rsidR="009A26A3" w:rsidRPr="00676AE7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25</w:t>
            </w:r>
            <w:r w:rsidRPr="00676AE7">
              <w:rPr>
                <w:rFonts w:ascii="Arial Narrow" w:hAnsi="Arial Narrow" w:cs="Arial Narrow"/>
                <w:b/>
                <w:bCs/>
              </w:rPr>
              <w:t>.KOLO</w:t>
            </w:r>
          </w:p>
        </w:tc>
        <w:tc>
          <w:tcPr>
            <w:tcW w:w="1809" w:type="dxa"/>
            <w:shd w:val="clear" w:color="auto" w:fill="D9D9D9"/>
          </w:tcPr>
          <w:p w:rsidR="009A26A3" w:rsidRPr="00902239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902239">
              <w:rPr>
                <w:rFonts w:ascii="Arial Narrow" w:hAnsi="Arial Narrow" w:cs="Arial Narrow"/>
                <w:b/>
                <w:bCs/>
              </w:rPr>
              <w:t>07.06. i 10.06.</w:t>
            </w:r>
          </w:p>
        </w:tc>
        <w:tc>
          <w:tcPr>
            <w:tcW w:w="1877" w:type="dxa"/>
            <w:shd w:val="clear" w:color="auto" w:fill="D9D9D9"/>
          </w:tcPr>
          <w:p w:rsidR="009A26A3" w:rsidRPr="00902239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902239">
              <w:rPr>
                <w:rFonts w:ascii="Arial Narrow" w:hAnsi="Arial Narrow" w:cs="Arial Narrow"/>
                <w:b/>
                <w:bCs/>
              </w:rPr>
              <w:t>19,00</w:t>
            </w:r>
          </w:p>
        </w:tc>
        <w:tc>
          <w:tcPr>
            <w:tcW w:w="1066" w:type="dxa"/>
            <w:tcBorders>
              <w:right w:val="nil"/>
            </w:tcBorders>
            <w:shd w:val="clear" w:color="auto" w:fill="D9D9D9"/>
          </w:tcPr>
          <w:p w:rsidR="009A26A3" w:rsidRPr="00236A42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Rez</w:t>
            </w:r>
          </w:p>
        </w:tc>
        <w:tc>
          <w:tcPr>
            <w:tcW w:w="2126" w:type="dxa"/>
            <w:shd w:val="clear" w:color="auto" w:fill="D9D9D9"/>
          </w:tcPr>
          <w:p w:rsidR="009A26A3" w:rsidRPr="00236A42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Sudac</w:t>
            </w:r>
          </w:p>
        </w:tc>
      </w:tr>
      <w:tr w:rsidR="009A26A3" w:rsidRPr="00676AE7">
        <w:tc>
          <w:tcPr>
            <w:tcW w:w="1809" w:type="dxa"/>
          </w:tcPr>
          <w:p w:rsidR="009A26A3" w:rsidRPr="00281AB8" w:rsidRDefault="009A26A3" w:rsidP="00E574CC">
            <w:pPr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PET, 04.06.</w:t>
            </w:r>
          </w:p>
        </w:tc>
        <w:tc>
          <w:tcPr>
            <w:tcW w:w="1809" w:type="dxa"/>
          </w:tcPr>
          <w:p w:rsidR="009A26A3" w:rsidRPr="00281AB8" w:rsidRDefault="009A26A3" w:rsidP="00E574CC">
            <w:pPr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DINAMO</w:t>
            </w:r>
          </w:p>
        </w:tc>
        <w:tc>
          <w:tcPr>
            <w:tcW w:w="1877" w:type="dxa"/>
          </w:tcPr>
          <w:p w:rsidR="009A26A3" w:rsidRPr="00281AB8" w:rsidRDefault="009A26A3" w:rsidP="00E574CC">
            <w:pPr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LEKENIK</w:t>
            </w:r>
          </w:p>
        </w:tc>
        <w:tc>
          <w:tcPr>
            <w:tcW w:w="1066" w:type="dxa"/>
          </w:tcPr>
          <w:p w:rsidR="009A26A3" w:rsidRPr="00281AB8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9A26A3" w:rsidRPr="00676AE7"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PET, 04.06.</w:t>
            </w:r>
          </w:p>
        </w:tc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VG BOYS</w:t>
            </w:r>
          </w:p>
        </w:tc>
        <w:tc>
          <w:tcPr>
            <w:tcW w:w="1877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MLADOST</w:t>
            </w:r>
          </w:p>
        </w:tc>
        <w:tc>
          <w:tcPr>
            <w:tcW w:w="1066" w:type="dxa"/>
          </w:tcPr>
          <w:p w:rsidR="009A26A3" w:rsidRPr="00676AE7" w:rsidRDefault="009A26A3" w:rsidP="00E574CC">
            <w:pPr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2126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9A26A3" w:rsidRPr="00676AE7"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PET</w:t>
            </w:r>
          </w:p>
        </w:tc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BUNA</w:t>
            </w:r>
          </w:p>
        </w:tc>
        <w:tc>
          <w:tcPr>
            <w:tcW w:w="1877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MRACLIN</w:t>
            </w:r>
          </w:p>
        </w:tc>
        <w:tc>
          <w:tcPr>
            <w:tcW w:w="1066" w:type="dxa"/>
          </w:tcPr>
          <w:p w:rsidR="009A26A3" w:rsidRPr="00676AE7" w:rsidRDefault="009A26A3" w:rsidP="00E574CC">
            <w:pPr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2126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9A26A3" w:rsidRPr="00676AE7"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PET</w:t>
            </w:r>
          </w:p>
        </w:tc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HRUŠEVEC</w:t>
            </w:r>
          </w:p>
        </w:tc>
        <w:tc>
          <w:tcPr>
            <w:tcW w:w="1877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KLAS</w:t>
            </w:r>
          </w:p>
        </w:tc>
        <w:tc>
          <w:tcPr>
            <w:tcW w:w="1066" w:type="dxa"/>
          </w:tcPr>
          <w:p w:rsidR="009A26A3" w:rsidRPr="00676AE7" w:rsidRDefault="009A26A3" w:rsidP="00E574CC">
            <w:pPr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2126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9A26A3" w:rsidRPr="00676AE7"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PON, 10.06.</w:t>
            </w:r>
          </w:p>
        </w:tc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LEKENIK</w:t>
            </w:r>
          </w:p>
        </w:tc>
        <w:tc>
          <w:tcPr>
            <w:tcW w:w="1877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KURILOVEC</w:t>
            </w:r>
          </w:p>
        </w:tc>
        <w:tc>
          <w:tcPr>
            <w:tcW w:w="1066" w:type="dxa"/>
          </w:tcPr>
          <w:p w:rsidR="009A26A3" w:rsidRPr="00676AE7" w:rsidRDefault="009A26A3" w:rsidP="00E574CC">
            <w:pPr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2126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9A26A3" w:rsidRPr="00676AE7"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 xml:space="preserve">PON, </w:t>
            </w:r>
            <w:r w:rsidRPr="006158CB">
              <w:rPr>
                <w:rFonts w:ascii="Arial Narrow" w:hAnsi="Arial Narrow" w:cs="Arial Narrow"/>
                <w:b/>
                <w:bCs/>
              </w:rPr>
              <w:t>20,00</w:t>
            </w:r>
          </w:p>
        </w:tc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GORICA</w:t>
            </w:r>
          </w:p>
        </w:tc>
        <w:tc>
          <w:tcPr>
            <w:tcW w:w="1877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DINAMO</w:t>
            </w:r>
          </w:p>
        </w:tc>
        <w:tc>
          <w:tcPr>
            <w:tcW w:w="1066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</w:p>
        </w:tc>
        <w:tc>
          <w:tcPr>
            <w:tcW w:w="2126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</w:p>
        </w:tc>
      </w:tr>
      <w:tr w:rsidR="009A26A3" w:rsidRPr="00676AE7"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PON</w:t>
            </w:r>
          </w:p>
        </w:tc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MLAKA</w:t>
            </w:r>
          </w:p>
        </w:tc>
        <w:tc>
          <w:tcPr>
            <w:tcW w:w="1877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VATROGASAC</w:t>
            </w:r>
          </w:p>
        </w:tc>
        <w:tc>
          <w:tcPr>
            <w:tcW w:w="1066" w:type="dxa"/>
          </w:tcPr>
          <w:p w:rsidR="009A26A3" w:rsidRPr="00676AE7" w:rsidRDefault="009A26A3" w:rsidP="00E574CC">
            <w:pPr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2126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9A26A3" w:rsidRPr="00676AE7">
        <w:tc>
          <w:tcPr>
            <w:tcW w:w="1809" w:type="dxa"/>
          </w:tcPr>
          <w:p w:rsidR="009A26A3" w:rsidRPr="00307ABD" w:rsidRDefault="009A26A3" w:rsidP="00E574CC">
            <w:pPr>
              <w:rPr>
                <w:rFonts w:ascii="Arial Narrow" w:hAnsi="Arial Narrow" w:cs="Arial Narrow"/>
                <w:b/>
                <w:bCs/>
              </w:rPr>
            </w:pPr>
            <w:r w:rsidRPr="00307ABD">
              <w:rPr>
                <w:rFonts w:ascii="Arial Narrow" w:hAnsi="Arial Narrow" w:cs="Arial Narrow"/>
                <w:b/>
                <w:bCs/>
              </w:rPr>
              <w:t>PON, 16. kolo</w:t>
            </w:r>
          </w:p>
        </w:tc>
        <w:tc>
          <w:tcPr>
            <w:tcW w:w="1809" w:type="dxa"/>
          </w:tcPr>
          <w:p w:rsidR="009A26A3" w:rsidRPr="00307ABD" w:rsidRDefault="009A26A3" w:rsidP="00E574CC">
            <w:pPr>
              <w:rPr>
                <w:rFonts w:ascii="Arial Narrow" w:hAnsi="Arial Narrow" w:cs="Arial Narrow"/>
                <w:b/>
                <w:bCs/>
              </w:rPr>
            </w:pPr>
            <w:r w:rsidRPr="00307ABD">
              <w:rPr>
                <w:rFonts w:ascii="Arial Narrow" w:hAnsi="Arial Narrow" w:cs="Arial Narrow"/>
                <w:b/>
                <w:bCs/>
              </w:rPr>
              <w:t>KLAS</w:t>
            </w:r>
          </w:p>
        </w:tc>
        <w:tc>
          <w:tcPr>
            <w:tcW w:w="1877" w:type="dxa"/>
          </w:tcPr>
          <w:p w:rsidR="009A26A3" w:rsidRPr="00307ABD" w:rsidRDefault="009A26A3" w:rsidP="00E574CC">
            <w:pPr>
              <w:rPr>
                <w:rFonts w:ascii="Arial Narrow" w:hAnsi="Arial Narrow" w:cs="Arial Narrow"/>
                <w:b/>
                <w:bCs/>
              </w:rPr>
            </w:pPr>
            <w:r w:rsidRPr="00307ABD">
              <w:rPr>
                <w:rFonts w:ascii="Arial Narrow" w:hAnsi="Arial Narrow" w:cs="Arial Narrow"/>
                <w:b/>
                <w:bCs/>
              </w:rPr>
              <w:t>BUNA</w:t>
            </w:r>
          </w:p>
        </w:tc>
        <w:tc>
          <w:tcPr>
            <w:tcW w:w="1066" w:type="dxa"/>
          </w:tcPr>
          <w:p w:rsidR="009A26A3" w:rsidRPr="00307ABD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9A26A3" w:rsidRPr="00307ABD" w:rsidRDefault="009A26A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</w:tbl>
    <w:p w:rsidR="009A26A3" w:rsidRPr="00676AE7" w:rsidRDefault="009A26A3" w:rsidP="00A64D5C">
      <w:pPr>
        <w:rPr>
          <w:rFonts w:ascii="Arial Narrow" w:hAnsi="Arial Narrow" w:cs="Arial Narrow"/>
        </w:rPr>
      </w:pPr>
    </w:p>
    <w:tbl>
      <w:tblPr>
        <w:tblW w:w="86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809"/>
        <w:gridCol w:w="1809"/>
        <w:gridCol w:w="1877"/>
        <w:gridCol w:w="1066"/>
        <w:gridCol w:w="2126"/>
      </w:tblGrid>
      <w:tr w:rsidR="009A26A3" w:rsidRPr="00676AE7">
        <w:tc>
          <w:tcPr>
            <w:tcW w:w="1809" w:type="dxa"/>
            <w:shd w:val="clear" w:color="auto" w:fill="D9D9D9"/>
          </w:tcPr>
          <w:p w:rsidR="009A26A3" w:rsidRPr="00676AE7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26</w:t>
            </w:r>
            <w:r w:rsidRPr="00676AE7">
              <w:rPr>
                <w:rFonts w:ascii="Arial Narrow" w:hAnsi="Arial Narrow" w:cs="Arial Narrow"/>
                <w:b/>
                <w:bCs/>
              </w:rPr>
              <w:t>. KOLO</w:t>
            </w:r>
          </w:p>
        </w:tc>
        <w:tc>
          <w:tcPr>
            <w:tcW w:w="1809" w:type="dxa"/>
            <w:shd w:val="clear" w:color="auto" w:fill="D9D9D9"/>
          </w:tcPr>
          <w:p w:rsidR="009A26A3" w:rsidRPr="00676AE7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14.06. i 17.06.</w:t>
            </w:r>
          </w:p>
        </w:tc>
        <w:tc>
          <w:tcPr>
            <w:tcW w:w="1877" w:type="dxa"/>
            <w:shd w:val="clear" w:color="auto" w:fill="D9D9D9"/>
          </w:tcPr>
          <w:p w:rsidR="009A26A3" w:rsidRPr="00902239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902239">
              <w:rPr>
                <w:rFonts w:ascii="Arial Narrow" w:hAnsi="Arial Narrow" w:cs="Arial Narrow"/>
                <w:b/>
                <w:bCs/>
              </w:rPr>
              <w:t>19,00</w:t>
            </w:r>
          </w:p>
        </w:tc>
        <w:tc>
          <w:tcPr>
            <w:tcW w:w="1066" w:type="dxa"/>
            <w:tcBorders>
              <w:right w:val="nil"/>
            </w:tcBorders>
            <w:shd w:val="clear" w:color="auto" w:fill="D9D9D9"/>
          </w:tcPr>
          <w:p w:rsidR="009A26A3" w:rsidRPr="00236A42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Rez</w:t>
            </w:r>
          </w:p>
        </w:tc>
        <w:tc>
          <w:tcPr>
            <w:tcW w:w="2126" w:type="dxa"/>
            <w:shd w:val="clear" w:color="auto" w:fill="D9D9D9"/>
          </w:tcPr>
          <w:p w:rsidR="009A26A3" w:rsidRPr="00236A42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Sudac</w:t>
            </w:r>
          </w:p>
        </w:tc>
      </w:tr>
      <w:tr w:rsidR="009A26A3" w:rsidRPr="00676AE7"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</w:p>
        </w:tc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VATROGASAC</w:t>
            </w:r>
          </w:p>
        </w:tc>
        <w:tc>
          <w:tcPr>
            <w:tcW w:w="1877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</w:p>
        </w:tc>
        <w:tc>
          <w:tcPr>
            <w:tcW w:w="1066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</w:p>
        </w:tc>
        <w:tc>
          <w:tcPr>
            <w:tcW w:w="2126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</w:p>
        </w:tc>
      </w:tr>
      <w:tr w:rsidR="009A26A3" w:rsidRPr="00676AE7"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 xml:space="preserve">PET, 14.06. </w:t>
            </w:r>
          </w:p>
        </w:tc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KURILOVEC</w:t>
            </w:r>
          </w:p>
        </w:tc>
        <w:tc>
          <w:tcPr>
            <w:tcW w:w="1877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GORICA</w:t>
            </w:r>
          </w:p>
        </w:tc>
        <w:tc>
          <w:tcPr>
            <w:tcW w:w="1066" w:type="dxa"/>
          </w:tcPr>
          <w:p w:rsidR="009A26A3" w:rsidRPr="00676AE7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9A26A3" w:rsidRPr="00676AE7"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PET</w:t>
            </w:r>
          </w:p>
        </w:tc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DINAMO</w:t>
            </w:r>
          </w:p>
        </w:tc>
        <w:tc>
          <w:tcPr>
            <w:tcW w:w="1877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KLAS</w:t>
            </w:r>
          </w:p>
        </w:tc>
        <w:tc>
          <w:tcPr>
            <w:tcW w:w="1066" w:type="dxa"/>
          </w:tcPr>
          <w:p w:rsidR="009A26A3" w:rsidRPr="00676AE7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9A26A3" w:rsidRPr="00676AE7"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PET</w:t>
            </w:r>
          </w:p>
        </w:tc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HRUŠEVEC</w:t>
            </w:r>
          </w:p>
        </w:tc>
        <w:tc>
          <w:tcPr>
            <w:tcW w:w="1877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MLAKA</w:t>
            </w:r>
          </w:p>
        </w:tc>
        <w:tc>
          <w:tcPr>
            <w:tcW w:w="1066" w:type="dxa"/>
          </w:tcPr>
          <w:p w:rsidR="009A26A3" w:rsidRPr="00676AE7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9A26A3" w:rsidRPr="00676AE7"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SUB, 15.06.</w:t>
            </w:r>
          </w:p>
        </w:tc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MRACLIN</w:t>
            </w:r>
          </w:p>
        </w:tc>
        <w:tc>
          <w:tcPr>
            <w:tcW w:w="1877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LEKENIK</w:t>
            </w:r>
          </w:p>
        </w:tc>
        <w:tc>
          <w:tcPr>
            <w:tcW w:w="1066" w:type="dxa"/>
          </w:tcPr>
          <w:p w:rsidR="009A26A3" w:rsidRPr="00676AE7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9A26A3" w:rsidRPr="00676AE7"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PON, 17.06.</w:t>
            </w:r>
          </w:p>
        </w:tc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MLADOST</w:t>
            </w:r>
          </w:p>
        </w:tc>
        <w:tc>
          <w:tcPr>
            <w:tcW w:w="1877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BUNA</w:t>
            </w:r>
          </w:p>
        </w:tc>
        <w:tc>
          <w:tcPr>
            <w:tcW w:w="1066" w:type="dxa"/>
          </w:tcPr>
          <w:p w:rsidR="009A26A3" w:rsidRPr="00676AE7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9A26A3" w:rsidRPr="00676AE7"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PON</w:t>
            </w:r>
          </w:p>
        </w:tc>
        <w:tc>
          <w:tcPr>
            <w:tcW w:w="1809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GRADIĆI</w:t>
            </w:r>
          </w:p>
        </w:tc>
        <w:tc>
          <w:tcPr>
            <w:tcW w:w="1877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VG BOYS</w:t>
            </w:r>
          </w:p>
        </w:tc>
        <w:tc>
          <w:tcPr>
            <w:tcW w:w="1066" w:type="dxa"/>
          </w:tcPr>
          <w:p w:rsidR="009A26A3" w:rsidRPr="00676AE7" w:rsidRDefault="009A26A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9A26A3" w:rsidRPr="00676AE7" w:rsidRDefault="009A26A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</w:tbl>
    <w:p w:rsidR="009A26A3" w:rsidRDefault="009A26A3" w:rsidP="00B71E4E">
      <w:pPr>
        <w:rPr>
          <w:rFonts w:ascii="Arial" w:hAnsi="Arial" w:cs="Arial"/>
        </w:rPr>
      </w:pPr>
    </w:p>
    <w:p w:rsidR="009A26A3" w:rsidRDefault="009A26A3" w:rsidP="00B71E4E">
      <w:pPr>
        <w:rPr>
          <w:rFonts w:ascii="Arial" w:hAnsi="Arial" w:cs="Arial"/>
        </w:rPr>
      </w:pPr>
    </w:p>
    <w:sectPr w:rsidR="009A26A3" w:rsidSect="00C43C27">
      <w:pgSz w:w="11906" w:h="16838"/>
      <w:pgMar w:top="426" w:right="707" w:bottom="851" w:left="1276" w:header="142" w:footer="54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26A3" w:rsidRDefault="009A26A3" w:rsidP="00C13C4C">
      <w:r>
        <w:separator/>
      </w:r>
    </w:p>
  </w:endnote>
  <w:endnote w:type="continuationSeparator" w:id="0">
    <w:p w:rsidR="009A26A3" w:rsidRDefault="009A26A3" w:rsidP="00C13C4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Arial Narrow">
    <w:panose1 w:val="020B050602020203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26A3" w:rsidRDefault="009A26A3" w:rsidP="00C13C4C">
      <w:r>
        <w:separator/>
      </w:r>
    </w:p>
  </w:footnote>
  <w:footnote w:type="continuationSeparator" w:id="0">
    <w:p w:rsidR="009A26A3" w:rsidRDefault="009A26A3" w:rsidP="00C13C4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25274A"/>
    <w:multiLevelType w:val="hybridMultilevel"/>
    <w:tmpl w:val="E0BE5D9C"/>
    <w:lvl w:ilvl="0" w:tplc="7D78D20A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AE67C57"/>
    <w:multiLevelType w:val="hybridMultilevel"/>
    <w:tmpl w:val="BE2EA32C"/>
    <w:lvl w:ilvl="0" w:tplc="041A000F">
      <w:start w:val="1"/>
      <w:numFmt w:val="decimal"/>
      <w:lvlText w:val="%1.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2F725CA7"/>
    <w:multiLevelType w:val="hybridMultilevel"/>
    <w:tmpl w:val="6FE41BD4"/>
    <w:lvl w:ilvl="0" w:tplc="BDE0D502">
      <w:numFmt w:val="bullet"/>
      <w:lvlText w:val="-"/>
      <w:lvlJc w:val="left"/>
      <w:pPr>
        <w:ind w:left="1425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cs="Wingdings" w:hint="default"/>
      </w:rPr>
    </w:lvl>
  </w:abstractNum>
  <w:abstractNum w:abstractNumId="3">
    <w:nsid w:val="33C3040E"/>
    <w:multiLevelType w:val="hybridMultilevel"/>
    <w:tmpl w:val="1C703C50"/>
    <w:lvl w:ilvl="0" w:tplc="CE62096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36C60438"/>
    <w:multiLevelType w:val="hybridMultilevel"/>
    <w:tmpl w:val="A46A25D2"/>
    <w:lvl w:ilvl="0" w:tplc="6D609BB2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370A3E66"/>
    <w:multiLevelType w:val="hybridMultilevel"/>
    <w:tmpl w:val="FCF4B6D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2DD5AA6"/>
    <w:multiLevelType w:val="hybridMultilevel"/>
    <w:tmpl w:val="953247BC"/>
    <w:lvl w:ilvl="0" w:tplc="8DBCD56E">
      <w:start w:val="8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5201236"/>
    <w:multiLevelType w:val="hybridMultilevel"/>
    <w:tmpl w:val="C28C1F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5CA1A1B"/>
    <w:multiLevelType w:val="hybridMultilevel"/>
    <w:tmpl w:val="B8E245A0"/>
    <w:lvl w:ilvl="0" w:tplc="ECAE8250">
      <w:start w:val="5"/>
      <w:numFmt w:val="bullet"/>
      <w:lvlText w:val="-"/>
      <w:lvlJc w:val="left"/>
      <w:pPr>
        <w:ind w:left="141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cs="Wingdings" w:hint="default"/>
      </w:rPr>
    </w:lvl>
  </w:abstractNum>
  <w:abstractNum w:abstractNumId="9">
    <w:nsid w:val="460735C4"/>
    <w:multiLevelType w:val="hybridMultilevel"/>
    <w:tmpl w:val="4F46B51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444761"/>
    <w:multiLevelType w:val="hybridMultilevel"/>
    <w:tmpl w:val="798A3C2C"/>
    <w:lvl w:ilvl="0" w:tplc="A9302922">
      <w:start w:val="5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Arial" w:eastAsia="Times New Roman" w:hAnsi="Aria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cs="Wingdings" w:hint="default"/>
      </w:rPr>
    </w:lvl>
  </w:abstractNum>
  <w:abstractNum w:abstractNumId="11">
    <w:nsid w:val="502C7018"/>
    <w:multiLevelType w:val="hybridMultilevel"/>
    <w:tmpl w:val="B2561B3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58170DC"/>
    <w:multiLevelType w:val="hybridMultilevel"/>
    <w:tmpl w:val="26E8EA84"/>
    <w:lvl w:ilvl="0" w:tplc="480C7D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5C57143"/>
    <w:multiLevelType w:val="hybridMultilevel"/>
    <w:tmpl w:val="E2569E7A"/>
    <w:lvl w:ilvl="0" w:tplc="104EBE44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69301D7A"/>
    <w:multiLevelType w:val="hybridMultilevel"/>
    <w:tmpl w:val="7130C274"/>
    <w:lvl w:ilvl="0" w:tplc="0938FD8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4" w:hanging="360"/>
      </w:pPr>
    </w:lvl>
    <w:lvl w:ilvl="2" w:tplc="041A001B" w:tentative="1">
      <w:start w:val="1"/>
      <w:numFmt w:val="lowerRoman"/>
      <w:lvlText w:val="%3."/>
      <w:lvlJc w:val="right"/>
      <w:pPr>
        <w:ind w:left="2084" w:hanging="180"/>
      </w:pPr>
    </w:lvl>
    <w:lvl w:ilvl="3" w:tplc="041A000F" w:tentative="1">
      <w:start w:val="1"/>
      <w:numFmt w:val="decimal"/>
      <w:lvlText w:val="%4."/>
      <w:lvlJc w:val="left"/>
      <w:pPr>
        <w:ind w:left="2804" w:hanging="360"/>
      </w:pPr>
    </w:lvl>
    <w:lvl w:ilvl="4" w:tplc="041A0019" w:tentative="1">
      <w:start w:val="1"/>
      <w:numFmt w:val="lowerLetter"/>
      <w:lvlText w:val="%5."/>
      <w:lvlJc w:val="left"/>
      <w:pPr>
        <w:ind w:left="3524" w:hanging="360"/>
      </w:pPr>
    </w:lvl>
    <w:lvl w:ilvl="5" w:tplc="041A001B" w:tentative="1">
      <w:start w:val="1"/>
      <w:numFmt w:val="lowerRoman"/>
      <w:lvlText w:val="%6."/>
      <w:lvlJc w:val="right"/>
      <w:pPr>
        <w:ind w:left="4244" w:hanging="180"/>
      </w:pPr>
    </w:lvl>
    <w:lvl w:ilvl="6" w:tplc="041A000F" w:tentative="1">
      <w:start w:val="1"/>
      <w:numFmt w:val="decimal"/>
      <w:lvlText w:val="%7."/>
      <w:lvlJc w:val="left"/>
      <w:pPr>
        <w:ind w:left="4964" w:hanging="360"/>
      </w:pPr>
    </w:lvl>
    <w:lvl w:ilvl="7" w:tplc="041A0019" w:tentative="1">
      <w:start w:val="1"/>
      <w:numFmt w:val="lowerLetter"/>
      <w:lvlText w:val="%8."/>
      <w:lvlJc w:val="left"/>
      <w:pPr>
        <w:ind w:left="5684" w:hanging="360"/>
      </w:pPr>
    </w:lvl>
    <w:lvl w:ilvl="8" w:tplc="041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694120AF"/>
    <w:multiLevelType w:val="hybridMultilevel"/>
    <w:tmpl w:val="929A981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B875D5C"/>
    <w:multiLevelType w:val="hybridMultilevel"/>
    <w:tmpl w:val="0E4E1BCA"/>
    <w:lvl w:ilvl="0" w:tplc="FFFFFFFF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17">
    <w:nsid w:val="6D3273FE"/>
    <w:multiLevelType w:val="singleLevel"/>
    <w:tmpl w:val="4A6EB3CA"/>
    <w:lvl w:ilvl="0">
      <w:numFmt w:val="bullet"/>
      <w:lvlText w:val="-"/>
      <w:lvlJc w:val="left"/>
      <w:pPr>
        <w:tabs>
          <w:tab w:val="num" w:pos="6120"/>
        </w:tabs>
        <w:ind w:left="6120" w:hanging="360"/>
      </w:pPr>
      <w:rPr>
        <w:rFonts w:ascii="Times New Roman" w:hAnsi="Times New Roman" w:cs="Times New Roman" w:hint="default"/>
      </w:rPr>
    </w:lvl>
  </w:abstractNum>
  <w:abstractNum w:abstractNumId="18">
    <w:nsid w:val="6FB82ABA"/>
    <w:multiLevelType w:val="hybridMultilevel"/>
    <w:tmpl w:val="2382A37E"/>
    <w:lvl w:ilvl="0" w:tplc="041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>
    <w:nsid w:val="74B16A8A"/>
    <w:multiLevelType w:val="hybridMultilevel"/>
    <w:tmpl w:val="AA5C3DE8"/>
    <w:lvl w:ilvl="0" w:tplc="D37270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761F547C"/>
    <w:multiLevelType w:val="hybridMultilevel"/>
    <w:tmpl w:val="6E4CD85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DCF4B48"/>
    <w:multiLevelType w:val="hybridMultilevel"/>
    <w:tmpl w:val="C276B4B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7"/>
  </w:num>
  <w:num w:numId="4">
    <w:abstractNumId w:val="8"/>
  </w:num>
  <w:num w:numId="5">
    <w:abstractNumId w:val="19"/>
  </w:num>
  <w:num w:numId="6">
    <w:abstractNumId w:val="7"/>
  </w:num>
  <w:num w:numId="7">
    <w:abstractNumId w:val="2"/>
  </w:num>
  <w:num w:numId="8">
    <w:abstractNumId w:val="17"/>
  </w:num>
  <w:num w:numId="9">
    <w:abstractNumId w:val="3"/>
  </w:num>
  <w:num w:numId="10">
    <w:abstractNumId w:val="16"/>
  </w:num>
  <w:num w:numId="11">
    <w:abstractNumId w:val="5"/>
  </w:num>
  <w:num w:numId="12">
    <w:abstractNumId w:val="12"/>
  </w:num>
  <w:num w:numId="13">
    <w:abstractNumId w:val="1"/>
  </w:num>
  <w:num w:numId="14">
    <w:abstractNumId w:val="9"/>
  </w:num>
  <w:num w:numId="15">
    <w:abstractNumId w:val="11"/>
  </w:num>
  <w:num w:numId="16">
    <w:abstractNumId w:val="21"/>
  </w:num>
  <w:num w:numId="17">
    <w:abstractNumId w:val="14"/>
  </w:num>
  <w:num w:numId="18">
    <w:abstractNumId w:val="6"/>
  </w:num>
  <w:num w:numId="19">
    <w:abstractNumId w:val="18"/>
  </w:num>
  <w:num w:numId="20">
    <w:abstractNumId w:val="20"/>
  </w:num>
  <w:num w:numId="21">
    <w:abstractNumId w:val="15"/>
  </w:num>
  <w:num w:numId="22">
    <w:abstractNumId w:val="4"/>
  </w:num>
  <w:num w:numId="23">
    <w:abstractNumId w:val="13"/>
  </w:num>
  <w:num w:numId="24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defaultTabStop w:val="708"/>
  <w:hyphenationZone w:val="425"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62024"/>
    <w:rsid w:val="000001D1"/>
    <w:rsid w:val="00000BF9"/>
    <w:rsid w:val="00000C3B"/>
    <w:rsid w:val="0000424C"/>
    <w:rsid w:val="00004AEC"/>
    <w:rsid w:val="00005BCC"/>
    <w:rsid w:val="000101F1"/>
    <w:rsid w:val="0001619E"/>
    <w:rsid w:val="00020049"/>
    <w:rsid w:val="0002019F"/>
    <w:rsid w:val="00023968"/>
    <w:rsid w:val="00023989"/>
    <w:rsid w:val="00024D9F"/>
    <w:rsid w:val="00026083"/>
    <w:rsid w:val="0003198A"/>
    <w:rsid w:val="00033DF7"/>
    <w:rsid w:val="000346B7"/>
    <w:rsid w:val="00035C82"/>
    <w:rsid w:val="00035D64"/>
    <w:rsid w:val="000437F4"/>
    <w:rsid w:val="00044311"/>
    <w:rsid w:val="00046274"/>
    <w:rsid w:val="00046C50"/>
    <w:rsid w:val="0005082C"/>
    <w:rsid w:val="00050A19"/>
    <w:rsid w:val="00057BDA"/>
    <w:rsid w:val="0006297F"/>
    <w:rsid w:val="00063518"/>
    <w:rsid w:val="0006517D"/>
    <w:rsid w:val="000654A2"/>
    <w:rsid w:val="00071216"/>
    <w:rsid w:val="00072BB1"/>
    <w:rsid w:val="00072DE8"/>
    <w:rsid w:val="00076529"/>
    <w:rsid w:val="0008144B"/>
    <w:rsid w:val="00081CEC"/>
    <w:rsid w:val="00082814"/>
    <w:rsid w:val="000834F2"/>
    <w:rsid w:val="0008546A"/>
    <w:rsid w:val="00085C69"/>
    <w:rsid w:val="0008628B"/>
    <w:rsid w:val="00086718"/>
    <w:rsid w:val="0009072B"/>
    <w:rsid w:val="00090DE7"/>
    <w:rsid w:val="00090DE8"/>
    <w:rsid w:val="000932ED"/>
    <w:rsid w:val="000A1698"/>
    <w:rsid w:val="000A2997"/>
    <w:rsid w:val="000A2BAD"/>
    <w:rsid w:val="000A46CD"/>
    <w:rsid w:val="000A49E0"/>
    <w:rsid w:val="000A59F7"/>
    <w:rsid w:val="000A5B01"/>
    <w:rsid w:val="000B17A7"/>
    <w:rsid w:val="000B7CB4"/>
    <w:rsid w:val="000B7CDF"/>
    <w:rsid w:val="000C0D51"/>
    <w:rsid w:val="000C2592"/>
    <w:rsid w:val="000C2789"/>
    <w:rsid w:val="000C3847"/>
    <w:rsid w:val="000C49AC"/>
    <w:rsid w:val="000C7D8E"/>
    <w:rsid w:val="000C7EA0"/>
    <w:rsid w:val="000D0F75"/>
    <w:rsid w:val="000D7582"/>
    <w:rsid w:val="000E13BD"/>
    <w:rsid w:val="000E2D77"/>
    <w:rsid w:val="000E4695"/>
    <w:rsid w:val="000E6BB3"/>
    <w:rsid w:val="000E6E16"/>
    <w:rsid w:val="000E7642"/>
    <w:rsid w:val="000F0B24"/>
    <w:rsid w:val="000F32E2"/>
    <w:rsid w:val="000F46AF"/>
    <w:rsid w:val="000F6D7F"/>
    <w:rsid w:val="001005A8"/>
    <w:rsid w:val="001070AC"/>
    <w:rsid w:val="00112EC3"/>
    <w:rsid w:val="0011357D"/>
    <w:rsid w:val="0011441C"/>
    <w:rsid w:val="00116590"/>
    <w:rsid w:val="001170B9"/>
    <w:rsid w:val="00126017"/>
    <w:rsid w:val="00131291"/>
    <w:rsid w:val="00131B9A"/>
    <w:rsid w:val="00134730"/>
    <w:rsid w:val="001404F3"/>
    <w:rsid w:val="00142C38"/>
    <w:rsid w:val="001503FE"/>
    <w:rsid w:val="001521BE"/>
    <w:rsid w:val="00152D49"/>
    <w:rsid w:val="001551F6"/>
    <w:rsid w:val="0015597F"/>
    <w:rsid w:val="00157E9F"/>
    <w:rsid w:val="0016192E"/>
    <w:rsid w:val="00163F81"/>
    <w:rsid w:val="0016570D"/>
    <w:rsid w:val="00166AA2"/>
    <w:rsid w:val="001673BF"/>
    <w:rsid w:val="00174A16"/>
    <w:rsid w:val="0017500B"/>
    <w:rsid w:val="00175B42"/>
    <w:rsid w:val="00176CAF"/>
    <w:rsid w:val="00181C7F"/>
    <w:rsid w:val="00185023"/>
    <w:rsid w:val="001946B5"/>
    <w:rsid w:val="00196AF9"/>
    <w:rsid w:val="00197C9C"/>
    <w:rsid w:val="001A0F00"/>
    <w:rsid w:val="001A10B7"/>
    <w:rsid w:val="001A12D4"/>
    <w:rsid w:val="001A6929"/>
    <w:rsid w:val="001B0B63"/>
    <w:rsid w:val="001B4E7A"/>
    <w:rsid w:val="001B6385"/>
    <w:rsid w:val="001B68A2"/>
    <w:rsid w:val="001B6988"/>
    <w:rsid w:val="001C1B8F"/>
    <w:rsid w:val="001C3310"/>
    <w:rsid w:val="001C40DD"/>
    <w:rsid w:val="001C41E0"/>
    <w:rsid w:val="001D37E7"/>
    <w:rsid w:val="001D5547"/>
    <w:rsid w:val="001D55B2"/>
    <w:rsid w:val="001D6F72"/>
    <w:rsid w:val="001E104D"/>
    <w:rsid w:val="001E4102"/>
    <w:rsid w:val="001E7A2B"/>
    <w:rsid w:val="001E7BE3"/>
    <w:rsid w:val="001F0FD7"/>
    <w:rsid w:val="001F26FC"/>
    <w:rsid w:val="001F33EF"/>
    <w:rsid w:val="001F449D"/>
    <w:rsid w:val="001F5705"/>
    <w:rsid w:val="001F5848"/>
    <w:rsid w:val="001F5BEC"/>
    <w:rsid w:val="001F6BCA"/>
    <w:rsid w:val="00202114"/>
    <w:rsid w:val="0020295B"/>
    <w:rsid w:val="002035F6"/>
    <w:rsid w:val="00204AFC"/>
    <w:rsid w:val="0021497C"/>
    <w:rsid w:val="002152EE"/>
    <w:rsid w:val="0021581F"/>
    <w:rsid w:val="00217909"/>
    <w:rsid w:val="00220CD6"/>
    <w:rsid w:val="00226FF1"/>
    <w:rsid w:val="00227210"/>
    <w:rsid w:val="00227D0B"/>
    <w:rsid w:val="00230B4A"/>
    <w:rsid w:val="002311BE"/>
    <w:rsid w:val="00231AC7"/>
    <w:rsid w:val="0023222C"/>
    <w:rsid w:val="00236922"/>
    <w:rsid w:val="00236A42"/>
    <w:rsid w:val="00237AFA"/>
    <w:rsid w:val="00240688"/>
    <w:rsid w:val="00244948"/>
    <w:rsid w:val="00246D9A"/>
    <w:rsid w:val="002508BF"/>
    <w:rsid w:val="0025562B"/>
    <w:rsid w:val="00256753"/>
    <w:rsid w:val="0025679E"/>
    <w:rsid w:val="002570A1"/>
    <w:rsid w:val="00257ADF"/>
    <w:rsid w:val="00257C53"/>
    <w:rsid w:val="00260103"/>
    <w:rsid w:val="002609FA"/>
    <w:rsid w:val="002617F8"/>
    <w:rsid w:val="00261BB0"/>
    <w:rsid w:val="0026662F"/>
    <w:rsid w:val="00266D83"/>
    <w:rsid w:val="00266F88"/>
    <w:rsid w:val="0027366A"/>
    <w:rsid w:val="002744D3"/>
    <w:rsid w:val="00274CEB"/>
    <w:rsid w:val="00281544"/>
    <w:rsid w:val="00281AB8"/>
    <w:rsid w:val="00281D4D"/>
    <w:rsid w:val="002834D0"/>
    <w:rsid w:val="002860B2"/>
    <w:rsid w:val="0028736B"/>
    <w:rsid w:val="002958CF"/>
    <w:rsid w:val="00295D8F"/>
    <w:rsid w:val="00295DED"/>
    <w:rsid w:val="00296989"/>
    <w:rsid w:val="002A0580"/>
    <w:rsid w:val="002A4C1C"/>
    <w:rsid w:val="002A664E"/>
    <w:rsid w:val="002A700C"/>
    <w:rsid w:val="002B029B"/>
    <w:rsid w:val="002C04D0"/>
    <w:rsid w:val="002C0AEB"/>
    <w:rsid w:val="002C1480"/>
    <w:rsid w:val="002C4C54"/>
    <w:rsid w:val="002C4D40"/>
    <w:rsid w:val="002C51A3"/>
    <w:rsid w:val="002C6294"/>
    <w:rsid w:val="002C7535"/>
    <w:rsid w:val="002D1F8D"/>
    <w:rsid w:val="002D33F7"/>
    <w:rsid w:val="002D497B"/>
    <w:rsid w:val="002D52D6"/>
    <w:rsid w:val="002D594E"/>
    <w:rsid w:val="002E06BE"/>
    <w:rsid w:val="002E0D66"/>
    <w:rsid w:val="002E2D72"/>
    <w:rsid w:val="002F0DD5"/>
    <w:rsid w:val="002F1639"/>
    <w:rsid w:val="002F3ED4"/>
    <w:rsid w:val="003021D0"/>
    <w:rsid w:val="00303651"/>
    <w:rsid w:val="003045CC"/>
    <w:rsid w:val="003046D3"/>
    <w:rsid w:val="00304B18"/>
    <w:rsid w:val="003050B2"/>
    <w:rsid w:val="0030692F"/>
    <w:rsid w:val="00307ABD"/>
    <w:rsid w:val="003164F1"/>
    <w:rsid w:val="0031665C"/>
    <w:rsid w:val="00317170"/>
    <w:rsid w:val="0031718D"/>
    <w:rsid w:val="00321CBF"/>
    <w:rsid w:val="00322386"/>
    <w:rsid w:val="00324EAD"/>
    <w:rsid w:val="0032716F"/>
    <w:rsid w:val="00332B3C"/>
    <w:rsid w:val="00336856"/>
    <w:rsid w:val="00343F81"/>
    <w:rsid w:val="00346BF7"/>
    <w:rsid w:val="00346EFC"/>
    <w:rsid w:val="00347624"/>
    <w:rsid w:val="00347C55"/>
    <w:rsid w:val="00354378"/>
    <w:rsid w:val="00355FB9"/>
    <w:rsid w:val="00361A2F"/>
    <w:rsid w:val="00362024"/>
    <w:rsid w:val="00366562"/>
    <w:rsid w:val="003668E6"/>
    <w:rsid w:val="00367E4E"/>
    <w:rsid w:val="0037060D"/>
    <w:rsid w:val="00370BD5"/>
    <w:rsid w:val="00372621"/>
    <w:rsid w:val="00377C1F"/>
    <w:rsid w:val="003803B6"/>
    <w:rsid w:val="00381E9B"/>
    <w:rsid w:val="00384AD0"/>
    <w:rsid w:val="00385C9B"/>
    <w:rsid w:val="00387D06"/>
    <w:rsid w:val="003925DF"/>
    <w:rsid w:val="00394AF4"/>
    <w:rsid w:val="00397410"/>
    <w:rsid w:val="003A34A6"/>
    <w:rsid w:val="003A5E0F"/>
    <w:rsid w:val="003A64A2"/>
    <w:rsid w:val="003A7417"/>
    <w:rsid w:val="003A7AF1"/>
    <w:rsid w:val="003B059B"/>
    <w:rsid w:val="003B20B8"/>
    <w:rsid w:val="003C041B"/>
    <w:rsid w:val="003C367E"/>
    <w:rsid w:val="003C4CCC"/>
    <w:rsid w:val="003C7226"/>
    <w:rsid w:val="003D17E8"/>
    <w:rsid w:val="003D1B7B"/>
    <w:rsid w:val="003D21A3"/>
    <w:rsid w:val="003D7CCC"/>
    <w:rsid w:val="003E0631"/>
    <w:rsid w:val="003E0BDA"/>
    <w:rsid w:val="003E49EC"/>
    <w:rsid w:val="003E6012"/>
    <w:rsid w:val="003E67C7"/>
    <w:rsid w:val="003E752A"/>
    <w:rsid w:val="003F2F6F"/>
    <w:rsid w:val="004023BB"/>
    <w:rsid w:val="0040294B"/>
    <w:rsid w:val="004050C7"/>
    <w:rsid w:val="00406A44"/>
    <w:rsid w:val="00407BE8"/>
    <w:rsid w:val="004116F4"/>
    <w:rsid w:val="0041206C"/>
    <w:rsid w:val="00416123"/>
    <w:rsid w:val="00423031"/>
    <w:rsid w:val="004232D2"/>
    <w:rsid w:val="00423F2B"/>
    <w:rsid w:val="004257F4"/>
    <w:rsid w:val="004300F7"/>
    <w:rsid w:val="00430231"/>
    <w:rsid w:val="00431B1D"/>
    <w:rsid w:val="00435D33"/>
    <w:rsid w:val="004509F7"/>
    <w:rsid w:val="00452C78"/>
    <w:rsid w:val="0045315A"/>
    <w:rsid w:val="004555CE"/>
    <w:rsid w:val="00461E2C"/>
    <w:rsid w:val="00464862"/>
    <w:rsid w:val="004701D8"/>
    <w:rsid w:val="00474C59"/>
    <w:rsid w:val="00481546"/>
    <w:rsid w:val="00483456"/>
    <w:rsid w:val="0048479C"/>
    <w:rsid w:val="00485E28"/>
    <w:rsid w:val="00486D3F"/>
    <w:rsid w:val="00487B2F"/>
    <w:rsid w:val="00492C1F"/>
    <w:rsid w:val="00493039"/>
    <w:rsid w:val="004971EE"/>
    <w:rsid w:val="004A2A28"/>
    <w:rsid w:val="004A7F65"/>
    <w:rsid w:val="004B0F9D"/>
    <w:rsid w:val="004B306C"/>
    <w:rsid w:val="004B3584"/>
    <w:rsid w:val="004B3EDF"/>
    <w:rsid w:val="004B70FA"/>
    <w:rsid w:val="004B7E9A"/>
    <w:rsid w:val="004C058D"/>
    <w:rsid w:val="004C4809"/>
    <w:rsid w:val="004C589A"/>
    <w:rsid w:val="004C698D"/>
    <w:rsid w:val="004C6DEA"/>
    <w:rsid w:val="004C7856"/>
    <w:rsid w:val="004D0042"/>
    <w:rsid w:val="004D15CF"/>
    <w:rsid w:val="004D1B28"/>
    <w:rsid w:val="004D36BB"/>
    <w:rsid w:val="004D3914"/>
    <w:rsid w:val="004D4756"/>
    <w:rsid w:val="004D62A2"/>
    <w:rsid w:val="004D6308"/>
    <w:rsid w:val="004E3621"/>
    <w:rsid w:val="004E3B6E"/>
    <w:rsid w:val="004E536F"/>
    <w:rsid w:val="004E5759"/>
    <w:rsid w:val="004E60CD"/>
    <w:rsid w:val="004E6C70"/>
    <w:rsid w:val="004E74BE"/>
    <w:rsid w:val="004F01A9"/>
    <w:rsid w:val="004F0932"/>
    <w:rsid w:val="004F1818"/>
    <w:rsid w:val="004F2B20"/>
    <w:rsid w:val="004F6E1F"/>
    <w:rsid w:val="0050491B"/>
    <w:rsid w:val="005106AA"/>
    <w:rsid w:val="005108CF"/>
    <w:rsid w:val="005119CB"/>
    <w:rsid w:val="005127D2"/>
    <w:rsid w:val="00515836"/>
    <w:rsid w:val="00515C30"/>
    <w:rsid w:val="00520656"/>
    <w:rsid w:val="00520743"/>
    <w:rsid w:val="00520BD0"/>
    <w:rsid w:val="00522316"/>
    <w:rsid w:val="00522624"/>
    <w:rsid w:val="00523A62"/>
    <w:rsid w:val="00524547"/>
    <w:rsid w:val="0052650C"/>
    <w:rsid w:val="00527A99"/>
    <w:rsid w:val="0053652C"/>
    <w:rsid w:val="00541542"/>
    <w:rsid w:val="005420F2"/>
    <w:rsid w:val="005457CA"/>
    <w:rsid w:val="005464DD"/>
    <w:rsid w:val="00546D23"/>
    <w:rsid w:val="0055221D"/>
    <w:rsid w:val="00552DE9"/>
    <w:rsid w:val="00557070"/>
    <w:rsid w:val="00560BFE"/>
    <w:rsid w:val="00561579"/>
    <w:rsid w:val="00561A1F"/>
    <w:rsid w:val="005667D8"/>
    <w:rsid w:val="00566BEA"/>
    <w:rsid w:val="0057337D"/>
    <w:rsid w:val="005734E8"/>
    <w:rsid w:val="00575942"/>
    <w:rsid w:val="00581E84"/>
    <w:rsid w:val="005832F5"/>
    <w:rsid w:val="005853B3"/>
    <w:rsid w:val="00585A84"/>
    <w:rsid w:val="00587F99"/>
    <w:rsid w:val="00597080"/>
    <w:rsid w:val="005A1323"/>
    <w:rsid w:val="005A1552"/>
    <w:rsid w:val="005A5793"/>
    <w:rsid w:val="005A7D3E"/>
    <w:rsid w:val="005B0DFB"/>
    <w:rsid w:val="005B2E78"/>
    <w:rsid w:val="005B6954"/>
    <w:rsid w:val="005C634B"/>
    <w:rsid w:val="005D1BEF"/>
    <w:rsid w:val="005D2EA8"/>
    <w:rsid w:val="005D6051"/>
    <w:rsid w:val="005D64C7"/>
    <w:rsid w:val="005E5F01"/>
    <w:rsid w:val="005F07A1"/>
    <w:rsid w:val="005F317F"/>
    <w:rsid w:val="005F61A0"/>
    <w:rsid w:val="005F6C8C"/>
    <w:rsid w:val="005F7ED2"/>
    <w:rsid w:val="0060006F"/>
    <w:rsid w:val="00600446"/>
    <w:rsid w:val="00601A1D"/>
    <w:rsid w:val="006036CE"/>
    <w:rsid w:val="006046F8"/>
    <w:rsid w:val="00605F5E"/>
    <w:rsid w:val="00612C06"/>
    <w:rsid w:val="00613AEE"/>
    <w:rsid w:val="006158CB"/>
    <w:rsid w:val="0061689C"/>
    <w:rsid w:val="006203B8"/>
    <w:rsid w:val="00626554"/>
    <w:rsid w:val="00632E62"/>
    <w:rsid w:val="006350CE"/>
    <w:rsid w:val="00635685"/>
    <w:rsid w:val="00636669"/>
    <w:rsid w:val="00636E15"/>
    <w:rsid w:val="00637447"/>
    <w:rsid w:val="0064308E"/>
    <w:rsid w:val="00644748"/>
    <w:rsid w:val="006448E9"/>
    <w:rsid w:val="0064580D"/>
    <w:rsid w:val="006460C9"/>
    <w:rsid w:val="00652A94"/>
    <w:rsid w:val="0065347C"/>
    <w:rsid w:val="00653887"/>
    <w:rsid w:val="00654038"/>
    <w:rsid w:val="00654561"/>
    <w:rsid w:val="00654BC8"/>
    <w:rsid w:val="00664E1C"/>
    <w:rsid w:val="006730EB"/>
    <w:rsid w:val="00676AE7"/>
    <w:rsid w:val="0068037B"/>
    <w:rsid w:val="0068113D"/>
    <w:rsid w:val="00683897"/>
    <w:rsid w:val="00684A77"/>
    <w:rsid w:val="006853ED"/>
    <w:rsid w:val="00686A3C"/>
    <w:rsid w:val="00691E0D"/>
    <w:rsid w:val="00692F3E"/>
    <w:rsid w:val="00694455"/>
    <w:rsid w:val="006A2424"/>
    <w:rsid w:val="006A3224"/>
    <w:rsid w:val="006A5C0B"/>
    <w:rsid w:val="006A5D15"/>
    <w:rsid w:val="006B152D"/>
    <w:rsid w:val="006C3AA3"/>
    <w:rsid w:val="006C4EB2"/>
    <w:rsid w:val="006C7829"/>
    <w:rsid w:val="006D04FA"/>
    <w:rsid w:val="006D14E3"/>
    <w:rsid w:val="006D2947"/>
    <w:rsid w:val="006D395F"/>
    <w:rsid w:val="006D47F2"/>
    <w:rsid w:val="006E07BA"/>
    <w:rsid w:val="006E5BFE"/>
    <w:rsid w:val="006E6CE7"/>
    <w:rsid w:val="006E6DF6"/>
    <w:rsid w:val="006E76AF"/>
    <w:rsid w:val="006E7862"/>
    <w:rsid w:val="006F052B"/>
    <w:rsid w:val="006F2E47"/>
    <w:rsid w:val="006F3476"/>
    <w:rsid w:val="006F5612"/>
    <w:rsid w:val="006F6EB5"/>
    <w:rsid w:val="007037A3"/>
    <w:rsid w:val="00704758"/>
    <w:rsid w:val="00704B2F"/>
    <w:rsid w:val="00707AE6"/>
    <w:rsid w:val="007105C5"/>
    <w:rsid w:val="00712CF1"/>
    <w:rsid w:val="0072066A"/>
    <w:rsid w:val="007208C4"/>
    <w:rsid w:val="00722B09"/>
    <w:rsid w:val="00722C6C"/>
    <w:rsid w:val="00724E4B"/>
    <w:rsid w:val="00725149"/>
    <w:rsid w:val="00730D28"/>
    <w:rsid w:val="00733954"/>
    <w:rsid w:val="007440E9"/>
    <w:rsid w:val="0074442A"/>
    <w:rsid w:val="0074460C"/>
    <w:rsid w:val="00746F5D"/>
    <w:rsid w:val="0075197E"/>
    <w:rsid w:val="007535A3"/>
    <w:rsid w:val="00755116"/>
    <w:rsid w:val="007575B8"/>
    <w:rsid w:val="00760FFF"/>
    <w:rsid w:val="0076759B"/>
    <w:rsid w:val="00770473"/>
    <w:rsid w:val="007732E8"/>
    <w:rsid w:val="0077353D"/>
    <w:rsid w:val="00773A99"/>
    <w:rsid w:val="00773AEE"/>
    <w:rsid w:val="00776352"/>
    <w:rsid w:val="007768DF"/>
    <w:rsid w:val="0078146D"/>
    <w:rsid w:val="0078321C"/>
    <w:rsid w:val="007869EA"/>
    <w:rsid w:val="00786E99"/>
    <w:rsid w:val="007878B9"/>
    <w:rsid w:val="00791AE2"/>
    <w:rsid w:val="00795B0B"/>
    <w:rsid w:val="00797ABF"/>
    <w:rsid w:val="007A5690"/>
    <w:rsid w:val="007A570D"/>
    <w:rsid w:val="007A5D00"/>
    <w:rsid w:val="007A71C4"/>
    <w:rsid w:val="007A7727"/>
    <w:rsid w:val="007B33AB"/>
    <w:rsid w:val="007B42EA"/>
    <w:rsid w:val="007B5C7A"/>
    <w:rsid w:val="007B69D4"/>
    <w:rsid w:val="007B72BC"/>
    <w:rsid w:val="007B7680"/>
    <w:rsid w:val="007C1E7D"/>
    <w:rsid w:val="007C3391"/>
    <w:rsid w:val="007C367D"/>
    <w:rsid w:val="007C6930"/>
    <w:rsid w:val="007D1039"/>
    <w:rsid w:val="007D60F6"/>
    <w:rsid w:val="007D795F"/>
    <w:rsid w:val="007E11ED"/>
    <w:rsid w:val="007E5923"/>
    <w:rsid w:val="007E6130"/>
    <w:rsid w:val="007E6BFF"/>
    <w:rsid w:val="007F3367"/>
    <w:rsid w:val="007F3B8B"/>
    <w:rsid w:val="007F6F8C"/>
    <w:rsid w:val="007F77F5"/>
    <w:rsid w:val="008018E6"/>
    <w:rsid w:val="00804B8B"/>
    <w:rsid w:val="00806B90"/>
    <w:rsid w:val="008074AD"/>
    <w:rsid w:val="008136CF"/>
    <w:rsid w:val="008141F8"/>
    <w:rsid w:val="00815C7F"/>
    <w:rsid w:val="008174D9"/>
    <w:rsid w:val="0082662C"/>
    <w:rsid w:val="00826775"/>
    <w:rsid w:val="00831E15"/>
    <w:rsid w:val="00834C0A"/>
    <w:rsid w:val="00837246"/>
    <w:rsid w:val="00837EF8"/>
    <w:rsid w:val="00841967"/>
    <w:rsid w:val="00843BBA"/>
    <w:rsid w:val="00844DCA"/>
    <w:rsid w:val="00845C8C"/>
    <w:rsid w:val="008460C8"/>
    <w:rsid w:val="008478AE"/>
    <w:rsid w:val="008504D0"/>
    <w:rsid w:val="00852B9E"/>
    <w:rsid w:val="0085376B"/>
    <w:rsid w:val="00853ED7"/>
    <w:rsid w:val="00854AD0"/>
    <w:rsid w:val="00866951"/>
    <w:rsid w:val="00873742"/>
    <w:rsid w:val="00874818"/>
    <w:rsid w:val="0087522D"/>
    <w:rsid w:val="00876ADD"/>
    <w:rsid w:val="00880CB0"/>
    <w:rsid w:val="00883164"/>
    <w:rsid w:val="00884D03"/>
    <w:rsid w:val="00885CBD"/>
    <w:rsid w:val="00890637"/>
    <w:rsid w:val="008915E5"/>
    <w:rsid w:val="008943C0"/>
    <w:rsid w:val="00895CC0"/>
    <w:rsid w:val="00896FB6"/>
    <w:rsid w:val="00897753"/>
    <w:rsid w:val="008A3E1A"/>
    <w:rsid w:val="008A5210"/>
    <w:rsid w:val="008A52EB"/>
    <w:rsid w:val="008B366D"/>
    <w:rsid w:val="008B39FF"/>
    <w:rsid w:val="008B6F74"/>
    <w:rsid w:val="008C6885"/>
    <w:rsid w:val="008C75C9"/>
    <w:rsid w:val="008C7D56"/>
    <w:rsid w:val="008D2F29"/>
    <w:rsid w:val="008D2F83"/>
    <w:rsid w:val="008D3A7B"/>
    <w:rsid w:val="008D3DFE"/>
    <w:rsid w:val="008D5E54"/>
    <w:rsid w:val="008D75E1"/>
    <w:rsid w:val="008D784D"/>
    <w:rsid w:val="008D7ADE"/>
    <w:rsid w:val="008E02C8"/>
    <w:rsid w:val="008E1654"/>
    <w:rsid w:val="008E25C2"/>
    <w:rsid w:val="008E52AE"/>
    <w:rsid w:val="008E61FA"/>
    <w:rsid w:val="008F07B3"/>
    <w:rsid w:val="008F35DE"/>
    <w:rsid w:val="008F3D4E"/>
    <w:rsid w:val="008F43ED"/>
    <w:rsid w:val="008F5C57"/>
    <w:rsid w:val="008F5D2A"/>
    <w:rsid w:val="009006F0"/>
    <w:rsid w:val="0090086D"/>
    <w:rsid w:val="00902239"/>
    <w:rsid w:val="00903425"/>
    <w:rsid w:val="009037F2"/>
    <w:rsid w:val="0090571D"/>
    <w:rsid w:val="00905F4C"/>
    <w:rsid w:val="00905F7D"/>
    <w:rsid w:val="0090616F"/>
    <w:rsid w:val="00907421"/>
    <w:rsid w:val="009101CA"/>
    <w:rsid w:val="00910EF7"/>
    <w:rsid w:val="00914413"/>
    <w:rsid w:val="00914745"/>
    <w:rsid w:val="00914EE3"/>
    <w:rsid w:val="00915DF2"/>
    <w:rsid w:val="00917E05"/>
    <w:rsid w:val="00920F25"/>
    <w:rsid w:val="00921784"/>
    <w:rsid w:val="00921BAB"/>
    <w:rsid w:val="00922375"/>
    <w:rsid w:val="009229D4"/>
    <w:rsid w:val="00922D64"/>
    <w:rsid w:val="009262F7"/>
    <w:rsid w:val="00927543"/>
    <w:rsid w:val="00927F14"/>
    <w:rsid w:val="0093292D"/>
    <w:rsid w:val="009331A6"/>
    <w:rsid w:val="00934C63"/>
    <w:rsid w:val="00935062"/>
    <w:rsid w:val="00937747"/>
    <w:rsid w:val="009417B8"/>
    <w:rsid w:val="009430BC"/>
    <w:rsid w:val="00943D70"/>
    <w:rsid w:val="009450ED"/>
    <w:rsid w:val="00946966"/>
    <w:rsid w:val="0094705D"/>
    <w:rsid w:val="00950F55"/>
    <w:rsid w:val="0095271B"/>
    <w:rsid w:val="00952769"/>
    <w:rsid w:val="00954EF0"/>
    <w:rsid w:val="0095566A"/>
    <w:rsid w:val="00957825"/>
    <w:rsid w:val="0096078D"/>
    <w:rsid w:val="00960AD7"/>
    <w:rsid w:val="009650C0"/>
    <w:rsid w:val="00970B1A"/>
    <w:rsid w:val="0097188A"/>
    <w:rsid w:val="00972DCD"/>
    <w:rsid w:val="009758A2"/>
    <w:rsid w:val="009770C4"/>
    <w:rsid w:val="00980F4E"/>
    <w:rsid w:val="0098160C"/>
    <w:rsid w:val="0098264C"/>
    <w:rsid w:val="009828AF"/>
    <w:rsid w:val="009841C7"/>
    <w:rsid w:val="0098443D"/>
    <w:rsid w:val="00986BA0"/>
    <w:rsid w:val="0099385F"/>
    <w:rsid w:val="0099591F"/>
    <w:rsid w:val="009967DB"/>
    <w:rsid w:val="00996E05"/>
    <w:rsid w:val="009A26A3"/>
    <w:rsid w:val="009A28C6"/>
    <w:rsid w:val="009B14F0"/>
    <w:rsid w:val="009B296C"/>
    <w:rsid w:val="009B3955"/>
    <w:rsid w:val="009B44FD"/>
    <w:rsid w:val="009B6253"/>
    <w:rsid w:val="009B6F27"/>
    <w:rsid w:val="009C0631"/>
    <w:rsid w:val="009C1BBC"/>
    <w:rsid w:val="009C45F6"/>
    <w:rsid w:val="009C6321"/>
    <w:rsid w:val="009D0327"/>
    <w:rsid w:val="009D111E"/>
    <w:rsid w:val="009D1CBD"/>
    <w:rsid w:val="009D2127"/>
    <w:rsid w:val="009D2D2C"/>
    <w:rsid w:val="009D4A33"/>
    <w:rsid w:val="009D6B92"/>
    <w:rsid w:val="009D7C45"/>
    <w:rsid w:val="009E13E5"/>
    <w:rsid w:val="009E341B"/>
    <w:rsid w:val="009E5EF0"/>
    <w:rsid w:val="009E6070"/>
    <w:rsid w:val="009F4804"/>
    <w:rsid w:val="009F6C7B"/>
    <w:rsid w:val="009F7716"/>
    <w:rsid w:val="00A01684"/>
    <w:rsid w:val="00A01B20"/>
    <w:rsid w:val="00A02A31"/>
    <w:rsid w:val="00A03407"/>
    <w:rsid w:val="00A07961"/>
    <w:rsid w:val="00A079C9"/>
    <w:rsid w:val="00A116E5"/>
    <w:rsid w:val="00A1747D"/>
    <w:rsid w:val="00A200AA"/>
    <w:rsid w:val="00A225F1"/>
    <w:rsid w:val="00A2358F"/>
    <w:rsid w:val="00A239A8"/>
    <w:rsid w:val="00A24030"/>
    <w:rsid w:val="00A24903"/>
    <w:rsid w:val="00A31545"/>
    <w:rsid w:val="00A32A47"/>
    <w:rsid w:val="00A32D81"/>
    <w:rsid w:val="00A3374C"/>
    <w:rsid w:val="00A34008"/>
    <w:rsid w:val="00A34903"/>
    <w:rsid w:val="00A34D65"/>
    <w:rsid w:val="00A373E8"/>
    <w:rsid w:val="00A42E90"/>
    <w:rsid w:val="00A435E2"/>
    <w:rsid w:val="00A44719"/>
    <w:rsid w:val="00A44E2B"/>
    <w:rsid w:val="00A457F6"/>
    <w:rsid w:val="00A46FFC"/>
    <w:rsid w:val="00A470AF"/>
    <w:rsid w:val="00A51412"/>
    <w:rsid w:val="00A55CBA"/>
    <w:rsid w:val="00A569FF"/>
    <w:rsid w:val="00A56B4A"/>
    <w:rsid w:val="00A57141"/>
    <w:rsid w:val="00A61E66"/>
    <w:rsid w:val="00A64D5C"/>
    <w:rsid w:val="00A662ED"/>
    <w:rsid w:val="00A67379"/>
    <w:rsid w:val="00A70D1D"/>
    <w:rsid w:val="00A722EA"/>
    <w:rsid w:val="00A72CE3"/>
    <w:rsid w:val="00A742F5"/>
    <w:rsid w:val="00A752EB"/>
    <w:rsid w:val="00A75BDC"/>
    <w:rsid w:val="00A75C04"/>
    <w:rsid w:val="00A769D5"/>
    <w:rsid w:val="00A826F4"/>
    <w:rsid w:val="00A92161"/>
    <w:rsid w:val="00A94A58"/>
    <w:rsid w:val="00A94C61"/>
    <w:rsid w:val="00AA0EF0"/>
    <w:rsid w:val="00AA3A14"/>
    <w:rsid w:val="00AA4064"/>
    <w:rsid w:val="00AA46C9"/>
    <w:rsid w:val="00AA566E"/>
    <w:rsid w:val="00AB261A"/>
    <w:rsid w:val="00AB2B26"/>
    <w:rsid w:val="00AB3885"/>
    <w:rsid w:val="00AB78F0"/>
    <w:rsid w:val="00AC069F"/>
    <w:rsid w:val="00AC0D93"/>
    <w:rsid w:val="00AC0E91"/>
    <w:rsid w:val="00AC1977"/>
    <w:rsid w:val="00AC38FF"/>
    <w:rsid w:val="00AC44E2"/>
    <w:rsid w:val="00AC7901"/>
    <w:rsid w:val="00AC79DD"/>
    <w:rsid w:val="00AD3E5F"/>
    <w:rsid w:val="00AD5CB6"/>
    <w:rsid w:val="00AD64B2"/>
    <w:rsid w:val="00AE48FB"/>
    <w:rsid w:val="00AE4D8F"/>
    <w:rsid w:val="00AF1F94"/>
    <w:rsid w:val="00AF5671"/>
    <w:rsid w:val="00AF6964"/>
    <w:rsid w:val="00B0100C"/>
    <w:rsid w:val="00B05EDC"/>
    <w:rsid w:val="00B11B28"/>
    <w:rsid w:val="00B24D4C"/>
    <w:rsid w:val="00B25F2D"/>
    <w:rsid w:val="00B261AE"/>
    <w:rsid w:val="00B30E5F"/>
    <w:rsid w:val="00B31494"/>
    <w:rsid w:val="00B315B8"/>
    <w:rsid w:val="00B34843"/>
    <w:rsid w:val="00B37516"/>
    <w:rsid w:val="00B3785B"/>
    <w:rsid w:val="00B45B17"/>
    <w:rsid w:val="00B460C4"/>
    <w:rsid w:val="00B46A72"/>
    <w:rsid w:val="00B51CEA"/>
    <w:rsid w:val="00B5260F"/>
    <w:rsid w:val="00B52781"/>
    <w:rsid w:val="00B5460C"/>
    <w:rsid w:val="00B555A1"/>
    <w:rsid w:val="00B55A79"/>
    <w:rsid w:val="00B5654F"/>
    <w:rsid w:val="00B56942"/>
    <w:rsid w:val="00B57707"/>
    <w:rsid w:val="00B626D9"/>
    <w:rsid w:val="00B62913"/>
    <w:rsid w:val="00B6486D"/>
    <w:rsid w:val="00B64BEE"/>
    <w:rsid w:val="00B67BDA"/>
    <w:rsid w:val="00B70DFD"/>
    <w:rsid w:val="00B71E4E"/>
    <w:rsid w:val="00B729A5"/>
    <w:rsid w:val="00B7336E"/>
    <w:rsid w:val="00B75FBB"/>
    <w:rsid w:val="00B81D81"/>
    <w:rsid w:val="00B81EB0"/>
    <w:rsid w:val="00B8475F"/>
    <w:rsid w:val="00B87B3E"/>
    <w:rsid w:val="00B9258B"/>
    <w:rsid w:val="00B942B6"/>
    <w:rsid w:val="00BA3343"/>
    <w:rsid w:val="00BA6F99"/>
    <w:rsid w:val="00BB051C"/>
    <w:rsid w:val="00BB7C18"/>
    <w:rsid w:val="00BB7D89"/>
    <w:rsid w:val="00BC101C"/>
    <w:rsid w:val="00BC1796"/>
    <w:rsid w:val="00BC5C4B"/>
    <w:rsid w:val="00BC5E08"/>
    <w:rsid w:val="00BC717E"/>
    <w:rsid w:val="00BD0D7E"/>
    <w:rsid w:val="00BD36DF"/>
    <w:rsid w:val="00BD6B8F"/>
    <w:rsid w:val="00BE0CD3"/>
    <w:rsid w:val="00BE389F"/>
    <w:rsid w:val="00BE3D36"/>
    <w:rsid w:val="00BE6895"/>
    <w:rsid w:val="00BE7876"/>
    <w:rsid w:val="00BF065A"/>
    <w:rsid w:val="00C06122"/>
    <w:rsid w:val="00C075E7"/>
    <w:rsid w:val="00C07A0C"/>
    <w:rsid w:val="00C11D47"/>
    <w:rsid w:val="00C13C4C"/>
    <w:rsid w:val="00C14432"/>
    <w:rsid w:val="00C178A0"/>
    <w:rsid w:val="00C17DB2"/>
    <w:rsid w:val="00C21FA8"/>
    <w:rsid w:val="00C21FD8"/>
    <w:rsid w:val="00C25C87"/>
    <w:rsid w:val="00C3295E"/>
    <w:rsid w:val="00C34401"/>
    <w:rsid w:val="00C358CB"/>
    <w:rsid w:val="00C36239"/>
    <w:rsid w:val="00C3745A"/>
    <w:rsid w:val="00C40305"/>
    <w:rsid w:val="00C43A5D"/>
    <w:rsid w:val="00C43C27"/>
    <w:rsid w:val="00C44842"/>
    <w:rsid w:val="00C448FA"/>
    <w:rsid w:val="00C52178"/>
    <w:rsid w:val="00C539D6"/>
    <w:rsid w:val="00C5461B"/>
    <w:rsid w:val="00C54CC1"/>
    <w:rsid w:val="00C55859"/>
    <w:rsid w:val="00C64702"/>
    <w:rsid w:val="00C66F73"/>
    <w:rsid w:val="00C708FF"/>
    <w:rsid w:val="00C804D9"/>
    <w:rsid w:val="00C81FFB"/>
    <w:rsid w:val="00C82962"/>
    <w:rsid w:val="00C84AE6"/>
    <w:rsid w:val="00C862EC"/>
    <w:rsid w:val="00C90411"/>
    <w:rsid w:val="00C90D4D"/>
    <w:rsid w:val="00C927C0"/>
    <w:rsid w:val="00C93794"/>
    <w:rsid w:val="00C93A8B"/>
    <w:rsid w:val="00C94103"/>
    <w:rsid w:val="00C956BA"/>
    <w:rsid w:val="00C95C51"/>
    <w:rsid w:val="00CA3DA1"/>
    <w:rsid w:val="00CA6408"/>
    <w:rsid w:val="00CA7159"/>
    <w:rsid w:val="00CC07C4"/>
    <w:rsid w:val="00CC2580"/>
    <w:rsid w:val="00CC35AF"/>
    <w:rsid w:val="00CC6C56"/>
    <w:rsid w:val="00CD1641"/>
    <w:rsid w:val="00CD185D"/>
    <w:rsid w:val="00CD1E43"/>
    <w:rsid w:val="00CD2569"/>
    <w:rsid w:val="00CD4B3A"/>
    <w:rsid w:val="00CD7FF4"/>
    <w:rsid w:val="00CE475F"/>
    <w:rsid w:val="00CE5399"/>
    <w:rsid w:val="00CF3879"/>
    <w:rsid w:val="00CF4FAA"/>
    <w:rsid w:val="00D0370A"/>
    <w:rsid w:val="00D0469D"/>
    <w:rsid w:val="00D0561B"/>
    <w:rsid w:val="00D12EFA"/>
    <w:rsid w:val="00D13AC8"/>
    <w:rsid w:val="00D14A29"/>
    <w:rsid w:val="00D17C57"/>
    <w:rsid w:val="00D2205D"/>
    <w:rsid w:val="00D22FBC"/>
    <w:rsid w:val="00D23317"/>
    <w:rsid w:val="00D26B80"/>
    <w:rsid w:val="00D26C1E"/>
    <w:rsid w:val="00D275C3"/>
    <w:rsid w:val="00D31F2A"/>
    <w:rsid w:val="00D32113"/>
    <w:rsid w:val="00D32789"/>
    <w:rsid w:val="00D33459"/>
    <w:rsid w:val="00D335D3"/>
    <w:rsid w:val="00D37417"/>
    <w:rsid w:val="00D41118"/>
    <w:rsid w:val="00D411F1"/>
    <w:rsid w:val="00D41E3E"/>
    <w:rsid w:val="00D442B0"/>
    <w:rsid w:val="00D469C8"/>
    <w:rsid w:val="00D46DA2"/>
    <w:rsid w:val="00D4751D"/>
    <w:rsid w:val="00D47C0C"/>
    <w:rsid w:val="00D51DDB"/>
    <w:rsid w:val="00D528BB"/>
    <w:rsid w:val="00D53CE2"/>
    <w:rsid w:val="00D54213"/>
    <w:rsid w:val="00D60E41"/>
    <w:rsid w:val="00D63458"/>
    <w:rsid w:val="00D63DE1"/>
    <w:rsid w:val="00D671A7"/>
    <w:rsid w:val="00D744F8"/>
    <w:rsid w:val="00D76B6D"/>
    <w:rsid w:val="00D776D3"/>
    <w:rsid w:val="00D907EF"/>
    <w:rsid w:val="00D90EEF"/>
    <w:rsid w:val="00D92C25"/>
    <w:rsid w:val="00D92D26"/>
    <w:rsid w:val="00D957D2"/>
    <w:rsid w:val="00D9596C"/>
    <w:rsid w:val="00D963D2"/>
    <w:rsid w:val="00D966A4"/>
    <w:rsid w:val="00D9770E"/>
    <w:rsid w:val="00DA2EEA"/>
    <w:rsid w:val="00DA45DD"/>
    <w:rsid w:val="00DA4603"/>
    <w:rsid w:val="00DA481E"/>
    <w:rsid w:val="00DA55E9"/>
    <w:rsid w:val="00DA7803"/>
    <w:rsid w:val="00DA78E2"/>
    <w:rsid w:val="00DB1050"/>
    <w:rsid w:val="00DB1750"/>
    <w:rsid w:val="00DB2580"/>
    <w:rsid w:val="00DB3056"/>
    <w:rsid w:val="00DB62D3"/>
    <w:rsid w:val="00DC143F"/>
    <w:rsid w:val="00DC41A9"/>
    <w:rsid w:val="00DC5E4B"/>
    <w:rsid w:val="00DC644B"/>
    <w:rsid w:val="00DC6B25"/>
    <w:rsid w:val="00DD4941"/>
    <w:rsid w:val="00DD560B"/>
    <w:rsid w:val="00DD72D3"/>
    <w:rsid w:val="00DE1A4F"/>
    <w:rsid w:val="00DE2345"/>
    <w:rsid w:val="00DE4526"/>
    <w:rsid w:val="00DE4C2F"/>
    <w:rsid w:val="00DE6371"/>
    <w:rsid w:val="00DE6A93"/>
    <w:rsid w:val="00DE6EEF"/>
    <w:rsid w:val="00DF045A"/>
    <w:rsid w:val="00DF0658"/>
    <w:rsid w:val="00DF0761"/>
    <w:rsid w:val="00DF0D8E"/>
    <w:rsid w:val="00DF0F65"/>
    <w:rsid w:val="00DF25CE"/>
    <w:rsid w:val="00DF420C"/>
    <w:rsid w:val="00DF4F0A"/>
    <w:rsid w:val="00DF7950"/>
    <w:rsid w:val="00E015FE"/>
    <w:rsid w:val="00E02616"/>
    <w:rsid w:val="00E044EF"/>
    <w:rsid w:val="00E07C9F"/>
    <w:rsid w:val="00E11995"/>
    <w:rsid w:val="00E15198"/>
    <w:rsid w:val="00E22CE6"/>
    <w:rsid w:val="00E25A5A"/>
    <w:rsid w:val="00E25E57"/>
    <w:rsid w:val="00E33D5B"/>
    <w:rsid w:val="00E40CAC"/>
    <w:rsid w:val="00E4174B"/>
    <w:rsid w:val="00E42E4D"/>
    <w:rsid w:val="00E43470"/>
    <w:rsid w:val="00E45E2D"/>
    <w:rsid w:val="00E46893"/>
    <w:rsid w:val="00E47264"/>
    <w:rsid w:val="00E55C21"/>
    <w:rsid w:val="00E562E9"/>
    <w:rsid w:val="00E574CC"/>
    <w:rsid w:val="00E66D06"/>
    <w:rsid w:val="00E74C7E"/>
    <w:rsid w:val="00E756F6"/>
    <w:rsid w:val="00E770C1"/>
    <w:rsid w:val="00E80E0A"/>
    <w:rsid w:val="00E84C8F"/>
    <w:rsid w:val="00E939AF"/>
    <w:rsid w:val="00E9439F"/>
    <w:rsid w:val="00E979FF"/>
    <w:rsid w:val="00E97D83"/>
    <w:rsid w:val="00EA39CB"/>
    <w:rsid w:val="00EA5643"/>
    <w:rsid w:val="00EA65A5"/>
    <w:rsid w:val="00EA70DA"/>
    <w:rsid w:val="00EB1AA6"/>
    <w:rsid w:val="00EB4EF2"/>
    <w:rsid w:val="00EB6F76"/>
    <w:rsid w:val="00EB76CD"/>
    <w:rsid w:val="00EC0BA6"/>
    <w:rsid w:val="00EC0BF1"/>
    <w:rsid w:val="00EC1E28"/>
    <w:rsid w:val="00EC1F74"/>
    <w:rsid w:val="00EC2099"/>
    <w:rsid w:val="00EC5ACB"/>
    <w:rsid w:val="00EC5CB8"/>
    <w:rsid w:val="00EC6C27"/>
    <w:rsid w:val="00EC6F70"/>
    <w:rsid w:val="00ED1A1C"/>
    <w:rsid w:val="00ED1AD5"/>
    <w:rsid w:val="00ED2AF1"/>
    <w:rsid w:val="00ED361D"/>
    <w:rsid w:val="00ED3B1A"/>
    <w:rsid w:val="00ED6450"/>
    <w:rsid w:val="00ED7ED1"/>
    <w:rsid w:val="00EE130F"/>
    <w:rsid w:val="00EE389B"/>
    <w:rsid w:val="00EF3167"/>
    <w:rsid w:val="00EF346D"/>
    <w:rsid w:val="00EF410A"/>
    <w:rsid w:val="00EF4213"/>
    <w:rsid w:val="00EF609B"/>
    <w:rsid w:val="00F00597"/>
    <w:rsid w:val="00F01E7E"/>
    <w:rsid w:val="00F03BAF"/>
    <w:rsid w:val="00F03FC8"/>
    <w:rsid w:val="00F04F81"/>
    <w:rsid w:val="00F06FC1"/>
    <w:rsid w:val="00F0714C"/>
    <w:rsid w:val="00F07812"/>
    <w:rsid w:val="00F134BD"/>
    <w:rsid w:val="00F14A50"/>
    <w:rsid w:val="00F17C80"/>
    <w:rsid w:val="00F255D5"/>
    <w:rsid w:val="00F256DE"/>
    <w:rsid w:val="00F27742"/>
    <w:rsid w:val="00F303A4"/>
    <w:rsid w:val="00F30B21"/>
    <w:rsid w:val="00F30E1B"/>
    <w:rsid w:val="00F3561A"/>
    <w:rsid w:val="00F36F1B"/>
    <w:rsid w:val="00F40979"/>
    <w:rsid w:val="00F42F45"/>
    <w:rsid w:val="00F51F5A"/>
    <w:rsid w:val="00F543CA"/>
    <w:rsid w:val="00F54A8C"/>
    <w:rsid w:val="00F55A48"/>
    <w:rsid w:val="00F56DE3"/>
    <w:rsid w:val="00F60E7B"/>
    <w:rsid w:val="00F62244"/>
    <w:rsid w:val="00F62783"/>
    <w:rsid w:val="00F701C0"/>
    <w:rsid w:val="00F70941"/>
    <w:rsid w:val="00F724EE"/>
    <w:rsid w:val="00F7281C"/>
    <w:rsid w:val="00F76012"/>
    <w:rsid w:val="00F80249"/>
    <w:rsid w:val="00F81F72"/>
    <w:rsid w:val="00F85146"/>
    <w:rsid w:val="00F86D6A"/>
    <w:rsid w:val="00F87227"/>
    <w:rsid w:val="00F87994"/>
    <w:rsid w:val="00F87ECF"/>
    <w:rsid w:val="00F91102"/>
    <w:rsid w:val="00F9215E"/>
    <w:rsid w:val="00F94D0F"/>
    <w:rsid w:val="00F969E4"/>
    <w:rsid w:val="00F971F3"/>
    <w:rsid w:val="00FA26E9"/>
    <w:rsid w:val="00FA324B"/>
    <w:rsid w:val="00FA6191"/>
    <w:rsid w:val="00FA6E51"/>
    <w:rsid w:val="00FA6F5F"/>
    <w:rsid w:val="00FA7784"/>
    <w:rsid w:val="00FB3762"/>
    <w:rsid w:val="00FB6427"/>
    <w:rsid w:val="00FC0788"/>
    <w:rsid w:val="00FC0A01"/>
    <w:rsid w:val="00FC1544"/>
    <w:rsid w:val="00FC193E"/>
    <w:rsid w:val="00FC3DBE"/>
    <w:rsid w:val="00FC4419"/>
    <w:rsid w:val="00FC6094"/>
    <w:rsid w:val="00FD25C6"/>
    <w:rsid w:val="00FD5499"/>
    <w:rsid w:val="00FD5ECA"/>
    <w:rsid w:val="00FE19B9"/>
    <w:rsid w:val="00FE2AF1"/>
    <w:rsid w:val="00FE4A0F"/>
    <w:rsid w:val="00FE57AB"/>
    <w:rsid w:val="00FE5A73"/>
    <w:rsid w:val="00FF0566"/>
    <w:rsid w:val="00FF0F3E"/>
    <w:rsid w:val="00FF3167"/>
    <w:rsid w:val="00FF3C3E"/>
    <w:rsid w:val="00FF5F3D"/>
    <w:rsid w:val="00FF6DFB"/>
    <w:rsid w:val="00FF74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uiPriority="9" w:qFormat="1"/>
    <w:lsdException w:name="heading 7" w:semiHidden="0" w:unhideWhenUsed="0" w:qFormat="1"/>
    <w:lsdException w:name="heading 8" w:uiPriority="9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nhideWhenUsed="0" w:qFormat="1"/>
    <w:lsdException w:name="Default Paragraph Font" w:unhideWhenUsed="0"/>
    <w:lsdException w:name="Body Text" w:unhideWhenUsed="0"/>
    <w:lsdException w:name="Body Text Indent" w:unhideWhenUsed="0"/>
    <w:lsdException w:name="Subtitle" w:semiHidden="0" w:uiPriority="11" w:unhideWhenUsed="0" w:qFormat="1"/>
    <w:lsdException w:name="Body Text 2" w:unhideWhenUsed="0"/>
    <w:lsdException w:name="Hyperlink" w:unhideWhenUsed="0"/>
    <w:lsdException w:name="Strong" w:semiHidden="0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75B8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575B8"/>
    <w:pPr>
      <w:keepNext/>
      <w:jc w:val="center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9"/>
    <w:qFormat/>
    <w:rsid w:val="007575B8"/>
    <w:pPr>
      <w:keepNext/>
      <w:outlineLvl w:val="1"/>
    </w:pPr>
  </w:style>
  <w:style w:type="paragraph" w:styleId="Heading3">
    <w:name w:val="heading 3"/>
    <w:basedOn w:val="Normal"/>
    <w:next w:val="Normal"/>
    <w:link w:val="Heading3Char"/>
    <w:uiPriority w:val="99"/>
    <w:qFormat/>
    <w:rsid w:val="007575B8"/>
    <w:pPr>
      <w:keepNext/>
      <w:spacing w:before="240" w:after="60"/>
      <w:outlineLvl w:val="2"/>
    </w:pPr>
    <w:rPr>
      <w:rFonts w:ascii="Cambria" w:hAnsi="Cambria" w:cs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7575B8"/>
    <w:pPr>
      <w:keepNext/>
      <w:outlineLvl w:val="3"/>
    </w:pPr>
    <w:rPr>
      <w:b/>
      <w:bCs/>
    </w:rPr>
  </w:style>
  <w:style w:type="paragraph" w:styleId="Heading5">
    <w:name w:val="heading 5"/>
    <w:basedOn w:val="Normal"/>
    <w:next w:val="Normal"/>
    <w:link w:val="Heading5Char"/>
    <w:uiPriority w:val="99"/>
    <w:qFormat/>
    <w:rsid w:val="007575B8"/>
    <w:pPr>
      <w:spacing w:before="240" w:after="60"/>
      <w:outlineLvl w:val="4"/>
    </w:pPr>
    <w:rPr>
      <w:rFonts w:ascii="Calibri" w:hAnsi="Calibri" w:cs="Calibri"/>
      <w:b/>
      <w:bCs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1"/>
    <w:uiPriority w:val="99"/>
    <w:qFormat/>
    <w:rsid w:val="007575B8"/>
    <w:pPr>
      <w:spacing w:before="240" w:after="60"/>
      <w:outlineLvl w:val="6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7575B8"/>
    <w:pPr>
      <w:spacing w:before="240" w:after="60"/>
      <w:outlineLvl w:val="8"/>
    </w:pPr>
    <w:rPr>
      <w:rFonts w:ascii="Cambria" w:hAnsi="Cambria" w:cs="Cambria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575B8"/>
    <w:rPr>
      <w:rFonts w:ascii="Times New Roman" w:hAnsi="Times New Roman" w:cs="Times New Roman"/>
      <w:b/>
      <w:bCs/>
      <w:sz w:val="20"/>
      <w:szCs w:val="20"/>
      <w:lang w:eastAsia="hr-HR"/>
    </w:rPr>
  </w:style>
  <w:style w:type="character" w:customStyle="1" w:styleId="Heading2Char">
    <w:name w:val="Heading 2 Char"/>
    <w:basedOn w:val="DefaultParagraphFont"/>
    <w:link w:val="Heading2"/>
    <w:uiPriority w:val="99"/>
    <w:rsid w:val="007575B8"/>
    <w:rPr>
      <w:rFonts w:ascii="Times New Roman" w:hAnsi="Times New Roman" w:cs="Times New Roman"/>
      <w:sz w:val="20"/>
      <w:szCs w:val="20"/>
      <w:lang w:eastAsia="hr-HR"/>
    </w:rPr>
  </w:style>
  <w:style w:type="character" w:customStyle="1" w:styleId="Heading3Char">
    <w:name w:val="Heading 3 Char"/>
    <w:basedOn w:val="DefaultParagraphFont"/>
    <w:link w:val="Heading3"/>
    <w:uiPriority w:val="99"/>
    <w:rsid w:val="007575B8"/>
    <w:rPr>
      <w:rFonts w:ascii="Cambria" w:hAnsi="Cambria" w:cs="Cambria"/>
      <w:b/>
      <w:bCs/>
      <w:sz w:val="26"/>
      <w:szCs w:val="26"/>
      <w:lang w:eastAsia="hr-HR"/>
    </w:rPr>
  </w:style>
  <w:style w:type="character" w:customStyle="1" w:styleId="Heading4Char">
    <w:name w:val="Heading 4 Char"/>
    <w:basedOn w:val="DefaultParagraphFont"/>
    <w:link w:val="Heading4"/>
    <w:uiPriority w:val="99"/>
    <w:rsid w:val="007575B8"/>
    <w:rPr>
      <w:rFonts w:ascii="Times New Roman" w:hAnsi="Times New Roman" w:cs="Times New Roman"/>
      <w:b/>
      <w:bCs/>
      <w:sz w:val="20"/>
      <w:szCs w:val="20"/>
      <w:lang w:eastAsia="hr-HR"/>
    </w:rPr>
  </w:style>
  <w:style w:type="character" w:customStyle="1" w:styleId="Heading5Char">
    <w:name w:val="Heading 5 Char"/>
    <w:basedOn w:val="DefaultParagraphFont"/>
    <w:link w:val="Heading5"/>
    <w:uiPriority w:val="99"/>
    <w:rsid w:val="007575B8"/>
    <w:rPr>
      <w:rFonts w:ascii="Calibri" w:hAnsi="Calibri" w:cs="Calibri"/>
      <w:b/>
      <w:bCs/>
      <w:i/>
      <w:iCs/>
      <w:sz w:val="26"/>
      <w:szCs w:val="26"/>
      <w:lang w:eastAsia="hr-HR"/>
    </w:rPr>
  </w:style>
  <w:style w:type="character" w:customStyle="1" w:styleId="Heading7Char">
    <w:name w:val="Heading 7 Char"/>
    <w:basedOn w:val="DefaultParagraphFont"/>
    <w:link w:val="Heading7"/>
    <w:uiPriority w:val="99"/>
    <w:rsid w:val="007575B8"/>
    <w:rPr>
      <w:rFonts w:ascii="Calibri" w:hAnsi="Calibri" w:cs="Calibri"/>
      <w:sz w:val="24"/>
      <w:szCs w:val="24"/>
      <w:lang w:val="en-AU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7575B8"/>
    <w:rPr>
      <w:rFonts w:ascii="Cambria" w:hAnsi="Cambria" w:cs="Cambria"/>
      <w:lang w:eastAsia="hr-HR"/>
    </w:rPr>
  </w:style>
  <w:style w:type="character" w:customStyle="1" w:styleId="Heading7Char1">
    <w:name w:val="Heading 7 Char1"/>
    <w:basedOn w:val="DefaultParagraphFont"/>
    <w:link w:val="Heading7"/>
    <w:uiPriority w:val="99"/>
    <w:rsid w:val="007575B8"/>
    <w:rPr>
      <w:rFonts w:ascii="Times New Roman" w:hAnsi="Times New Roman" w:cs="Times New Roman"/>
      <w:sz w:val="24"/>
      <w:szCs w:val="24"/>
      <w:lang w:val="en-AU" w:eastAsia="hr-HR"/>
    </w:rPr>
  </w:style>
  <w:style w:type="paragraph" w:styleId="Header">
    <w:name w:val="header"/>
    <w:basedOn w:val="Normal"/>
    <w:link w:val="HeaderChar1"/>
    <w:uiPriority w:val="99"/>
    <w:semiHidden/>
    <w:rsid w:val="007575B8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75B8"/>
    <w:rPr>
      <w:rFonts w:ascii="Times New Roman" w:hAnsi="Times New Roman" w:cs="Times New Roman"/>
      <w:position w:val="-32"/>
      <w:sz w:val="24"/>
      <w:szCs w:val="24"/>
      <w:lang w:val="hr-HR" w:eastAsia="hr-HR"/>
    </w:rPr>
  </w:style>
  <w:style w:type="character" w:customStyle="1" w:styleId="HeaderChar1">
    <w:name w:val="Header Char1"/>
    <w:basedOn w:val="DefaultParagraphFont"/>
    <w:link w:val="Header"/>
    <w:uiPriority w:val="99"/>
    <w:semiHidden/>
    <w:rsid w:val="007575B8"/>
    <w:rPr>
      <w:rFonts w:ascii="Times New Roman" w:hAnsi="Times New Roman" w:cs="Times New Roman"/>
      <w:sz w:val="24"/>
      <w:szCs w:val="24"/>
      <w:lang w:eastAsia="hr-HR"/>
    </w:rPr>
  </w:style>
  <w:style w:type="character" w:customStyle="1" w:styleId="FooterChar">
    <w:name w:val="Footer Char"/>
    <w:uiPriority w:val="99"/>
    <w:semiHidden/>
    <w:rsid w:val="007575B8"/>
    <w:rPr>
      <w:rFonts w:ascii="Times New Roman" w:hAnsi="Times New Roman" w:cs="Times New Roman"/>
      <w:sz w:val="24"/>
      <w:szCs w:val="24"/>
      <w:lang w:eastAsia="hr-HR"/>
    </w:rPr>
  </w:style>
  <w:style w:type="paragraph" w:styleId="Footer">
    <w:name w:val="footer"/>
    <w:basedOn w:val="Normal"/>
    <w:link w:val="FooterChar1"/>
    <w:uiPriority w:val="99"/>
    <w:semiHidden/>
    <w:rsid w:val="007575B8"/>
    <w:pPr>
      <w:tabs>
        <w:tab w:val="center" w:pos="4536"/>
        <w:tab w:val="right" w:pos="9072"/>
      </w:tabs>
    </w:pPr>
  </w:style>
  <w:style w:type="character" w:customStyle="1" w:styleId="FooterChar1">
    <w:name w:val="Footer Char1"/>
    <w:basedOn w:val="DefaultParagraphFont"/>
    <w:link w:val="Footer"/>
    <w:uiPriority w:val="99"/>
    <w:semiHidden/>
    <w:rsid w:val="00C3295E"/>
    <w:rPr>
      <w:rFonts w:ascii="Times New Roman" w:hAnsi="Times New Roman" w:cs="Times New Roman"/>
      <w:sz w:val="24"/>
      <w:szCs w:val="24"/>
    </w:rPr>
  </w:style>
  <w:style w:type="paragraph" w:styleId="Title">
    <w:name w:val="Title"/>
    <w:basedOn w:val="Normal"/>
    <w:next w:val="Normal"/>
    <w:link w:val="TitleChar"/>
    <w:uiPriority w:val="99"/>
    <w:qFormat/>
    <w:rsid w:val="007575B8"/>
    <w:pPr>
      <w:spacing w:before="240" w:after="60"/>
      <w:jc w:val="center"/>
      <w:outlineLvl w:val="0"/>
    </w:pPr>
    <w:rPr>
      <w:rFonts w:ascii="Cambria" w:hAnsi="Cambria" w:cs="Cambria"/>
      <w:b/>
      <w:bCs/>
      <w:kern w:val="28"/>
      <w:lang w:val="en-US" w:eastAsia="en-US"/>
    </w:rPr>
  </w:style>
  <w:style w:type="character" w:customStyle="1" w:styleId="TitleChar">
    <w:name w:val="Title Char"/>
    <w:basedOn w:val="DefaultParagraphFont"/>
    <w:link w:val="Title"/>
    <w:uiPriority w:val="99"/>
    <w:rsid w:val="007575B8"/>
    <w:rPr>
      <w:rFonts w:ascii="Cambria" w:hAnsi="Cambria" w:cs="Cambria"/>
      <w:b/>
      <w:bCs/>
      <w:kern w:val="28"/>
      <w:sz w:val="32"/>
      <w:szCs w:val="32"/>
      <w:lang w:val="en-US"/>
    </w:rPr>
  </w:style>
  <w:style w:type="paragraph" w:styleId="BodyText">
    <w:name w:val="Body Text"/>
    <w:basedOn w:val="Normal"/>
    <w:link w:val="BodyTextChar"/>
    <w:uiPriority w:val="99"/>
    <w:rsid w:val="007575B8"/>
    <w:pPr>
      <w:ind w:right="-1050"/>
    </w:pPr>
    <w:rPr>
      <w:b/>
      <w:bCs/>
    </w:rPr>
  </w:style>
  <w:style w:type="character" w:customStyle="1" w:styleId="BodyTextChar">
    <w:name w:val="Body Text Char"/>
    <w:basedOn w:val="DefaultParagraphFont"/>
    <w:link w:val="BodyText"/>
    <w:uiPriority w:val="99"/>
    <w:rsid w:val="007575B8"/>
    <w:rPr>
      <w:rFonts w:ascii="Times New Roman" w:hAnsi="Times New Roman" w:cs="Times New Roman"/>
      <w:b/>
      <w:bCs/>
      <w:sz w:val="20"/>
      <w:szCs w:val="20"/>
      <w:lang w:eastAsia="hr-HR"/>
    </w:rPr>
  </w:style>
  <w:style w:type="character" w:customStyle="1" w:styleId="BodyTextIndentChar">
    <w:name w:val="Body Text Indent Char"/>
    <w:uiPriority w:val="99"/>
    <w:rsid w:val="007575B8"/>
    <w:rPr>
      <w:rFonts w:ascii="Times New Roman" w:hAnsi="Times New Roman" w:cs="Times New Roman"/>
      <w:sz w:val="24"/>
      <w:szCs w:val="24"/>
      <w:lang w:eastAsia="hr-HR"/>
    </w:rPr>
  </w:style>
  <w:style w:type="paragraph" w:styleId="BodyTextIndent">
    <w:name w:val="Body Text Indent"/>
    <w:basedOn w:val="Normal"/>
    <w:link w:val="BodyTextIndentChar1"/>
    <w:uiPriority w:val="99"/>
    <w:rsid w:val="007575B8"/>
    <w:pPr>
      <w:spacing w:after="120"/>
      <w:ind w:left="283"/>
    </w:pPr>
  </w:style>
  <w:style w:type="character" w:customStyle="1" w:styleId="BodyTextIndentChar1">
    <w:name w:val="Body Text Indent Char1"/>
    <w:basedOn w:val="DefaultParagraphFont"/>
    <w:link w:val="BodyTextIndent"/>
    <w:uiPriority w:val="99"/>
    <w:semiHidden/>
    <w:rsid w:val="00C3295E"/>
    <w:rPr>
      <w:rFonts w:ascii="Times New Roman" w:hAnsi="Times New Roman" w:cs="Times New Roman"/>
      <w:sz w:val="24"/>
      <w:szCs w:val="24"/>
    </w:rPr>
  </w:style>
  <w:style w:type="character" w:customStyle="1" w:styleId="BodyText2Char">
    <w:name w:val="Body Text 2 Char"/>
    <w:uiPriority w:val="99"/>
    <w:semiHidden/>
    <w:rsid w:val="007575B8"/>
    <w:rPr>
      <w:rFonts w:ascii="Times New Roman" w:hAnsi="Times New Roman" w:cs="Times New Roman"/>
      <w:sz w:val="24"/>
      <w:szCs w:val="24"/>
      <w:lang w:eastAsia="hr-HR"/>
    </w:rPr>
  </w:style>
  <w:style w:type="paragraph" w:styleId="BodyText2">
    <w:name w:val="Body Text 2"/>
    <w:basedOn w:val="Normal"/>
    <w:link w:val="BodyText2Char1"/>
    <w:uiPriority w:val="99"/>
    <w:semiHidden/>
    <w:rsid w:val="007575B8"/>
    <w:pPr>
      <w:spacing w:after="120" w:line="480" w:lineRule="auto"/>
    </w:pPr>
  </w:style>
  <w:style w:type="character" w:customStyle="1" w:styleId="BodyText2Char1">
    <w:name w:val="Body Text 2 Char1"/>
    <w:basedOn w:val="DefaultParagraphFont"/>
    <w:link w:val="BodyText2"/>
    <w:uiPriority w:val="99"/>
    <w:semiHidden/>
    <w:rsid w:val="00C3295E"/>
    <w:rPr>
      <w:rFonts w:ascii="Times New Roman" w:hAnsi="Times New Roman" w:cs="Times New Roman"/>
      <w:sz w:val="24"/>
      <w:szCs w:val="24"/>
    </w:rPr>
  </w:style>
  <w:style w:type="character" w:customStyle="1" w:styleId="BalloonTextChar">
    <w:name w:val="Balloon Text Char"/>
    <w:uiPriority w:val="99"/>
    <w:semiHidden/>
    <w:rsid w:val="007575B8"/>
    <w:rPr>
      <w:rFonts w:ascii="Tahoma" w:hAnsi="Tahoma" w:cs="Tahoma"/>
      <w:sz w:val="16"/>
      <w:szCs w:val="16"/>
      <w:lang w:eastAsia="hr-HR"/>
    </w:rPr>
  </w:style>
  <w:style w:type="paragraph" w:styleId="BalloonText">
    <w:name w:val="Balloon Text"/>
    <w:basedOn w:val="Normal"/>
    <w:link w:val="BalloonTextChar1"/>
    <w:uiPriority w:val="99"/>
    <w:semiHidden/>
    <w:rsid w:val="007575B8"/>
    <w:rPr>
      <w:rFonts w:ascii="Tahoma" w:hAnsi="Tahoma" w:cs="Tahoma"/>
      <w:sz w:val="16"/>
      <w:szCs w:val="16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rsid w:val="00C3295E"/>
    <w:rPr>
      <w:rFonts w:ascii="Times New Roman" w:hAnsi="Times New Roman" w:cs="Times New Roman"/>
      <w:sz w:val="2"/>
      <w:szCs w:val="2"/>
    </w:rPr>
  </w:style>
  <w:style w:type="paragraph" w:styleId="ListParagraph">
    <w:name w:val="List Paragraph"/>
    <w:basedOn w:val="Normal"/>
    <w:uiPriority w:val="99"/>
    <w:qFormat/>
    <w:rsid w:val="007575B8"/>
    <w:pPr>
      <w:ind w:left="720"/>
    </w:pPr>
  </w:style>
  <w:style w:type="paragraph" w:customStyle="1" w:styleId="Bezproreda1">
    <w:name w:val="Bez proreda1"/>
    <w:basedOn w:val="Normal"/>
    <w:uiPriority w:val="99"/>
    <w:rsid w:val="007575B8"/>
    <w:rPr>
      <w:rFonts w:ascii="Cambria" w:hAnsi="Cambria" w:cs="Cambria"/>
      <w:sz w:val="22"/>
      <w:szCs w:val="22"/>
      <w:lang w:val="en-US" w:eastAsia="en-US"/>
    </w:rPr>
  </w:style>
  <w:style w:type="paragraph" w:customStyle="1" w:styleId="Default">
    <w:name w:val="Default"/>
    <w:uiPriority w:val="99"/>
    <w:rsid w:val="007575B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en-US" w:eastAsia="en-US"/>
    </w:rPr>
  </w:style>
  <w:style w:type="table" w:styleId="TableGrid">
    <w:name w:val="Table Grid"/>
    <w:basedOn w:val="TableNormal"/>
    <w:uiPriority w:val="99"/>
    <w:rsid w:val="007D1039"/>
    <w:rPr>
      <w:rFonts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99"/>
    <w:qFormat/>
    <w:rsid w:val="00F00597"/>
    <w:rPr>
      <w:rFonts w:ascii="Times New Roman" w:eastAsia="Times New Roman" w:hAnsi="Times New Roman"/>
      <w:sz w:val="20"/>
      <w:szCs w:val="20"/>
    </w:rPr>
  </w:style>
  <w:style w:type="character" w:styleId="Hyperlink">
    <w:name w:val="Hyperlink"/>
    <w:basedOn w:val="DefaultParagraphFont"/>
    <w:uiPriority w:val="99"/>
    <w:rsid w:val="002D52D6"/>
    <w:rPr>
      <w:color w:val="0000FF"/>
      <w:u w:val="single"/>
    </w:rPr>
  </w:style>
  <w:style w:type="character" w:styleId="Strong">
    <w:name w:val="Strong"/>
    <w:basedOn w:val="DefaultParagraphFont"/>
    <w:uiPriority w:val="99"/>
    <w:qFormat/>
    <w:rsid w:val="00B71E4E"/>
    <w:rPr>
      <w:b/>
      <w:bCs/>
    </w:rPr>
  </w:style>
  <w:style w:type="paragraph" w:customStyle="1" w:styleId="Bezproreda2">
    <w:name w:val="Bez proreda2"/>
    <w:uiPriority w:val="99"/>
    <w:rsid w:val="004B306C"/>
    <w:rPr>
      <w:rFonts w:ascii="Times New Roman" w:hAnsi="Times New Roman"/>
      <w:position w:val="-32"/>
      <w:sz w:val="20"/>
      <w:szCs w:val="20"/>
    </w:rPr>
  </w:style>
  <w:style w:type="paragraph" w:customStyle="1" w:styleId="Bezproreda">
    <w:name w:val="Bez proreda"/>
    <w:uiPriority w:val="99"/>
    <w:rsid w:val="00A64D5C"/>
    <w:rPr>
      <w:rFonts w:ascii="Times New Roman" w:hAnsi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4383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83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83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83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83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58</TotalTime>
  <Pages>7</Pages>
  <Words>1274</Words>
  <Characters>7264</Characters>
  <Application>Microsoft Office Outlook</Application>
  <DocSecurity>0</DocSecurity>
  <Lines>0</Lines>
  <Paragraphs>0</Paragraphs>
  <ScaleCrop>false</ScaleCrop>
  <Company>Grizli777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</dc:title>
  <dc:subject/>
  <dc:creator>Korisnik</dc:creator>
  <cp:keywords/>
  <dc:description/>
  <cp:lastModifiedBy>Milan Krilić</cp:lastModifiedBy>
  <cp:revision>8</cp:revision>
  <cp:lastPrinted>2019-04-08T06:10:00Z</cp:lastPrinted>
  <dcterms:created xsi:type="dcterms:W3CDTF">2019-04-23T05:50:00Z</dcterms:created>
  <dcterms:modified xsi:type="dcterms:W3CDTF">2019-04-24T05:44:00Z</dcterms:modified>
</cp:coreProperties>
</file>